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74400" w:rsidRDefault="00274400">
      <w:pPr>
        <w:jc w:val="center"/>
      </w:pPr>
      <w:bookmarkStart w:id="0" w:name="_GoBack"/>
      <w:bookmarkEnd w:id="0"/>
    </w:p>
    <w:p w:rsidR="00274400" w:rsidRDefault="00274400">
      <w:pPr>
        <w:jc w:val="center"/>
      </w:pPr>
    </w:p>
    <w:p w:rsidR="00274400" w:rsidRDefault="00274400">
      <w:pPr>
        <w:jc w:val="center"/>
      </w:pPr>
    </w:p>
    <w:p w:rsidR="00274400" w:rsidRDefault="00274400">
      <w:pPr>
        <w:jc w:val="center"/>
      </w:pPr>
    </w:p>
    <w:p w:rsidR="00274400" w:rsidRDefault="00274400">
      <w:pPr>
        <w:jc w:val="center"/>
      </w:pPr>
    </w:p>
    <w:p w:rsidR="00274400" w:rsidRDefault="00274400">
      <w:pPr>
        <w:jc w:val="center"/>
      </w:pPr>
    </w:p>
    <w:p w:rsidR="0005118A" w:rsidRDefault="0005118A" w:rsidP="0005118A">
      <w:pPr>
        <w:jc w:val="center"/>
        <w:rPr>
          <w:b/>
          <w:sz w:val="36"/>
        </w:rPr>
      </w:pPr>
      <w:r>
        <w:rPr>
          <w:b/>
          <w:sz w:val="36"/>
        </w:rPr>
        <w:t>А</w:t>
      </w:r>
      <w:r w:rsidR="00B82EB4">
        <w:rPr>
          <w:b/>
          <w:sz w:val="36"/>
        </w:rPr>
        <w:t>ДМИНИСТРАЦИЯ</w:t>
      </w:r>
      <w:r>
        <w:rPr>
          <w:b/>
          <w:sz w:val="36"/>
        </w:rPr>
        <w:t xml:space="preserve"> МО "</w:t>
      </w:r>
      <w:r w:rsidR="00B82EB4">
        <w:rPr>
          <w:b/>
          <w:sz w:val="36"/>
        </w:rPr>
        <w:t>ВОЛОДАРСКИЙ РАЙОН</w:t>
      </w:r>
      <w:r>
        <w:rPr>
          <w:b/>
          <w:sz w:val="36"/>
        </w:rPr>
        <w:t>"</w:t>
      </w:r>
    </w:p>
    <w:p w:rsidR="0005118A" w:rsidRDefault="00B82EB4" w:rsidP="0005118A">
      <w:pPr>
        <w:jc w:val="center"/>
        <w:rPr>
          <w:b/>
          <w:sz w:val="36"/>
        </w:rPr>
      </w:pPr>
      <w:r>
        <w:rPr>
          <w:b/>
          <w:sz w:val="36"/>
        </w:rPr>
        <w:t>АСТРАХАНСКОЙ ОБЛАСТИ</w:t>
      </w:r>
    </w:p>
    <w:p w:rsidR="0005118A" w:rsidRPr="00B82EB4" w:rsidRDefault="0005118A">
      <w:pPr>
        <w:jc w:val="center"/>
        <w:rPr>
          <w:b/>
        </w:rPr>
      </w:pPr>
    </w:p>
    <w:p w:rsidR="00274400" w:rsidRDefault="00274400">
      <w:pPr>
        <w:jc w:val="center"/>
        <w:rPr>
          <w:b/>
          <w:sz w:val="36"/>
        </w:rPr>
      </w:pPr>
      <w:r>
        <w:rPr>
          <w:b/>
          <w:sz w:val="36"/>
        </w:rPr>
        <w:t>ПОСТАНОВЛЕНИЕ</w:t>
      </w:r>
    </w:p>
    <w:p w:rsidR="00274400" w:rsidRPr="004E1C22" w:rsidRDefault="00274400">
      <w:pPr>
        <w:jc w:val="center"/>
        <w:rPr>
          <w:b/>
          <w:u w:val="single"/>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5118A" w:rsidRPr="004E1C22" w:rsidTr="0070413A">
        <w:tc>
          <w:tcPr>
            <w:tcW w:w="4927" w:type="dxa"/>
          </w:tcPr>
          <w:p w:rsidR="0005118A" w:rsidRPr="00BA0637" w:rsidRDefault="0038144C" w:rsidP="00F634C2">
            <w:pPr>
              <w:rPr>
                <w:sz w:val="32"/>
                <w:szCs w:val="32"/>
                <w:u w:val="single"/>
              </w:rPr>
            </w:pPr>
            <w:r w:rsidRPr="002F5DD7">
              <w:rPr>
                <w:sz w:val="32"/>
                <w:szCs w:val="32"/>
              </w:rPr>
              <w:t xml:space="preserve">           </w:t>
            </w:r>
            <w:r w:rsidR="002F5D9C">
              <w:rPr>
                <w:sz w:val="32"/>
                <w:szCs w:val="32"/>
              </w:rPr>
              <w:t>о</w:t>
            </w:r>
            <w:r w:rsidR="00F84F4A">
              <w:rPr>
                <w:sz w:val="32"/>
                <w:szCs w:val="32"/>
              </w:rPr>
              <w:t>т</w:t>
            </w:r>
            <w:r w:rsidR="002F5D9C">
              <w:rPr>
                <w:sz w:val="32"/>
                <w:szCs w:val="32"/>
              </w:rPr>
              <w:t xml:space="preserve"> </w:t>
            </w:r>
            <w:r w:rsidR="00F634C2">
              <w:rPr>
                <w:sz w:val="32"/>
                <w:szCs w:val="32"/>
                <w:u w:val="single"/>
              </w:rPr>
              <w:t>22.07.2022 г.</w:t>
            </w:r>
          </w:p>
        </w:tc>
        <w:tc>
          <w:tcPr>
            <w:tcW w:w="4927" w:type="dxa"/>
          </w:tcPr>
          <w:p w:rsidR="0005118A" w:rsidRPr="002F5DD7" w:rsidRDefault="0005118A" w:rsidP="00F634C2">
            <w:pPr>
              <w:jc w:val="center"/>
              <w:rPr>
                <w:sz w:val="32"/>
                <w:szCs w:val="32"/>
                <w:u w:val="single"/>
              </w:rPr>
            </w:pPr>
            <w:r w:rsidRPr="002F5DD7">
              <w:rPr>
                <w:sz w:val="32"/>
                <w:szCs w:val="32"/>
                <w:u w:val="single"/>
                <w:lang w:val="en-US"/>
              </w:rPr>
              <w:t>N</w:t>
            </w:r>
            <w:r w:rsidR="00B81028">
              <w:rPr>
                <w:sz w:val="32"/>
                <w:szCs w:val="32"/>
                <w:u w:val="single"/>
              </w:rPr>
              <w:t xml:space="preserve">  </w:t>
            </w:r>
            <w:r w:rsidR="00F634C2">
              <w:rPr>
                <w:sz w:val="32"/>
                <w:szCs w:val="32"/>
                <w:u w:val="single"/>
              </w:rPr>
              <w:t>976</w:t>
            </w:r>
          </w:p>
        </w:tc>
      </w:tr>
    </w:tbl>
    <w:p w:rsidR="00F634C2" w:rsidRDefault="00F634C2" w:rsidP="00F634C2">
      <w:pPr>
        <w:ind w:firstLine="851"/>
        <w:jc w:val="both"/>
        <w:rPr>
          <w:sz w:val="28"/>
          <w:szCs w:val="28"/>
        </w:rPr>
      </w:pPr>
    </w:p>
    <w:p w:rsidR="00F634C2" w:rsidRPr="00F634C2" w:rsidRDefault="00F634C2" w:rsidP="00F634C2">
      <w:pPr>
        <w:ind w:firstLine="851"/>
        <w:jc w:val="both"/>
        <w:rPr>
          <w:sz w:val="28"/>
          <w:szCs w:val="28"/>
        </w:rPr>
      </w:pPr>
      <w:r w:rsidRPr="00F634C2">
        <w:rPr>
          <w:sz w:val="28"/>
          <w:szCs w:val="28"/>
        </w:rPr>
        <w:t xml:space="preserve">Об утверждении административного регламента </w:t>
      </w:r>
    </w:p>
    <w:p w:rsidR="00F634C2" w:rsidRPr="00F634C2" w:rsidRDefault="00F634C2" w:rsidP="00F634C2">
      <w:pPr>
        <w:ind w:firstLine="851"/>
        <w:jc w:val="both"/>
        <w:rPr>
          <w:sz w:val="28"/>
          <w:szCs w:val="28"/>
        </w:rPr>
      </w:pPr>
      <w:r w:rsidRPr="00F634C2">
        <w:rPr>
          <w:sz w:val="28"/>
          <w:szCs w:val="28"/>
        </w:rPr>
        <w:t xml:space="preserve">Администрации муниципального образования </w:t>
      </w:r>
    </w:p>
    <w:p w:rsidR="00F634C2" w:rsidRPr="00F634C2" w:rsidRDefault="00F634C2" w:rsidP="00F634C2">
      <w:pPr>
        <w:ind w:firstLine="851"/>
        <w:jc w:val="both"/>
        <w:rPr>
          <w:sz w:val="28"/>
          <w:szCs w:val="28"/>
        </w:rPr>
      </w:pPr>
      <w:r w:rsidRPr="00F634C2">
        <w:rPr>
          <w:sz w:val="28"/>
          <w:szCs w:val="28"/>
        </w:rPr>
        <w:t xml:space="preserve">«Володарский район» по предоставлению </w:t>
      </w:r>
    </w:p>
    <w:p w:rsidR="00F634C2" w:rsidRPr="00F634C2" w:rsidRDefault="00F634C2" w:rsidP="00F634C2">
      <w:pPr>
        <w:ind w:firstLine="851"/>
        <w:jc w:val="both"/>
        <w:rPr>
          <w:sz w:val="28"/>
          <w:szCs w:val="28"/>
        </w:rPr>
      </w:pPr>
      <w:r w:rsidRPr="00F634C2">
        <w:rPr>
          <w:sz w:val="28"/>
          <w:szCs w:val="28"/>
        </w:rPr>
        <w:t xml:space="preserve">муниципальной услуги «Выдача акта освидетельствования </w:t>
      </w:r>
    </w:p>
    <w:p w:rsidR="00F634C2" w:rsidRPr="00F634C2" w:rsidRDefault="00F634C2" w:rsidP="00F634C2">
      <w:pPr>
        <w:ind w:firstLine="851"/>
        <w:jc w:val="both"/>
        <w:rPr>
          <w:sz w:val="28"/>
          <w:szCs w:val="28"/>
        </w:rPr>
      </w:pPr>
      <w:r w:rsidRPr="00F634C2">
        <w:rPr>
          <w:sz w:val="28"/>
          <w:szCs w:val="28"/>
        </w:rPr>
        <w:t xml:space="preserve">проведения основных работ по строительству (реконструкции) объекта </w:t>
      </w:r>
    </w:p>
    <w:p w:rsidR="00F634C2" w:rsidRPr="00F634C2" w:rsidRDefault="00F634C2" w:rsidP="00F634C2">
      <w:pPr>
        <w:ind w:firstLine="851"/>
        <w:jc w:val="both"/>
        <w:rPr>
          <w:sz w:val="28"/>
          <w:szCs w:val="28"/>
        </w:rPr>
      </w:pPr>
      <w:r w:rsidRPr="00F634C2">
        <w:rPr>
          <w:sz w:val="28"/>
          <w:szCs w:val="28"/>
        </w:rPr>
        <w:t xml:space="preserve">индивидуального жилищного строительства </w:t>
      </w:r>
    </w:p>
    <w:p w:rsidR="00F634C2" w:rsidRPr="00F634C2" w:rsidRDefault="00F634C2" w:rsidP="00F634C2">
      <w:pPr>
        <w:ind w:firstLine="851"/>
        <w:jc w:val="both"/>
        <w:rPr>
          <w:sz w:val="28"/>
          <w:szCs w:val="28"/>
        </w:rPr>
      </w:pPr>
      <w:r w:rsidRPr="00F634C2">
        <w:rPr>
          <w:sz w:val="28"/>
          <w:szCs w:val="28"/>
        </w:rPr>
        <w:t xml:space="preserve">с привлечение средств материнского (семейного) капитала» </w:t>
      </w:r>
    </w:p>
    <w:p w:rsidR="00F634C2" w:rsidRPr="00F634C2" w:rsidRDefault="00F634C2" w:rsidP="00F634C2">
      <w:pPr>
        <w:ind w:firstLine="851"/>
        <w:jc w:val="both"/>
        <w:rPr>
          <w:sz w:val="28"/>
          <w:szCs w:val="28"/>
        </w:rPr>
      </w:pPr>
      <w:r w:rsidRPr="00F634C2">
        <w:rPr>
          <w:sz w:val="28"/>
          <w:szCs w:val="28"/>
        </w:rPr>
        <w:t>на территории МО «Володарский район»</w:t>
      </w:r>
    </w:p>
    <w:p w:rsidR="00F634C2" w:rsidRPr="00F634C2" w:rsidRDefault="00F634C2" w:rsidP="00F634C2">
      <w:pPr>
        <w:ind w:firstLine="851"/>
        <w:jc w:val="both"/>
        <w:rPr>
          <w:sz w:val="28"/>
          <w:szCs w:val="28"/>
        </w:rPr>
      </w:pPr>
    </w:p>
    <w:p w:rsidR="00F634C2" w:rsidRPr="00F634C2" w:rsidRDefault="00F634C2" w:rsidP="00F634C2">
      <w:pPr>
        <w:ind w:firstLine="851"/>
        <w:jc w:val="both"/>
        <w:rPr>
          <w:sz w:val="28"/>
          <w:szCs w:val="28"/>
        </w:rPr>
      </w:pPr>
      <w:r w:rsidRPr="00F634C2">
        <w:rPr>
          <w:sz w:val="28"/>
          <w:szCs w:val="28"/>
        </w:rPr>
        <w:t>В соответствии с требованиями Федерального закона от 27.07.2010 N 210-ФЗ "Об организации предоставления государственных и муниципальных услуг", руководствуясь Письмом Министерства строительства и жилищно-коммунального хозяйства Российской Федерации от 06.12.2021 N 53593-КМ/14 о направлении типовых административных регламентов предоставления массовых социально значимых услуг</w:t>
      </w:r>
    </w:p>
    <w:p w:rsidR="00F634C2" w:rsidRPr="00F634C2" w:rsidRDefault="00F634C2" w:rsidP="00F634C2">
      <w:pPr>
        <w:ind w:firstLine="851"/>
        <w:jc w:val="both"/>
        <w:rPr>
          <w:sz w:val="28"/>
          <w:szCs w:val="28"/>
        </w:rPr>
      </w:pPr>
      <w:r w:rsidRPr="00F634C2">
        <w:rPr>
          <w:sz w:val="28"/>
          <w:szCs w:val="28"/>
        </w:rPr>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 средств материнского (семейного) капитала" в качестве методических рекомендаций для разработки региональных (муниципальных) административных регламентов предоставления услуг, Постановлением администрации муниципального образования «Володарский район» от 14.05.2012г.  № 940 «О порядке разработки и утверждения административных регламентов предоставления муниципальных услуг», администрация муниципального образования «Володарский район»</w:t>
      </w:r>
    </w:p>
    <w:p w:rsidR="00F634C2" w:rsidRPr="00F634C2" w:rsidRDefault="00F634C2" w:rsidP="00F634C2">
      <w:pPr>
        <w:ind w:firstLine="851"/>
        <w:jc w:val="both"/>
        <w:rPr>
          <w:sz w:val="28"/>
          <w:szCs w:val="28"/>
        </w:rPr>
      </w:pPr>
    </w:p>
    <w:p w:rsidR="00F634C2" w:rsidRPr="00F634C2" w:rsidRDefault="00F634C2" w:rsidP="00F634C2">
      <w:pPr>
        <w:jc w:val="both"/>
        <w:rPr>
          <w:sz w:val="28"/>
          <w:szCs w:val="28"/>
        </w:rPr>
      </w:pPr>
      <w:r w:rsidRPr="00F634C2">
        <w:rPr>
          <w:sz w:val="28"/>
          <w:szCs w:val="28"/>
        </w:rPr>
        <w:t xml:space="preserve">ПОСТАНОВЛЯЕТ: </w:t>
      </w:r>
    </w:p>
    <w:p w:rsidR="00F634C2" w:rsidRPr="00F634C2" w:rsidRDefault="00F634C2" w:rsidP="00F634C2">
      <w:pPr>
        <w:ind w:firstLine="851"/>
        <w:jc w:val="both"/>
        <w:rPr>
          <w:sz w:val="28"/>
          <w:szCs w:val="28"/>
        </w:rPr>
      </w:pPr>
    </w:p>
    <w:p w:rsidR="00F634C2" w:rsidRPr="00F634C2" w:rsidRDefault="00F634C2" w:rsidP="00F634C2">
      <w:pPr>
        <w:ind w:firstLine="851"/>
        <w:jc w:val="both"/>
        <w:rPr>
          <w:sz w:val="28"/>
          <w:szCs w:val="28"/>
        </w:rPr>
      </w:pPr>
      <w:r w:rsidRPr="00F634C2">
        <w:rPr>
          <w:sz w:val="28"/>
          <w:szCs w:val="28"/>
        </w:rPr>
        <w:t>1. Утвердить прилагаемый административный Регламент администрации муниципального образования "Володарский район" предоставления муниципальной услуги «Выдача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 средств материнского (семейного) капитала» на территории МО «Володарский район».</w:t>
      </w:r>
    </w:p>
    <w:p w:rsidR="00F634C2" w:rsidRPr="00F634C2" w:rsidRDefault="00F634C2" w:rsidP="00F634C2">
      <w:pPr>
        <w:ind w:firstLine="851"/>
        <w:jc w:val="both"/>
        <w:rPr>
          <w:sz w:val="28"/>
          <w:szCs w:val="28"/>
        </w:rPr>
      </w:pPr>
      <w:r w:rsidRPr="00F634C2">
        <w:rPr>
          <w:sz w:val="28"/>
          <w:szCs w:val="28"/>
        </w:rPr>
        <w:lastRenderedPageBreak/>
        <w:t>2. Отделу архитектуры, имущественных отношений и жилищной политики администрации муниципального образования " Володарский район " обеспечить исполнение административного Регламента, указанного в пункте 1 настоящего Постановления администрации муниципального образования "Володарский район".</w:t>
      </w:r>
    </w:p>
    <w:p w:rsidR="00F634C2" w:rsidRPr="00F634C2" w:rsidRDefault="00F634C2" w:rsidP="00F634C2">
      <w:pPr>
        <w:ind w:firstLine="851"/>
        <w:jc w:val="both"/>
        <w:rPr>
          <w:sz w:val="28"/>
          <w:szCs w:val="28"/>
        </w:rPr>
      </w:pPr>
      <w:r w:rsidRPr="00F634C2">
        <w:rPr>
          <w:sz w:val="28"/>
          <w:szCs w:val="28"/>
        </w:rPr>
        <w:t xml:space="preserve">3. Исполняющему обязанности главного редактора МАУ «Редакция газеты </w:t>
      </w:r>
      <w:r w:rsidR="0028512F">
        <w:rPr>
          <w:sz w:val="28"/>
          <w:szCs w:val="28"/>
        </w:rPr>
        <w:t>«</w:t>
      </w:r>
      <w:r w:rsidRPr="00F634C2">
        <w:rPr>
          <w:sz w:val="28"/>
          <w:szCs w:val="28"/>
        </w:rPr>
        <w:t>Заря Каспия» опубликовать постановление в районной газете «Заря Каспия».</w:t>
      </w:r>
    </w:p>
    <w:p w:rsidR="00F634C2" w:rsidRPr="00F634C2" w:rsidRDefault="00F634C2" w:rsidP="00F634C2">
      <w:pPr>
        <w:ind w:firstLine="851"/>
        <w:jc w:val="both"/>
        <w:rPr>
          <w:sz w:val="28"/>
          <w:szCs w:val="28"/>
        </w:rPr>
      </w:pPr>
      <w:r w:rsidRPr="00F634C2">
        <w:rPr>
          <w:sz w:val="28"/>
          <w:szCs w:val="28"/>
        </w:rPr>
        <w:t>4. Сектору информационных технологий организационного отдела админи</w:t>
      </w:r>
      <w:r w:rsidR="0028512F">
        <w:rPr>
          <w:sz w:val="28"/>
          <w:szCs w:val="28"/>
        </w:rPr>
        <w:t xml:space="preserve">страции МО «Володарский район» </w:t>
      </w:r>
      <w:r w:rsidRPr="00F634C2">
        <w:rPr>
          <w:sz w:val="28"/>
          <w:szCs w:val="28"/>
        </w:rPr>
        <w:t>обеспечить размещение административного Регламента, указанного в пункте 1 настоящего Постановления администрации муниципального образования " Володарский район ":</w:t>
      </w:r>
    </w:p>
    <w:p w:rsidR="00F634C2" w:rsidRPr="00F634C2" w:rsidRDefault="00F634C2" w:rsidP="00F634C2">
      <w:pPr>
        <w:ind w:firstLine="851"/>
        <w:jc w:val="both"/>
        <w:rPr>
          <w:sz w:val="28"/>
          <w:szCs w:val="28"/>
        </w:rPr>
      </w:pPr>
      <w:r w:rsidRPr="00F634C2">
        <w:rPr>
          <w:sz w:val="28"/>
          <w:szCs w:val="28"/>
        </w:rPr>
        <w:t xml:space="preserve">- в государственных информационных системах http://gosuslugi.astrobl.ru и </w:t>
      </w:r>
      <w:proofErr w:type="gramStart"/>
      <w:r w:rsidRPr="00F634C2">
        <w:rPr>
          <w:sz w:val="28"/>
          <w:szCs w:val="28"/>
        </w:rPr>
        <w:t>http://www.gosuslugi.ru.;</w:t>
      </w:r>
      <w:proofErr w:type="gramEnd"/>
    </w:p>
    <w:p w:rsidR="00F634C2" w:rsidRPr="00F634C2" w:rsidRDefault="00F634C2" w:rsidP="00F634C2">
      <w:pPr>
        <w:ind w:firstLine="851"/>
        <w:jc w:val="both"/>
        <w:rPr>
          <w:sz w:val="28"/>
          <w:szCs w:val="28"/>
        </w:rPr>
      </w:pPr>
      <w:r w:rsidRPr="00F634C2">
        <w:rPr>
          <w:sz w:val="28"/>
          <w:szCs w:val="28"/>
        </w:rPr>
        <w:t>- на официальном сайте администрации муниципального образования "Володарский район" во вкладке "Административные регламенты".</w:t>
      </w:r>
    </w:p>
    <w:p w:rsidR="00F634C2" w:rsidRPr="00F634C2" w:rsidRDefault="00F634C2" w:rsidP="00F634C2">
      <w:pPr>
        <w:ind w:firstLine="851"/>
        <w:jc w:val="both"/>
        <w:rPr>
          <w:sz w:val="28"/>
          <w:szCs w:val="28"/>
        </w:rPr>
      </w:pPr>
      <w:r w:rsidRPr="00F634C2">
        <w:rPr>
          <w:sz w:val="28"/>
          <w:szCs w:val="28"/>
        </w:rPr>
        <w:t>5. Организационному отделу администрации МО «Володарский район» направить настоящее Постановление администрации муниципального образования "Володарский район" в государственно-правовое управление администрации Губернатора Астраханской области для включения в регистр муниципальных нормативных правовых актов в установленный законом срок.</w:t>
      </w:r>
    </w:p>
    <w:p w:rsidR="00F634C2" w:rsidRPr="00F634C2" w:rsidRDefault="00F634C2" w:rsidP="00F634C2">
      <w:pPr>
        <w:ind w:firstLine="851"/>
        <w:jc w:val="both"/>
        <w:rPr>
          <w:sz w:val="28"/>
          <w:szCs w:val="28"/>
        </w:rPr>
      </w:pPr>
      <w:r w:rsidRPr="00F634C2">
        <w:rPr>
          <w:sz w:val="28"/>
          <w:szCs w:val="28"/>
        </w:rPr>
        <w:t>6. Постановление вступает в силу с момента его официального опубликования.</w:t>
      </w:r>
    </w:p>
    <w:p w:rsidR="00F634C2" w:rsidRPr="00F634C2" w:rsidRDefault="00F634C2" w:rsidP="00F634C2">
      <w:pPr>
        <w:ind w:firstLine="851"/>
        <w:jc w:val="both"/>
        <w:rPr>
          <w:sz w:val="28"/>
          <w:szCs w:val="28"/>
        </w:rPr>
      </w:pPr>
      <w:r w:rsidRPr="00F634C2">
        <w:rPr>
          <w:sz w:val="28"/>
          <w:szCs w:val="28"/>
        </w:rPr>
        <w:t xml:space="preserve">7. Контроль за исполнением настоящего постановления возложить на </w:t>
      </w:r>
      <w:proofErr w:type="spellStart"/>
      <w:r w:rsidRPr="00F634C2">
        <w:rPr>
          <w:sz w:val="28"/>
          <w:szCs w:val="28"/>
        </w:rPr>
        <w:t>и.о</w:t>
      </w:r>
      <w:proofErr w:type="spellEnd"/>
      <w:r w:rsidRPr="00F634C2">
        <w:rPr>
          <w:sz w:val="28"/>
          <w:szCs w:val="28"/>
        </w:rPr>
        <w:t>.</w:t>
      </w:r>
      <w:r>
        <w:rPr>
          <w:sz w:val="28"/>
          <w:szCs w:val="28"/>
        </w:rPr>
        <w:t xml:space="preserve"> </w:t>
      </w:r>
      <w:r w:rsidRPr="00F634C2">
        <w:rPr>
          <w:sz w:val="28"/>
          <w:szCs w:val="28"/>
        </w:rPr>
        <w:t xml:space="preserve">заместителя главы администрации МО «Володарский район» по оперативной работе </w:t>
      </w:r>
      <w:proofErr w:type="spellStart"/>
      <w:r w:rsidRPr="00F634C2">
        <w:rPr>
          <w:sz w:val="28"/>
          <w:szCs w:val="28"/>
        </w:rPr>
        <w:t>Джумамухамбетову</w:t>
      </w:r>
      <w:proofErr w:type="spellEnd"/>
      <w:r w:rsidRPr="00F634C2">
        <w:rPr>
          <w:sz w:val="28"/>
          <w:szCs w:val="28"/>
        </w:rPr>
        <w:t xml:space="preserve"> И.В.</w:t>
      </w:r>
    </w:p>
    <w:p w:rsidR="00F634C2" w:rsidRPr="00F634C2" w:rsidRDefault="00F634C2" w:rsidP="00F634C2">
      <w:pPr>
        <w:ind w:firstLine="851"/>
        <w:jc w:val="both"/>
        <w:rPr>
          <w:sz w:val="28"/>
          <w:szCs w:val="28"/>
        </w:rPr>
      </w:pPr>
    </w:p>
    <w:p w:rsidR="00F634C2" w:rsidRPr="00F634C2" w:rsidRDefault="00F634C2" w:rsidP="00F634C2">
      <w:pPr>
        <w:ind w:firstLine="851"/>
        <w:jc w:val="both"/>
        <w:rPr>
          <w:sz w:val="28"/>
          <w:szCs w:val="28"/>
        </w:rPr>
      </w:pPr>
    </w:p>
    <w:p w:rsidR="00F634C2" w:rsidRDefault="00F634C2" w:rsidP="00F634C2">
      <w:pPr>
        <w:ind w:firstLine="851"/>
        <w:jc w:val="both"/>
        <w:rPr>
          <w:sz w:val="28"/>
          <w:szCs w:val="28"/>
        </w:rPr>
      </w:pPr>
    </w:p>
    <w:p w:rsidR="0028512F" w:rsidRDefault="0028512F" w:rsidP="00F634C2">
      <w:pPr>
        <w:ind w:firstLine="851"/>
        <w:jc w:val="both"/>
        <w:rPr>
          <w:sz w:val="28"/>
          <w:szCs w:val="28"/>
        </w:rPr>
      </w:pPr>
    </w:p>
    <w:p w:rsidR="0028512F" w:rsidRPr="00F634C2" w:rsidRDefault="0028512F" w:rsidP="00F634C2">
      <w:pPr>
        <w:ind w:firstLine="851"/>
        <w:jc w:val="both"/>
        <w:rPr>
          <w:sz w:val="28"/>
          <w:szCs w:val="28"/>
        </w:rPr>
      </w:pPr>
    </w:p>
    <w:p w:rsidR="00F634C2" w:rsidRPr="00F634C2" w:rsidRDefault="00F634C2" w:rsidP="00F634C2">
      <w:pPr>
        <w:ind w:firstLine="851"/>
        <w:jc w:val="both"/>
        <w:rPr>
          <w:sz w:val="28"/>
          <w:szCs w:val="28"/>
        </w:rPr>
      </w:pPr>
      <w:r w:rsidRPr="00F634C2">
        <w:rPr>
          <w:sz w:val="28"/>
          <w:szCs w:val="28"/>
        </w:rPr>
        <w:t xml:space="preserve">Глава администрации </w:t>
      </w:r>
      <w:r w:rsidRPr="00F634C2">
        <w:rPr>
          <w:sz w:val="28"/>
          <w:szCs w:val="28"/>
        </w:rPr>
        <w:tab/>
      </w:r>
      <w:r w:rsidRPr="00F634C2">
        <w:rPr>
          <w:sz w:val="28"/>
          <w:szCs w:val="28"/>
        </w:rPr>
        <w:tab/>
        <w:t xml:space="preserve">                                                </w:t>
      </w:r>
    </w:p>
    <w:p w:rsidR="00F634C2" w:rsidRPr="00F634C2" w:rsidRDefault="00DA32F9" w:rsidP="00F634C2">
      <w:pPr>
        <w:ind w:firstLine="851"/>
        <w:jc w:val="both"/>
        <w:rPr>
          <w:sz w:val="28"/>
          <w:szCs w:val="28"/>
        </w:rPr>
      </w:pPr>
      <w:r>
        <w:rPr>
          <w:sz w:val="28"/>
          <w:szCs w:val="28"/>
        </w:rPr>
        <w:t xml:space="preserve">МО «Володарский </w:t>
      </w:r>
      <w:proofErr w:type="gramStart"/>
      <w:r>
        <w:rPr>
          <w:sz w:val="28"/>
          <w:szCs w:val="28"/>
        </w:rPr>
        <w:t>район»</w:t>
      </w:r>
      <w:r w:rsidRPr="00DA32F9">
        <w:rPr>
          <w:sz w:val="28"/>
          <w:szCs w:val="28"/>
        </w:rPr>
        <w:t xml:space="preserve"> </w:t>
      </w:r>
      <w:r>
        <w:rPr>
          <w:sz w:val="28"/>
          <w:szCs w:val="28"/>
        </w:rPr>
        <w:t xml:space="preserve">  </w:t>
      </w:r>
      <w:proofErr w:type="gramEnd"/>
      <w:r>
        <w:rPr>
          <w:sz w:val="28"/>
          <w:szCs w:val="28"/>
        </w:rPr>
        <w:t xml:space="preserve">                                                 </w:t>
      </w:r>
      <w:r w:rsidRPr="00F634C2">
        <w:rPr>
          <w:sz w:val="28"/>
          <w:szCs w:val="28"/>
        </w:rPr>
        <w:t>Х.Г.</w:t>
      </w:r>
      <w:r w:rsidR="0028512F">
        <w:rPr>
          <w:sz w:val="28"/>
          <w:szCs w:val="28"/>
        </w:rPr>
        <w:t xml:space="preserve"> </w:t>
      </w:r>
      <w:r w:rsidRPr="00F634C2">
        <w:rPr>
          <w:sz w:val="28"/>
          <w:szCs w:val="28"/>
        </w:rPr>
        <w:t>Исмуханов</w:t>
      </w:r>
    </w:p>
    <w:p w:rsidR="00F634C2" w:rsidRPr="00F634C2" w:rsidRDefault="00F634C2" w:rsidP="00F634C2">
      <w:pPr>
        <w:ind w:firstLine="851"/>
        <w:jc w:val="both"/>
        <w:rPr>
          <w:sz w:val="28"/>
          <w:szCs w:val="28"/>
        </w:rPr>
      </w:pPr>
    </w:p>
    <w:p w:rsidR="0028512F" w:rsidRDefault="0028512F" w:rsidP="00F634C2">
      <w:pPr>
        <w:ind w:firstLine="851"/>
        <w:jc w:val="both"/>
        <w:rPr>
          <w:sz w:val="28"/>
          <w:szCs w:val="28"/>
        </w:rPr>
      </w:pPr>
    </w:p>
    <w:p w:rsidR="0028512F" w:rsidRPr="0028512F" w:rsidRDefault="0028512F" w:rsidP="0028512F">
      <w:pPr>
        <w:rPr>
          <w:sz w:val="28"/>
          <w:szCs w:val="28"/>
        </w:rPr>
      </w:pPr>
    </w:p>
    <w:p w:rsidR="0028512F" w:rsidRPr="0028512F" w:rsidRDefault="0028512F" w:rsidP="0028512F">
      <w:pPr>
        <w:rPr>
          <w:sz w:val="28"/>
          <w:szCs w:val="28"/>
        </w:rPr>
      </w:pPr>
    </w:p>
    <w:p w:rsidR="0028512F" w:rsidRPr="0028512F" w:rsidRDefault="0028512F" w:rsidP="0028512F">
      <w:pPr>
        <w:rPr>
          <w:sz w:val="28"/>
          <w:szCs w:val="28"/>
        </w:rPr>
      </w:pPr>
    </w:p>
    <w:p w:rsidR="0028512F" w:rsidRDefault="0028512F" w:rsidP="0028512F">
      <w:pPr>
        <w:rPr>
          <w:sz w:val="28"/>
          <w:szCs w:val="28"/>
        </w:rPr>
      </w:pPr>
    </w:p>
    <w:p w:rsidR="0028512F" w:rsidRPr="0028512F" w:rsidRDefault="0028512F" w:rsidP="0028512F">
      <w:pPr>
        <w:rPr>
          <w:sz w:val="28"/>
          <w:szCs w:val="28"/>
        </w:rPr>
      </w:pPr>
    </w:p>
    <w:p w:rsidR="0028512F" w:rsidRDefault="0028512F" w:rsidP="0028512F">
      <w:pPr>
        <w:rPr>
          <w:sz w:val="28"/>
          <w:szCs w:val="28"/>
        </w:rPr>
      </w:pPr>
    </w:p>
    <w:p w:rsidR="00E67028" w:rsidRDefault="0028512F" w:rsidP="0028512F">
      <w:pPr>
        <w:tabs>
          <w:tab w:val="left" w:pos="3976"/>
        </w:tabs>
        <w:rPr>
          <w:sz w:val="28"/>
          <w:szCs w:val="28"/>
        </w:rPr>
      </w:pPr>
      <w:r>
        <w:rPr>
          <w:sz w:val="28"/>
          <w:szCs w:val="28"/>
        </w:rPr>
        <w:tab/>
      </w:r>
    </w:p>
    <w:p w:rsidR="0028512F" w:rsidRDefault="0028512F" w:rsidP="0028512F">
      <w:pPr>
        <w:tabs>
          <w:tab w:val="left" w:pos="3976"/>
        </w:tabs>
        <w:rPr>
          <w:sz w:val="28"/>
          <w:szCs w:val="28"/>
        </w:rPr>
      </w:pPr>
    </w:p>
    <w:p w:rsidR="0028512F" w:rsidRDefault="0028512F" w:rsidP="0028512F">
      <w:pPr>
        <w:tabs>
          <w:tab w:val="left" w:pos="3976"/>
        </w:tabs>
        <w:rPr>
          <w:sz w:val="28"/>
          <w:szCs w:val="28"/>
        </w:rPr>
      </w:pPr>
    </w:p>
    <w:p w:rsidR="0028512F" w:rsidRDefault="0028512F" w:rsidP="0028512F">
      <w:pPr>
        <w:tabs>
          <w:tab w:val="left" w:pos="3976"/>
        </w:tabs>
        <w:rPr>
          <w:sz w:val="28"/>
          <w:szCs w:val="28"/>
        </w:rPr>
      </w:pPr>
    </w:p>
    <w:p w:rsidR="007E73F5" w:rsidRDefault="007E73F5" w:rsidP="0028512F">
      <w:pPr>
        <w:tabs>
          <w:tab w:val="left" w:pos="3976"/>
        </w:tabs>
        <w:ind w:firstLine="851"/>
        <w:jc w:val="right"/>
        <w:rPr>
          <w:sz w:val="24"/>
          <w:szCs w:val="24"/>
        </w:rPr>
      </w:pPr>
    </w:p>
    <w:p w:rsidR="007E73F5" w:rsidRDefault="007E73F5" w:rsidP="0028512F">
      <w:pPr>
        <w:tabs>
          <w:tab w:val="left" w:pos="3976"/>
        </w:tabs>
        <w:ind w:firstLine="851"/>
        <w:jc w:val="right"/>
        <w:rPr>
          <w:sz w:val="24"/>
          <w:szCs w:val="24"/>
        </w:rPr>
      </w:pPr>
    </w:p>
    <w:p w:rsidR="007E73F5" w:rsidRDefault="007E73F5" w:rsidP="0028512F">
      <w:pPr>
        <w:tabs>
          <w:tab w:val="left" w:pos="3976"/>
        </w:tabs>
        <w:ind w:firstLine="851"/>
        <w:jc w:val="right"/>
        <w:rPr>
          <w:sz w:val="24"/>
          <w:szCs w:val="24"/>
        </w:rPr>
      </w:pPr>
    </w:p>
    <w:p w:rsidR="007E73F5" w:rsidRDefault="007E73F5" w:rsidP="0028512F">
      <w:pPr>
        <w:tabs>
          <w:tab w:val="left" w:pos="3976"/>
        </w:tabs>
        <w:ind w:firstLine="851"/>
        <w:jc w:val="right"/>
        <w:rPr>
          <w:sz w:val="24"/>
          <w:szCs w:val="24"/>
        </w:rPr>
      </w:pPr>
    </w:p>
    <w:p w:rsidR="0028512F" w:rsidRPr="0028512F" w:rsidRDefault="0028512F" w:rsidP="0028512F">
      <w:pPr>
        <w:tabs>
          <w:tab w:val="left" w:pos="3976"/>
        </w:tabs>
        <w:ind w:firstLine="851"/>
        <w:jc w:val="right"/>
        <w:rPr>
          <w:sz w:val="24"/>
          <w:szCs w:val="24"/>
        </w:rPr>
      </w:pPr>
      <w:r w:rsidRPr="0028512F">
        <w:rPr>
          <w:sz w:val="24"/>
          <w:szCs w:val="24"/>
        </w:rPr>
        <w:lastRenderedPageBreak/>
        <w:t>Приложение №1</w:t>
      </w:r>
    </w:p>
    <w:p w:rsidR="0028512F" w:rsidRPr="0028512F" w:rsidRDefault="0028512F" w:rsidP="0028512F">
      <w:pPr>
        <w:tabs>
          <w:tab w:val="left" w:pos="3976"/>
        </w:tabs>
        <w:ind w:firstLine="851"/>
        <w:jc w:val="right"/>
        <w:rPr>
          <w:sz w:val="24"/>
          <w:szCs w:val="24"/>
        </w:rPr>
      </w:pPr>
      <w:r w:rsidRPr="0028512F">
        <w:rPr>
          <w:sz w:val="24"/>
          <w:szCs w:val="24"/>
        </w:rPr>
        <w:t>к постановлению администрации</w:t>
      </w:r>
    </w:p>
    <w:p w:rsidR="0028512F" w:rsidRPr="0028512F" w:rsidRDefault="0028512F" w:rsidP="0028512F">
      <w:pPr>
        <w:tabs>
          <w:tab w:val="left" w:pos="3976"/>
        </w:tabs>
        <w:ind w:firstLine="851"/>
        <w:jc w:val="right"/>
        <w:rPr>
          <w:sz w:val="24"/>
          <w:szCs w:val="24"/>
        </w:rPr>
      </w:pPr>
      <w:r w:rsidRPr="0028512F">
        <w:rPr>
          <w:sz w:val="24"/>
          <w:szCs w:val="24"/>
        </w:rPr>
        <w:t>МО «Володарский район»</w:t>
      </w:r>
    </w:p>
    <w:p w:rsidR="0028512F" w:rsidRPr="0028512F" w:rsidRDefault="0028512F" w:rsidP="0028512F">
      <w:pPr>
        <w:tabs>
          <w:tab w:val="left" w:pos="3976"/>
        </w:tabs>
        <w:ind w:firstLine="851"/>
        <w:jc w:val="right"/>
        <w:rPr>
          <w:sz w:val="24"/>
          <w:szCs w:val="24"/>
        </w:rPr>
      </w:pPr>
      <w:r w:rsidRPr="0028512F">
        <w:rPr>
          <w:sz w:val="24"/>
          <w:szCs w:val="24"/>
        </w:rPr>
        <w:t xml:space="preserve">от </w:t>
      </w:r>
      <w:r w:rsidRPr="0028512F">
        <w:rPr>
          <w:sz w:val="24"/>
          <w:szCs w:val="24"/>
          <w:u w:val="single"/>
        </w:rPr>
        <w:t>22.07.2022 г. № 976</w:t>
      </w: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p>
    <w:p w:rsidR="0028512F" w:rsidRPr="0028512F" w:rsidRDefault="0028512F" w:rsidP="0028512F">
      <w:pPr>
        <w:ind w:firstLine="851"/>
        <w:jc w:val="center"/>
        <w:rPr>
          <w:sz w:val="24"/>
          <w:szCs w:val="24"/>
        </w:rPr>
      </w:pPr>
      <w:r w:rsidRPr="0028512F">
        <w:rPr>
          <w:sz w:val="24"/>
          <w:szCs w:val="24"/>
        </w:rPr>
        <w:t>Административный регламент предоставления муниципальной услуги «Выдача</w:t>
      </w:r>
    </w:p>
    <w:p w:rsidR="0028512F" w:rsidRPr="0028512F" w:rsidRDefault="0028512F" w:rsidP="0028512F">
      <w:pPr>
        <w:ind w:firstLine="851"/>
        <w:jc w:val="center"/>
        <w:rPr>
          <w:sz w:val="24"/>
          <w:szCs w:val="24"/>
        </w:rPr>
      </w:pPr>
      <w:r w:rsidRPr="0028512F">
        <w:rPr>
          <w:sz w:val="24"/>
          <w:szCs w:val="24"/>
        </w:rPr>
        <w:t>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p w:rsidR="0028512F" w:rsidRPr="0028512F" w:rsidRDefault="0028512F" w:rsidP="0028512F">
      <w:pPr>
        <w:ind w:firstLine="851"/>
        <w:jc w:val="center"/>
        <w:rPr>
          <w:sz w:val="24"/>
          <w:szCs w:val="24"/>
        </w:rPr>
      </w:pPr>
    </w:p>
    <w:p w:rsidR="0028512F" w:rsidRPr="0028512F" w:rsidRDefault="0028512F" w:rsidP="0028512F">
      <w:pPr>
        <w:ind w:firstLine="851"/>
        <w:jc w:val="center"/>
        <w:rPr>
          <w:sz w:val="24"/>
          <w:szCs w:val="24"/>
        </w:rPr>
      </w:pPr>
      <w:r w:rsidRPr="0028512F">
        <w:rPr>
          <w:sz w:val="24"/>
          <w:szCs w:val="24"/>
        </w:rPr>
        <w:t>Раздел I. Общие положения.</w:t>
      </w:r>
    </w:p>
    <w:p w:rsidR="0028512F" w:rsidRPr="0028512F" w:rsidRDefault="0028512F" w:rsidP="0028512F">
      <w:pPr>
        <w:ind w:firstLine="851"/>
        <w:jc w:val="center"/>
        <w:rPr>
          <w:sz w:val="24"/>
          <w:szCs w:val="24"/>
        </w:rPr>
      </w:pPr>
    </w:p>
    <w:p w:rsidR="0028512F" w:rsidRPr="0028512F" w:rsidRDefault="0028512F" w:rsidP="0028512F">
      <w:pPr>
        <w:ind w:firstLine="851"/>
        <w:jc w:val="both"/>
        <w:rPr>
          <w:sz w:val="24"/>
          <w:szCs w:val="24"/>
        </w:rPr>
      </w:pPr>
      <w:r w:rsidRPr="0028512F">
        <w:rPr>
          <w:sz w:val="24"/>
          <w:szCs w:val="24"/>
        </w:rPr>
        <w:t>1.1.</w:t>
      </w:r>
      <w:r w:rsidRPr="0028512F">
        <w:rPr>
          <w:sz w:val="24"/>
          <w:szCs w:val="24"/>
        </w:rPr>
        <w:tab/>
        <w:t>Настоящий административный регламент предоставления муниципальной услуги (далее – Административный регламент) устанавливает стандарт и порядок предоставления муниципальной услуги по выдаче акта освидетельствования проведения основных работ по строительству (реконструкции) объекта индивидуального жилищного строительства (далее – ИЖС), осуществляемому с привлечением средств материнского (семейного) капитала (далее – муниципальная услуга).</w:t>
      </w:r>
    </w:p>
    <w:p w:rsidR="0028512F" w:rsidRPr="0028512F" w:rsidRDefault="0028512F" w:rsidP="0028512F">
      <w:pPr>
        <w:ind w:firstLine="851"/>
        <w:jc w:val="both"/>
        <w:rPr>
          <w:sz w:val="24"/>
          <w:szCs w:val="24"/>
        </w:rPr>
      </w:pPr>
      <w:r w:rsidRPr="0028512F">
        <w:rPr>
          <w:sz w:val="24"/>
          <w:szCs w:val="24"/>
        </w:rPr>
        <w:t>1.2.</w:t>
      </w:r>
      <w:r w:rsidRPr="0028512F">
        <w:rPr>
          <w:sz w:val="24"/>
          <w:szCs w:val="24"/>
        </w:rPr>
        <w:tab/>
        <w:t>Заявителями на получение муниципальной услуги являются физические лица, получившие государственный сертификат на материнский (семейный) капитал. (далее-заявитель).</w:t>
      </w:r>
    </w:p>
    <w:p w:rsidR="0028512F" w:rsidRPr="0028512F" w:rsidRDefault="0028512F" w:rsidP="0028512F">
      <w:pPr>
        <w:ind w:firstLine="851"/>
        <w:jc w:val="both"/>
        <w:rPr>
          <w:sz w:val="24"/>
          <w:szCs w:val="24"/>
        </w:rPr>
      </w:pPr>
      <w:r w:rsidRPr="0028512F">
        <w:rPr>
          <w:sz w:val="24"/>
          <w:szCs w:val="24"/>
        </w:rPr>
        <w:t>Интересы заявителей могут представлять законные представители или иные лица, уполномоченные заявителем в установленном порядке (далее – представитель заявителя).</w:t>
      </w:r>
    </w:p>
    <w:p w:rsidR="0028512F" w:rsidRPr="0028512F" w:rsidRDefault="0028512F" w:rsidP="0028512F">
      <w:pPr>
        <w:ind w:firstLine="851"/>
        <w:jc w:val="both"/>
        <w:rPr>
          <w:sz w:val="24"/>
          <w:szCs w:val="24"/>
        </w:rPr>
      </w:pPr>
      <w:r w:rsidRPr="0028512F">
        <w:rPr>
          <w:sz w:val="24"/>
          <w:szCs w:val="24"/>
        </w:rPr>
        <w:t>1.3.</w:t>
      </w:r>
      <w:r w:rsidRPr="0028512F">
        <w:rPr>
          <w:sz w:val="24"/>
          <w:szCs w:val="24"/>
        </w:rPr>
        <w:tab/>
        <w:t>Информирование о предоставлении муниципальной услуги:</w:t>
      </w:r>
    </w:p>
    <w:p w:rsidR="0028512F" w:rsidRPr="0028512F" w:rsidRDefault="0028512F" w:rsidP="0028512F">
      <w:pPr>
        <w:ind w:firstLine="851"/>
        <w:jc w:val="both"/>
        <w:rPr>
          <w:sz w:val="24"/>
          <w:szCs w:val="24"/>
        </w:rPr>
      </w:pPr>
      <w:r w:rsidRPr="0028512F">
        <w:rPr>
          <w:sz w:val="24"/>
          <w:szCs w:val="24"/>
        </w:rPr>
        <w:t>1.3.1.</w:t>
      </w:r>
      <w:r w:rsidRPr="0028512F">
        <w:rPr>
          <w:sz w:val="24"/>
          <w:szCs w:val="24"/>
        </w:rPr>
        <w:tab/>
        <w:t>информация о порядке предоставления муниципальной услуги размещается: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на информационных стендах, содержащих визуальную и текстовую информацию о муниципальной услуге, расположенных в помещениях многофункциональных центров предоставления государственных и муниципальных услуг.</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на официальном сайте муниципального образования (www.regionvol.ru) в информационно-телекоммуникационной сети «Интернет» (www.regionvol.ru);</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на Региональном портале государственных и муниципальных услуг (www.gosuslugi.ru) (далее – Региональный портал);</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на Едином портале государственных и муниципальных услуг (функций) (https://</w:t>
      </w:r>
    </w:p>
    <w:p w:rsidR="0028512F" w:rsidRPr="0028512F" w:rsidRDefault="0028512F" w:rsidP="0028512F">
      <w:pPr>
        <w:ind w:firstLine="851"/>
        <w:jc w:val="both"/>
        <w:rPr>
          <w:sz w:val="24"/>
          <w:szCs w:val="24"/>
        </w:rPr>
      </w:pPr>
      <w:r w:rsidRPr="0028512F">
        <w:rPr>
          <w:sz w:val="24"/>
          <w:szCs w:val="24"/>
        </w:rPr>
        <w:t>www.gosuslugi.ru/) (далее – Единый портал);</w:t>
      </w:r>
    </w:p>
    <w:p w:rsidR="0028512F" w:rsidRPr="0028512F" w:rsidRDefault="0028512F" w:rsidP="0028512F">
      <w:pPr>
        <w:ind w:firstLine="851"/>
        <w:jc w:val="both"/>
        <w:rPr>
          <w:sz w:val="24"/>
          <w:szCs w:val="24"/>
        </w:rPr>
      </w:pPr>
      <w:r w:rsidRPr="0028512F">
        <w:rPr>
          <w:sz w:val="24"/>
          <w:szCs w:val="24"/>
        </w:rPr>
        <w:t>5)</w:t>
      </w:r>
      <w:r w:rsidRPr="0028512F">
        <w:rPr>
          <w:sz w:val="24"/>
          <w:szCs w:val="24"/>
        </w:rPr>
        <w:tab/>
        <w:t>в государственной информационной системе «Реестр государственных и муниципальных услуг) (http://frgu.ru) (далее – Региональный реестр).</w:t>
      </w:r>
    </w:p>
    <w:p w:rsidR="0028512F" w:rsidRPr="0028512F" w:rsidRDefault="0028512F" w:rsidP="0028512F">
      <w:pPr>
        <w:ind w:firstLine="851"/>
        <w:jc w:val="both"/>
        <w:rPr>
          <w:sz w:val="24"/>
          <w:szCs w:val="24"/>
        </w:rPr>
      </w:pPr>
      <w:r w:rsidRPr="0028512F">
        <w:rPr>
          <w:sz w:val="24"/>
          <w:szCs w:val="24"/>
        </w:rPr>
        <w:t>6)</w:t>
      </w:r>
      <w:r w:rsidRPr="0028512F">
        <w:rPr>
          <w:sz w:val="24"/>
          <w:szCs w:val="24"/>
        </w:rPr>
        <w:tab/>
        <w:t>непосредственно при личном приеме заявителя в администрации МО «Володарский район» (далее - Уполномоченный орган) или многофункциональном центре предоставления государственных и муниципальных услуг (далее – многофункциональный центр);</w:t>
      </w:r>
    </w:p>
    <w:p w:rsidR="0028512F" w:rsidRPr="0028512F" w:rsidRDefault="0028512F" w:rsidP="0028512F">
      <w:pPr>
        <w:ind w:firstLine="851"/>
        <w:jc w:val="both"/>
        <w:rPr>
          <w:sz w:val="24"/>
          <w:szCs w:val="24"/>
        </w:rPr>
      </w:pPr>
      <w:r w:rsidRPr="0028512F">
        <w:rPr>
          <w:sz w:val="24"/>
          <w:szCs w:val="24"/>
        </w:rPr>
        <w:t>7)</w:t>
      </w:r>
      <w:r w:rsidRPr="0028512F">
        <w:rPr>
          <w:sz w:val="24"/>
          <w:szCs w:val="24"/>
        </w:rPr>
        <w:tab/>
        <w:t>по телефону Уполномоченным органом или многофункционального центра;</w:t>
      </w:r>
    </w:p>
    <w:p w:rsidR="0028512F" w:rsidRPr="0028512F" w:rsidRDefault="0028512F" w:rsidP="0028512F">
      <w:pPr>
        <w:ind w:firstLine="851"/>
        <w:jc w:val="both"/>
        <w:rPr>
          <w:sz w:val="24"/>
          <w:szCs w:val="24"/>
        </w:rPr>
      </w:pPr>
      <w:r w:rsidRPr="0028512F">
        <w:rPr>
          <w:sz w:val="24"/>
          <w:szCs w:val="24"/>
        </w:rPr>
        <w:t>8)</w:t>
      </w:r>
      <w:r w:rsidRPr="0028512F">
        <w:rPr>
          <w:sz w:val="24"/>
          <w:szCs w:val="24"/>
        </w:rPr>
        <w:tab/>
        <w:t>письменно, в том числе посредством электронной почты, факсимильной связи;</w:t>
      </w:r>
    </w:p>
    <w:p w:rsidR="0028512F" w:rsidRPr="0028512F" w:rsidRDefault="0028512F" w:rsidP="0028512F">
      <w:pPr>
        <w:ind w:firstLine="851"/>
        <w:jc w:val="both"/>
        <w:rPr>
          <w:sz w:val="24"/>
          <w:szCs w:val="24"/>
        </w:rPr>
      </w:pPr>
      <w:r w:rsidRPr="0028512F">
        <w:rPr>
          <w:sz w:val="24"/>
          <w:szCs w:val="24"/>
        </w:rPr>
        <w:t>1.3.2.</w:t>
      </w:r>
      <w:r w:rsidRPr="0028512F">
        <w:rPr>
          <w:sz w:val="24"/>
          <w:szCs w:val="24"/>
        </w:rPr>
        <w:tab/>
        <w:t>Консультирование</w:t>
      </w:r>
      <w:r w:rsidRPr="0028512F">
        <w:rPr>
          <w:sz w:val="24"/>
          <w:szCs w:val="24"/>
        </w:rPr>
        <w:tab/>
        <w:t>по</w:t>
      </w:r>
      <w:r w:rsidRPr="0028512F">
        <w:rPr>
          <w:sz w:val="24"/>
          <w:szCs w:val="24"/>
        </w:rPr>
        <w:tab/>
        <w:t>вопросам</w:t>
      </w:r>
      <w:r w:rsidRPr="0028512F">
        <w:rPr>
          <w:sz w:val="24"/>
          <w:szCs w:val="24"/>
        </w:rPr>
        <w:tab/>
        <w:t>предоставления</w:t>
      </w:r>
      <w:r w:rsidRPr="0028512F">
        <w:rPr>
          <w:sz w:val="24"/>
          <w:szCs w:val="24"/>
        </w:rPr>
        <w:tab/>
        <w:t>муниципальной</w:t>
      </w:r>
      <w:r w:rsidRPr="0028512F">
        <w:rPr>
          <w:sz w:val="24"/>
          <w:szCs w:val="24"/>
        </w:rPr>
        <w:tab/>
        <w:t>услуги осуществляется: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в</w:t>
      </w:r>
      <w:r w:rsidRPr="0028512F">
        <w:rPr>
          <w:sz w:val="24"/>
          <w:szCs w:val="24"/>
        </w:rPr>
        <w:tab/>
        <w:t>многофункциональных</w:t>
      </w:r>
      <w:r w:rsidRPr="0028512F">
        <w:rPr>
          <w:sz w:val="24"/>
          <w:szCs w:val="24"/>
        </w:rPr>
        <w:tab/>
        <w:t>центрах</w:t>
      </w:r>
      <w:r w:rsidRPr="0028512F">
        <w:rPr>
          <w:sz w:val="24"/>
          <w:szCs w:val="24"/>
        </w:rPr>
        <w:tab/>
        <w:t>предоставления</w:t>
      </w:r>
      <w:r w:rsidRPr="0028512F">
        <w:rPr>
          <w:sz w:val="24"/>
          <w:szCs w:val="24"/>
        </w:rPr>
        <w:tab/>
        <w:t>государственных</w:t>
      </w:r>
      <w:r w:rsidRPr="0028512F">
        <w:rPr>
          <w:sz w:val="24"/>
          <w:szCs w:val="24"/>
        </w:rPr>
        <w:tab/>
        <w:t>и муниципальных услуг при устном обращении - лично или по телефону;</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в интерактивной форме Регионального портала;</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в структурном</w:t>
      </w:r>
      <w:r w:rsidRPr="0028512F">
        <w:rPr>
          <w:sz w:val="24"/>
          <w:szCs w:val="24"/>
        </w:rPr>
        <w:tab/>
        <w:t>подразделении органа местного самоуправления</w:t>
      </w:r>
      <w:r w:rsidRPr="0028512F">
        <w:rPr>
          <w:sz w:val="24"/>
          <w:szCs w:val="24"/>
        </w:rPr>
        <w:tab/>
        <w:t>при</w:t>
      </w:r>
      <w:r w:rsidRPr="0028512F">
        <w:rPr>
          <w:sz w:val="24"/>
          <w:szCs w:val="24"/>
        </w:rPr>
        <w:tab/>
        <w:t xml:space="preserve">устном обращении - лично или по телефону; при письменном (в том числе в форме </w:t>
      </w:r>
    </w:p>
    <w:p w:rsidR="0028512F" w:rsidRPr="0028512F" w:rsidRDefault="0028512F" w:rsidP="0028512F">
      <w:pPr>
        <w:ind w:firstLine="851"/>
        <w:jc w:val="both"/>
        <w:rPr>
          <w:sz w:val="24"/>
          <w:szCs w:val="24"/>
        </w:rPr>
      </w:pPr>
      <w:r w:rsidRPr="0028512F">
        <w:rPr>
          <w:sz w:val="24"/>
          <w:szCs w:val="24"/>
        </w:rPr>
        <w:t>электронного документа) обращении – на бумажном носителе по почте, в электронной форме по электронной почте.</w:t>
      </w:r>
    </w:p>
    <w:p w:rsidR="0028512F" w:rsidRPr="0028512F" w:rsidRDefault="0028512F" w:rsidP="0028512F">
      <w:pPr>
        <w:ind w:firstLine="851"/>
        <w:jc w:val="both"/>
        <w:rPr>
          <w:sz w:val="24"/>
          <w:szCs w:val="24"/>
        </w:rPr>
      </w:pPr>
      <w:r w:rsidRPr="0028512F">
        <w:rPr>
          <w:sz w:val="24"/>
          <w:szCs w:val="24"/>
        </w:rPr>
        <w:lastRenderedPageBreak/>
        <w:t>1.3.3.</w:t>
      </w:r>
      <w:r w:rsidRPr="0028512F">
        <w:rPr>
          <w:sz w:val="24"/>
          <w:szCs w:val="24"/>
        </w:rPr>
        <w:tab/>
        <w:t>Информация на Едином портале, Региональном портале о порядке и сроках предоставления муниципальной услуги на основании сведений, содержащихся в Региональном реестре, предоставляется заявителю бесплатно.</w:t>
      </w:r>
    </w:p>
    <w:p w:rsidR="0028512F" w:rsidRPr="0028512F" w:rsidRDefault="0028512F" w:rsidP="0028512F">
      <w:pPr>
        <w:ind w:firstLine="851"/>
        <w:jc w:val="both"/>
        <w:rPr>
          <w:sz w:val="24"/>
          <w:szCs w:val="24"/>
        </w:rPr>
      </w:pPr>
      <w:r w:rsidRPr="0028512F">
        <w:rPr>
          <w:sz w:val="24"/>
          <w:szCs w:val="24"/>
        </w:rPr>
        <w:t>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
    <w:p w:rsidR="0028512F" w:rsidRPr="0028512F" w:rsidRDefault="0028512F" w:rsidP="0028512F">
      <w:pPr>
        <w:ind w:firstLine="851"/>
        <w:jc w:val="both"/>
        <w:rPr>
          <w:sz w:val="24"/>
          <w:szCs w:val="24"/>
        </w:rPr>
      </w:pPr>
      <w:r w:rsidRPr="0028512F">
        <w:rPr>
          <w:sz w:val="24"/>
          <w:szCs w:val="24"/>
        </w:rPr>
        <w:t>1.3.4.</w:t>
      </w:r>
      <w:r w:rsidRPr="0028512F">
        <w:rPr>
          <w:sz w:val="24"/>
          <w:szCs w:val="24"/>
        </w:rPr>
        <w:tab/>
        <w:t>При обращении заявителя лично или по телефону в соответствии с поступившим обращением может быть предоставлена информация о месте нахождения многофункционального центра предоставления государственных и муниципальных услуг, в структурном подразделении органа местного самоуправления (адрес, график работы, справочные телефоны); о порядке предоставления муниципальной услуги, о способах и сроках подачи заявлений; о категориях граждан, которым предоставляется муниципальная услуга; о нормативных правовых актах, регулирующих вопросы предоставления муниципальной услуги; о перечне документов, необходимых для рассмотрения заявления о предоставлении муниципальной услуги, о сроках приема и регистрации заявления; о ходе предоставления муниципальной услуги; о месте размещения на официальном сайте информации по вопросам предоставления муниципальной услуги; о порядке обжалования действий или бездействия должностных лиц органа местного самоуправления.</w:t>
      </w:r>
    </w:p>
    <w:p w:rsidR="0028512F" w:rsidRPr="0028512F" w:rsidRDefault="0028512F" w:rsidP="0028512F">
      <w:pPr>
        <w:ind w:firstLine="851"/>
        <w:jc w:val="both"/>
        <w:rPr>
          <w:sz w:val="24"/>
          <w:szCs w:val="24"/>
        </w:rPr>
      </w:pPr>
      <w:r w:rsidRPr="0028512F">
        <w:rPr>
          <w:sz w:val="24"/>
          <w:szCs w:val="24"/>
        </w:rPr>
        <w:t>По письменному обращению должностные лица отдела, ответственного за предоставление муниципальной услуги, подробно в письменной форме разъясняют заявителю порядок предоставления муниципальной услуги и вопросы, указанные в</w:t>
      </w:r>
      <w:r>
        <w:rPr>
          <w:sz w:val="24"/>
          <w:szCs w:val="24"/>
        </w:rPr>
        <w:t xml:space="preserve"> </w:t>
      </w:r>
      <w:r w:rsidRPr="0028512F">
        <w:rPr>
          <w:sz w:val="24"/>
          <w:szCs w:val="24"/>
        </w:rPr>
        <w:t xml:space="preserve">настоящем пункте Административного регламента, и в течение 30 дней со дня регистрации обращения направляют ответ заявителю. </w:t>
      </w:r>
    </w:p>
    <w:p w:rsidR="0028512F" w:rsidRPr="0028512F" w:rsidRDefault="0028512F" w:rsidP="0028512F">
      <w:pPr>
        <w:ind w:firstLine="851"/>
        <w:jc w:val="both"/>
        <w:rPr>
          <w:sz w:val="24"/>
          <w:szCs w:val="24"/>
        </w:rPr>
      </w:pPr>
      <w:r w:rsidRPr="0028512F">
        <w:rPr>
          <w:sz w:val="24"/>
          <w:szCs w:val="24"/>
        </w:rPr>
        <w:t>1.3.5.</w:t>
      </w:r>
      <w:r w:rsidRPr="0028512F">
        <w:rPr>
          <w:sz w:val="24"/>
          <w:szCs w:val="24"/>
        </w:rPr>
        <w:tab/>
        <w:t>Информация по вопросам предоставления муниципальной услуги размещается на официальном сайте органа местного самоуправления и на информационных стендах в помещениях органа местного самоуправления для работы с заявителями. Информация, размещаемая на информационных стендах и на оф</w:t>
      </w:r>
      <w:r>
        <w:rPr>
          <w:sz w:val="24"/>
          <w:szCs w:val="24"/>
        </w:rPr>
        <w:t xml:space="preserve">ициальном сайте органа местного </w:t>
      </w:r>
      <w:r w:rsidRPr="0028512F">
        <w:rPr>
          <w:sz w:val="24"/>
          <w:szCs w:val="24"/>
        </w:rPr>
        <w:t>самоуправления</w:t>
      </w:r>
      <w:r>
        <w:rPr>
          <w:sz w:val="24"/>
          <w:szCs w:val="24"/>
        </w:rPr>
        <w:t xml:space="preserve"> </w:t>
      </w:r>
      <w:r w:rsidRPr="0028512F">
        <w:rPr>
          <w:sz w:val="24"/>
          <w:szCs w:val="24"/>
        </w:rPr>
        <w:t>в</w:t>
      </w:r>
      <w:r>
        <w:rPr>
          <w:sz w:val="24"/>
          <w:szCs w:val="24"/>
        </w:rPr>
        <w:t xml:space="preserve"> </w:t>
      </w:r>
      <w:r w:rsidRPr="0028512F">
        <w:rPr>
          <w:sz w:val="24"/>
          <w:szCs w:val="24"/>
        </w:rPr>
        <w:t>информационно-телекоммуникационной</w:t>
      </w:r>
      <w:r>
        <w:rPr>
          <w:sz w:val="24"/>
          <w:szCs w:val="24"/>
        </w:rPr>
        <w:t xml:space="preserve"> </w:t>
      </w:r>
      <w:r w:rsidRPr="0028512F">
        <w:rPr>
          <w:sz w:val="24"/>
          <w:szCs w:val="24"/>
        </w:rPr>
        <w:t>сети</w:t>
      </w:r>
      <w:r>
        <w:rPr>
          <w:sz w:val="24"/>
          <w:szCs w:val="24"/>
        </w:rPr>
        <w:t xml:space="preserve"> </w:t>
      </w:r>
      <w:r w:rsidRPr="0028512F">
        <w:rPr>
          <w:sz w:val="24"/>
          <w:szCs w:val="24"/>
        </w:rPr>
        <w:t>«Интернет», включает сведения о муниципальной услуге, содержащиеся в пунктах 2.1, 2.4, 2.5, 2.6, 2.7, 2.8, 2.9, 2.10, 2.11, 2.12, 5.1 Административного регламента, информацию о месте нахождения, справочных телефонах, времени работы органа местного самоуправления, о графике приема заявлений на предоставление муниципальной услуги.</w:t>
      </w: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r w:rsidRPr="0028512F">
        <w:rPr>
          <w:sz w:val="24"/>
          <w:szCs w:val="24"/>
        </w:rPr>
        <w:t>Раздел II. Стандарт предоставления государственной (муниципальной) услуги.</w:t>
      </w: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r w:rsidRPr="0028512F">
        <w:rPr>
          <w:sz w:val="24"/>
          <w:szCs w:val="24"/>
        </w:rPr>
        <w:t>2.1.</w:t>
      </w:r>
      <w:r w:rsidRPr="0028512F">
        <w:rPr>
          <w:sz w:val="24"/>
          <w:szCs w:val="24"/>
        </w:rPr>
        <w:tab/>
        <w:t>Наименование государственной (муниципальной) услуги</w:t>
      </w:r>
    </w:p>
    <w:p w:rsidR="0028512F" w:rsidRPr="0028512F" w:rsidRDefault="0028512F" w:rsidP="0028512F">
      <w:pPr>
        <w:ind w:firstLine="851"/>
        <w:jc w:val="both"/>
        <w:rPr>
          <w:sz w:val="24"/>
          <w:szCs w:val="24"/>
        </w:rPr>
      </w:pPr>
      <w:r w:rsidRPr="0028512F">
        <w:rPr>
          <w:sz w:val="24"/>
          <w:szCs w:val="24"/>
        </w:rPr>
        <w:t>Выдача акта освидетельствования проведения основных работ по строительству (реконструкции) объекта индивидуального жилищного строительства с привлечением средств материнского (семейного) капитала.</w:t>
      </w:r>
    </w:p>
    <w:p w:rsidR="0028512F" w:rsidRPr="0028512F" w:rsidRDefault="0028512F" w:rsidP="0028512F">
      <w:pPr>
        <w:ind w:firstLine="851"/>
        <w:jc w:val="both"/>
        <w:rPr>
          <w:sz w:val="24"/>
          <w:szCs w:val="24"/>
        </w:rPr>
      </w:pPr>
      <w:r w:rsidRPr="0028512F">
        <w:rPr>
          <w:sz w:val="24"/>
          <w:szCs w:val="24"/>
        </w:rPr>
        <w:t>2.2.</w:t>
      </w:r>
      <w:r w:rsidRPr="0028512F">
        <w:rPr>
          <w:sz w:val="24"/>
          <w:szCs w:val="24"/>
        </w:rPr>
        <w:tab/>
        <w:t>Наименование исполнительно-распорядительного органа местного самоуправления, непосредственно предоставляющего муниципальную услугу</w:t>
      </w:r>
    </w:p>
    <w:p w:rsidR="0028512F" w:rsidRPr="0028512F" w:rsidRDefault="0028512F" w:rsidP="0028512F">
      <w:pPr>
        <w:ind w:firstLine="851"/>
        <w:jc w:val="both"/>
        <w:rPr>
          <w:sz w:val="24"/>
          <w:szCs w:val="24"/>
        </w:rPr>
      </w:pPr>
      <w:r w:rsidRPr="0028512F">
        <w:rPr>
          <w:sz w:val="24"/>
          <w:szCs w:val="24"/>
        </w:rPr>
        <w:t>2.2.1.</w:t>
      </w:r>
      <w:r w:rsidRPr="0028512F">
        <w:rPr>
          <w:sz w:val="24"/>
          <w:szCs w:val="24"/>
        </w:rPr>
        <w:tab/>
        <w:t>Администрация МО «Володарский район» в предоставлении муниципальной услуги принимают участие уполномоченные органы местного самоуправления (многофункциональные центры при наличии соответствующего соглашения о взаимодействии).</w:t>
      </w:r>
    </w:p>
    <w:p w:rsidR="0028512F" w:rsidRPr="0028512F" w:rsidRDefault="0028512F" w:rsidP="0028512F">
      <w:pPr>
        <w:ind w:firstLine="851"/>
        <w:jc w:val="both"/>
        <w:rPr>
          <w:sz w:val="24"/>
          <w:szCs w:val="24"/>
        </w:rPr>
      </w:pPr>
      <w:r w:rsidRPr="0028512F">
        <w:rPr>
          <w:sz w:val="24"/>
          <w:szCs w:val="24"/>
        </w:rPr>
        <w:t>При</w:t>
      </w:r>
      <w:r w:rsidRPr="0028512F">
        <w:rPr>
          <w:sz w:val="24"/>
          <w:szCs w:val="24"/>
        </w:rPr>
        <w:tab/>
        <w:t>предоставлении</w:t>
      </w:r>
      <w:r>
        <w:rPr>
          <w:sz w:val="24"/>
          <w:szCs w:val="24"/>
        </w:rPr>
        <w:t xml:space="preserve"> </w:t>
      </w:r>
      <w:r w:rsidRPr="0028512F">
        <w:rPr>
          <w:sz w:val="24"/>
          <w:szCs w:val="24"/>
        </w:rPr>
        <w:t>муниц</w:t>
      </w:r>
      <w:r>
        <w:rPr>
          <w:sz w:val="24"/>
          <w:szCs w:val="24"/>
        </w:rPr>
        <w:t xml:space="preserve">ипальной услуги органы местного </w:t>
      </w:r>
      <w:r w:rsidRPr="0028512F">
        <w:rPr>
          <w:sz w:val="24"/>
          <w:szCs w:val="24"/>
        </w:rPr>
        <w:t>самоуправления взаимодействует с:</w:t>
      </w:r>
    </w:p>
    <w:p w:rsidR="0028512F" w:rsidRPr="0028512F" w:rsidRDefault="0028512F" w:rsidP="0028512F">
      <w:pPr>
        <w:ind w:firstLine="851"/>
        <w:jc w:val="both"/>
        <w:rPr>
          <w:sz w:val="24"/>
          <w:szCs w:val="24"/>
        </w:rPr>
      </w:pPr>
      <w:r w:rsidRPr="0028512F">
        <w:rPr>
          <w:sz w:val="24"/>
          <w:szCs w:val="24"/>
        </w:rPr>
        <w:t>Федеральной службой государственной регистрации, кадастра и картографии; Пенсионным фондом Российской Федерации.</w:t>
      </w:r>
    </w:p>
    <w:p w:rsidR="0028512F" w:rsidRPr="0028512F" w:rsidRDefault="0028512F" w:rsidP="0028512F">
      <w:pPr>
        <w:ind w:firstLine="851"/>
        <w:jc w:val="both"/>
        <w:rPr>
          <w:sz w:val="24"/>
          <w:szCs w:val="24"/>
        </w:rPr>
      </w:pPr>
      <w:r w:rsidRPr="0028512F">
        <w:rPr>
          <w:sz w:val="24"/>
          <w:szCs w:val="24"/>
        </w:rPr>
        <w:t>2.2.2.</w:t>
      </w:r>
      <w:r w:rsidRPr="0028512F">
        <w:rPr>
          <w:sz w:val="24"/>
          <w:szCs w:val="24"/>
        </w:rPr>
        <w:tab/>
        <w:t xml:space="preserve">При предоставлении муниципальной услуги органу местного самоуправления 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w:t>
      </w:r>
      <w:r w:rsidRPr="0028512F">
        <w:rPr>
          <w:sz w:val="24"/>
          <w:szCs w:val="24"/>
        </w:rPr>
        <w:lastRenderedPageBreak/>
        <w:t>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2.3.</w:t>
      </w:r>
      <w:r w:rsidRPr="0028512F">
        <w:rPr>
          <w:sz w:val="24"/>
          <w:szCs w:val="24"/>
        </w:rPr>
        <w:tab/>
        <w:t>Нормативные правовые акты, регулирующие предоставление государственной (муниципальной) услуги</w:t>
      </w:r>
    </w:p>
    <w:p w:rsidR="0028512F" w:rsidRPr="0028512F" w:rsidRDefault="0028512F" w:rsidP="0028512F">
      <w:pPr>
        <w:ind w:firstLine="851"/>
        <w:jc w:val="both"/>
        <w:rPr>
          <w:sz w:val="24"/>
          <w:szCs w:val="24"/>
        </w:rPr>
      </w:pPr>
      <w:r w:rsidRPr="0028512F">
        <w:rPr>
          <w:sz w:val="24"/>
          <w:szCs w:val="24"/>
        </w:rPr>
        <w:t>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 размещается в федеральной государственной информационной системе «Федеральный реестр государственных и муниципальных услуг (функций) и на Едином портале.</w:t>
      </w:r>
    </w:p>
    <w:p w:rsidR="0028512F" w:rsidRPr="0028512F" w:rsidRDefault="0028512F" w:rsidP="0028512F">
      <w:pPr>
        <w:ind w:firstLine="851"/>
        <w:jc w:val="both"/>
        <w:rPr>
          <w:sz w:val="24"/>
          <w:szCs w:val="24"/>
        </w:rPr>
      </w:pPr>
      <w:r w:rsidRPr="0028512F">
        <w:rPr>
          <w:sz w:val="24"/>
          <w:szCs w:val="24"/>
        </w:rPr>
        <w:t>2.4.</w:t>
      </w:r>
      <w:r w:rsidRPr="0028512F">
        <w:rPr>
          <w:sz w:val="24"/>
          <w:szCs w:val="24"/>
        </w:rPr>
        <w:tab/>
        <w:t>Описание результата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2.4.1.</w:t>
      </w:r>
      <w:r w:rsidRPr="0028512F">
        <w:rPr>
          <w:sz w:val="24"/>
          <w:szCs w:val="24"/>
        </w:rPr>
        <w:tab/>
        <w:t>Результатом предоставления муниципальной услуги является: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акт освидетельствования проведения основных работ по строительству (реконструкции) объекта ИЖС (по форме, утвержденной Приказом Минстроя России от 08.06.2021 № 362/</w:t>
      </w:r>
      <w:proofErr w:type="spellStart"/>
      <w:r w:rsidRPr="0028512F">
        <w:rPr>
          <w:sz w:val="24"/>
          <w:szCs w:val="24"/>
        </w:rPr>
        <w:t>пр</w:t>
      </w:r>
      <w:proofErr w:type="spellEnd"/>
      <w:r w:rsidRPr="0028512F">
        <w:rPr>
          <w:sz w:val="24"/>
          <w:szCs w:val="24"/>
        </w:rPr>
        <w:t>).</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решение об отказе в предоставлении муниципальной услуги в форме документа на бумажном носителе по форме, согласно приложению № 2 к настоящему Административному регламенту).</w:t>
      </w:r>
    </w:p>
    <w:p w:rsidR="0028512F" w:rsidRPr="0028512F" w:rsidRDefault="0028512F" w:rsidP="0028512F">
      <w:pPr>
        <w:ind w:firstLine="851"/>
        <w:jc w:val="both"/>
        <w:rPr>
          <w:sz w:val="24"/>
          <w:szCs w:val="24"/>
        </w:rPr>
      </w:pPr>
      <w:r w:rsidRPr="0028512F">
        <w:rPr>
          <w:sz w:val="24"/>
          <w:szCs w:val="24"/>
        </w:rPr>
        <w:t>2.4.2.</w:t>
      </w:r>
      <w:r w:rsidRPr="0028512F">
        <w:rPr>
          <w:sz w:val="24"/>
          <w:szCs w:val="24"/>
        </w:rPr>
        <w:tab/>
        <w:t>Результат предоставления муниципальной услуги представляется в форме документа на бумажном носителе или электронного документа, подписанного электронной подписью в соответствии с требованиями Федерального закона от 06.04.2011 № 63-ФЗ «Об электронной подписи» (далее – Федеральный закон № 63-ФЗ).</w:t>
      </w:r>
    </w:p>
    <w:p w:rsidR="0028512F" w:rsidRPr="0028512F" w:rsidRDefault="0028512F" w:rsidP="0028512F">
      <w:pPr>
        <w:ind w:firstLine="851"/>
        <w:jc w:val="both"/>
        <w:rPr>
          <w:sz w:val="24"/>
          <w:szCs w:val="24"/>
        </w:rPr>
      </w:pPr>
      <w:r w:rsidRPr="0028512F">
        <w:rPr>
          <w:sz w:val="24"/>
          <w:szCs w:val="24"/>
        </w:rPr>
        <w:t>2.5.</w:t>
      </w:r>
      <w:r w:rsidRPr="0028512F">
        <w:rPr>
          <w:sz w:val="24"/>
          <w:szCs w:val="24"/>
        </w:rPr>
        <w:tab/>
        <w:t>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w:t>
      </w:r>
      <w:r>
        <w:rPr>
          <w:sz w:val="24"/>
          <w:szCs w:val="24"/>
        </w:rPr>
        <w:t xml:space="preserve"> </w:t>
      </w:r>
      <w:r w:rsidRPr="0028512F">
        <w:rPr>
          <w:sz w:val="24"/>
          <w:szCs w:val="24"/>
        </w:rPr>
        <w:t>срок приостановления предоставления муниципальной услуги в случае, если возможность приостановления предусмотрена законодательством Российской Федерации, срок выдачи (направления) документов, являющихся результатом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2.5.1.</w:t>
      </w:r>
      <w:r w:rsidRPr="0028512F">
        <w:rPr>
          <w:sz w:val="24"/>
          <w:szCs w:val="24"/>
        </w:rPr>
        <w:tab/>
        <w:t>Срок предоставления муниципальной услуги -10 рабочих дней.</w:t>
      </w:r>
    </w:p>
    <w:p w:rsidR="0028512F" w:rsidRPr="0028512F" w:rsidRDefault="0028512F" w:rsidP="0028512F">
      <w:pPr>
        <w:ind w:firstLine="851"/>
        <w:jc w:val="both"/>
        <w:rPr>
          <w:sz w:val="24"/>
          <w:szCs w:val="24"/>
        </w:rPr>
      </w:pPr>
      <w:r w:rsidRPr="0028512F">
        <w:rPr>
          <w:sz w:val="24"/>
          <w:szCs w:val="24"/>
        </w:rPr>
        <w:t>2.5.2.</w:t>
      </w:r>
      <w:r w:rsidRPr="0028512F">
        <w:rPr>
          <w:sz w:val="24"/>
          <w:szCs w:val="24"/>
        </w:rPr>
        <w:tab/>
        <w:t>Уполномоченный орган в течение 10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указанных в пункте 2.4.1. Административного регламента.</w:t>
      </w:r>
    </w:p>
    <w:p w:rsidR="0028512F" w:rsidRPr="0028512F" w:rsidRDefault="0028512F" w:rsidP="0028512F">
      <w:pPr>
        <w:ind w:firstLine="851"/>
        <w:jc w:val="both"/>
        <w:rPr>
          <w:sz w:val="24"/>
          <w:szCs w:val="24"/>
        </w:rPr>
      </w:pPr>
      <w:r w:rsidRPr="0028512F">
        <w:rPr>
          <w:sz w:val="24"/>
          <w:szCs w:val="24"/>
        </w:rPr>
        <w:t>2.5.3.</w:t>
      </w:r>
      <w:r w:rsidRPr="0028512F">
        <w:rPr>
          <w:sz w:val="24"/>
          <w:szCs w:val="24"/>
        </w:rPr>
        <w:tab/>
        <w:t>Приостановление предоставления муниципальной услуги действующим законодательством не предусмотрено.</w:t>
      </w:r>
    </w:p>
    <w:p w:rsidR="0028512F" w:rsidRPr="0028512F" w:rsidRDefault="0028512F" w:rsidP="0028512F">
      <w:pPr>
        <w:ind w:firstLine="851"/>
        <w:jc w:val="both"/>
        <w:rPr>
          <w:sz w:val="24"/>
          <w:szCs w:val="24"/>
        </w:rPr>
      </w:pPr>
      <w:r w:rsidRPr="0028512F">
        <w:rPr>
          <w:sz w:val="24"/>
          <w:szCs w:val="24"/>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2.6.</w:t>
      </w:r>
      <w:r w:rsidRPr="0028512F">
        <w:rPr>
          <w:sz w:val="24"/>
          <w:szCs w:val="24"/>
        </w:rPr>
        <w:tab/>
        <w:t>Исчерпывающий перечень документов, необходимых в соответствии с законодательными или иными нормативными правовыми актами для предоставления</w:t>
      </w:r>
      <w:r>
        <w:rPr>
          <w:sz w:val="24"/>
          <w:szCs w:val="24"/>
        </w:rPr>
        <w:t xml:space="preserve"> </w:t>
      </w:r>
      <w:r w:rsidRPr="0028512F">
        <w:rPr>
          <w:sz w:val="24"/>
          <w:szCs w:val="24"/>
        </w:rPr>
        <w:t>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 в том числе в электронной форме, порядок их представления</w:t>
      </w:r>
    </w:p>
    <w:p w:rsidR="0028512F" w:rsidRPr="0028512F" w:rsidRDefault="0028512F" w:rsidP="0028512F">
      <w:pPr>
        <w:ind w:firstLine="851"/>
        <w:jc w:val="both"/>
        <w:rPr>
          <w:sz w:val="24"/>
          <w:szCs w:val="24"/>
        </w:rPr>
      </w:pPr>
      <w:r w:rsidRPr="0028512F">
        <w:rPr>
          <w:sz w:val="24"/>
          <w:szCs w:val="24"/>
        </w:rPr>
        <w:t>2.6.1.</w:t>
      </w:r>
      <w:r w:rsidRPr="0028512F">
        <w:rPr>
          <w:sz w:val="24"/>
          <w:szCs w:val="24"/>
        </w:rPr>
        <w:tab/>
        <w:t>Для получения муниципальной услуги заявитель представляет следующие документы:</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документ, удостоверяющий личность заявителя или представителя заявителя, в случае представления заявления и прилагаемых к нему документов посредством личного обращения в уполномоченный орган государственной власти, орган местного самоуправления, в том числе через многофункциональный центр, организацию. В случае направления заявления посредством Единого портала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Заявление:</w:t>
      </w:r>
    </w:p>
    <w:p w:rsidR="0028512F" w:rsidRPr="0028512F" w:rsidRDefault="0028512F" w:rsidP="0028512F">
      <w:pPr>
        <w:ind w:firstLine="851"/>
        <w:jc w:val="both"/>
        <w:rPr>
          <w:sz w:val="24"/>
          <w:szCs w:val="24"/>
        </w:rPr>
      </w:pPr>
      <w:r w:rsidRPr="0028512F">
        <w:rPr>
          <w:sz w:val="24"/>
          <w:szCs w:val="24"/>
        </w:rPr>
        <w:t>-</w:t>
      </w:r>
      <w:r w:rsidRPr="0028512F">
        <w:rPr>
          <w:sz w:val="24"/>
          <w:szCs w:val="24"/>
        </w:rPr>
        <w:tab/>
        <w:t>в форме документа на бумажном носителе по форме, согласно приложению № 1 к настоящему Административному регламенту;</w:t>
      </w:r>
    </w:p>
    <w:p w:rsidR="0028512F" w:rsidRPr="0028512F" w:rsidRDefault="0028512F" w:rsidP="0028512F">
      <w:pPr>
        <w:ind w:firstLine="851"/>
        <w:jc w:val="both"/>
        <w:rPr>
          <w:sz w:val="24"/>
          <w:szCs w:val="24"/>
        </w:rPr>
      </w:pPr>
      <w:r w:rsidRPr="0028512F">
        <w:rPr>
          <w:sz w:val="24"/>
          <w:szCs w:val="24"/>
        </w:rPr>
        <w:lastRenderedPageBreak/>
        <w:t>-</w:t>
      </w:r>
      <w:r w:rsidRPr="0028512F">
        <w:rPr>
          <w:sz w:val="24"/>
          <w:szCs w:val="24"/>
        </w:rPr>
        <w:tab/>
        <w:t>в электронной форме (заполняется посредством внесения соответствующих сведений в интерактивную форму), подписанное в соответствии с требованиями Федерального закона от 06.04.2011 №63-ФЗ «Об электронной подписи» (далее – Федеральный закон</w:t>
      </w:r>
      <w:r>
        <w:rPr>
          <w:sz w:val="24"/>
          <w:szCs w:val="24"/>
        </w:rPr>
        <w:t xml:space="preserve"> </w:t>
      </w:r>
      <w:r w:rsidRPr="0028512F">
        <w:rPr>
          <w:sz w:val="24"/>
          <w:szCs w:val="24"/>
        </w:rPr>
        <w:t>№63-ФЗ), при обращении посредством Регионального портала;</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Документ, подтверждающий полномочия представителя (если от имени заявителя действует представитель);</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Копии правоустанавливающих документов, если право не зарегистрировано в Едином государственном реестре недвижимости.</w:t>
      </w:r>
    </w:p>
    <w:p w:rsidR="0028512F" w:rsidRPr="0028512F" w:rsidRDefault="0028512F" w:rsidP="0028512F">
      <w:pPr>
        <w:ind w:firstLine="851"/>
        <w:jc w:val="both"/>
        <w:rPr>
          <w:sz w:val="24"/>
          <w:szCs w:val="24"/>
        </w:rPr>
      </w:pPr>
      <w:r w:rsidRPr="0028512F">
        <w:rPr>
          <w:sz w:val="24"/>
          <w:szCs w:val="24"/>
        </w:rPr>
        <w:t>Заявление и прилагаемые документы могут быть представлены (направлены) заявителем одним из следующих способов:</w:t>
      </w:r>
    </w:p>
    <w:p w:rsidR="0028512F" w:rsidRPr="0028512F" w:rsidRDefault="0028512F" w:rsidP="0028512F">
      <w:pPr>
        <w:ind w:firstLine="851"/>
        <w:jc w:val="both"/>
        <w:rPr>
          <w:sz w:val="24"/>
          <w:szCs w:val="24"/>
        </w:rPr>
      </w:pPr>
      <w:r w:rsidRPr="0028512F">
        <w:rPr>
          <w:sz w:val="24"/>
          <w:szCs w:val="24"/>
        </w:rPr>
        <w:t>1) лично или посредством почтового отправления в орган государственной власти субъекта Российской Федерации или местного самоуправления;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через МФЦ;</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через Региональный портал или Единый портал.</w:t>
      </w:r>
    </w:p>
    <w:p w:rsidR="0028512F" w:rsidRPr="0028512F" w:rsidRDefault="0028512F" w:rsidP="0028512F">
      <w:pPr>
        <w:ind w:firstLine="851"/>
        <w:jc w:val="both"/>
        <w:rPr>
          <w:sz w:val="24"/>
          <w:szCs w:val="24"/>
        </w:rPr>
      </w:pPr>
      <w:r w:rsidRPr="0028512F">
        <w:rPr>
          <w:sz w:val="24"/>
          <w:szCs w:val="24"/>
        </w:rPr>
        <w:t>2.6.2.</w:t>
      </w:r>
      <w:r w:rsidRPr="0028512F">
        <w:rPr>
          <w:sz w:val="24"/>
          <w:szCs w:val="24"/>
        </w:rPr>
        <w:tab/>
        <w:t>Запрещается требовать от заявителя: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представления</w:t>
      </w:r>
      <w:r>
        <w:rPr>
          <w:sz w:val="24"/>
          <w:szCs w:val="24"/>
        </w:rPr>
        <w:t xml:space="preserve"> </w:t>
      </w:r>
      <w:r w:rsidRPr="0028512F">
        <w:rPr>
          <w:sz w:val="24"/>
          <w:szCs w:val="24"/>
        </w:rPr>
        <w:t>документов</w:t>
      </w:r>
      <w:r w:rsidRPr="0028512F">
        <w:rPr>
          <w:sz w:val="24"/>
          <w:szCs w:val="24"/>
        </w:rPr>
        <w:tab/>
        <w:t>и</w:t>
      </w:r>
      <w:r>
        <w:rPr>
          <w:sz w:val="24"/>
          <w:szCs w:val="24"/>
        </w:rPr>
        <w:t xml:space="preserve"> </w:t>
      </w:r>
      <w:r w:rsidRPr="0028512F">
        <w:rPr>
          <w:sz w:val="24"/>
          <w:szCs w:val="24"/>
        </w:rPr>
        <w:t>информации</w:t>
      </w:r>
      <w:r>
        <w:rPr>
          <w:sz w:val="24"/>
          <w:szCs w:val="24"/>
        </w:rPr>
        <w:t xml:space="preserve"> </w:t>
      </w:r>
      <w:r w:rsidRPr="0028512F">
        <w:rPr>
          <w:sz w:val="24"/>
          <w:szCs w:val="24"/>
        </w:rPr>
        <w:t>или</w:t>
      </w:r>
      <w:r>
        <w:rPr>
          <w:sz w:val="24"/>
          <w:szCs w:val="24"/>
        </w:rPr>
        <w:t xml:space="preserve"> </w:t>
      </w:r>
      <w:r w:rsidRPr="0028512F">
        <w:rPr>
          <w:sz w:val="24"/>
          <w:szCs w:val="24"/>
        </w:rPr>
        <w:t>осуществления</w:t>
      </w:r>
      <w:r>
        <w:rPr>
          <w:sz w:val="24"/>
          <w:szCs w:val="24"/>
        </w:rPr>
        <w:t xml:space="preserve"> </w:t>
      </w:r>
      <w:r w:rsidRPr="0028512F">
        <w:rPr>
          <w:sz w:val="24"/>
          <w:szCs w:val="24"/>
        </w:rPr>
        <w:t>действий, представление</w:t>
      </w:r>
      <w:r>
        <w:rPr>
          <w:sz w:val="24"/>
          <w:szCs w:val="24"/>
        </w:rPr>
        <w:t xml:space="preserve"> или </w:t>
      </w:r>
      <w:r w:rsidRPr="0028512F">
        <w:rPr>
          <w:sz w:val="24"/>
          <w:szCs w:val="24"/>
        </w:rPr>
        <w:t>осуществление</w:t>
      </w:r>
      <w:r w:rsidRPr="0028512F">
        <w:rPr>
          <w:sz w:val="24"/>
          <w:szCs w:val="24"/>
        </w:rPr>
        <w:tab/>
        <w:t>которых</w:t>
      </w:r>
      <w:r>
        <w:rPr>
          <w:sz w:val="24"/>
          <w:szCs w:val="24"/>
        </w:rPr>
        <w:t xml:space="preserve"> </w:t>
      </w:r>
      <w:r w:rsidRPr="0028512F">
        <w:rPr>
          <w:sz w:val="24"/>
          <w:szCs w:val="24"/>
        </w:rPr>
        <w:t>не</w:t>
      </w:r>
      <w:r>
        <w:rPr>
          <w:sz w:val="24"/>
          <w:szCs w:val="24"/>
        </w:rPr>
        <w:t xml:space="preserve"> </w:t>
      </w:r>
      <w:r w:rsidRPr="0028512F">
        <w:rPr>
          <w:sz w:val="24"/>
          <w:szCs w:val="24"/>
        </w:rPr>
        <w:t>предусмотрено</w:t>
      </w:r>
      <w:r>
        <w:rPr>
          <w:sz w:val="24"/>
          <w:szCs w:val="24"/>
        </w:rPr>
        <w:t xml:space="preserve"> </w:t>
      </w:r>
      <w:r w:rsidRPr="0028512F">
        <w:rPr>
          <w:sz w:val="24"/>
          <w:szCs w:val="24"/>
        </w:rPr>
        <w:t>нормативными</w:t>
      </w:r>
      <w:r>
        <w:rPr>
          <w:sz w:val="24"/>
          <w:szCs w:val="24"/>
        </w:rPr>
        <w:t xml:space="preserve"> </w:t>
      </w:r>
      <w:r w:rsidRPr="0028512F">
        <w:rPr>
          <w:sz w:val="24"/>
          <w:szCs w:val="24"/>
        </w:rPr>
        <w:t>правовыми актами, регулирующими отношения, возникающие в связи с предоставлением государственных и муниципальных услуг;</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w:t>
      </w:r>
      <w:r>
        <w:rPr>
          <w:sz w:val="24"/>
          <w:szCs w:val="24"/>
        </w:rPr>
        <w:t xml:space="preserve"> </w:t>
      </w:r>
      <w:r w:rsidRPr="0028512F">
        <w:rPr>
          <w:sz w:val="24"/>
          <w:szCs w:val="24"/>
        </w:rPr>
        <w:t>№ 210-ФЗ);</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следующих случаев:</w:t>
      </w:r>
    </w:p>
    <w:p w:rsidR="0028512F" w:rsidRPr="0028512F" w:rsidRDefault="0028512F" w:rsidP="0028512F">
      <w:pPr>
        <w:ind w:firstLine="851"/>
        <w:jc w:val="both"/>
        <w:rPr>
          <w:sz w:val="24"/>
          <w:szCs w:val="24"/>
        </w:rPr>
      </w:pPr>
      <w:r w:rsidRPr="0028512F">
        <w:rPr>
          <w:sz w:val="24"/>
          <w:szCs w:val="24"/>
        </w:rPr>
        <w:t>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w:t>
      </w:r>
    </w:p>
    <w:p w:rsidR="0028512F" w:rsidRPr="0028512F" w:rsidRDefault="0028512F" w:rsidP="0028512F">
      <w:pPr>
        <w:ind w:firstLine="851"/>
        <w:jc w:val="both"/>
        <w:rPr>
          <w:sz w:val="24"/>
          <w:szCs w:val="24"/>
        </w:rPr>
      </w:pPr>
      <w:r w:rsidRPr="0028512F">
        <w:rPr>
          <w:sz w:val="24"/>
          <w:szCs w:val="24"/>
        </w:rPr>
        <w:t>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w:t>
      </w:r>
      <w:r w:rsidRPr="0028512F">
        <w:rPr>
          <w:sz w:val="24"/>
          <w:szCs w:val="24"/>
        </w:rPr>
        <w:lastRenderedPageBreak/>
        <w:t>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о чем в письменном виде за подписью руководителя органа, предоставляющего государственную услугу, или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государственной или муниципальной</w:t>
      </w:r>
      <w:r>
        <w:rPr>
          <w:sz w:val="24"/>
          <w:szCs w:val="24"/>
        </w:rPr>
        <w:t xml:space="preserve"> </w:t>
      </w:r>
      <w:r w:rsidRPr="0028512F">
        <w:rPr>
          <w:sz w:val="24"/>
          <w:szCs w:val="24"/>
        </w:rPr>
        <w:t>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28512F" w:rsidRPr="0028512F" w:rsidRDefault="0028512F" w:rsidP="0028512F">
      <w:pPr>
        <w:ind w:firstLine="851"/>
        <w:jc w:val="both"/>
        <w:rPr>
          <w:sz w:val="24"/>
          <w:szCs w:val="24"/>
        </w:rPr>
      </w:pPr>
      <w:r w:rsidRPr="0028512F">
        <w:rPr>
          <w:sz w:val="24"/>
          <w:szCs w:val="24"/>
        </w:rPr>
        <w:t>2.7.</w:t>
      </w:r>
      <w:r w:rsidRPr="0028512F">
        <w:rPr>
          <w:sz w:val="24"/>
          <w:szCs w:val="24"/>
        </w:rPr>
        <w:tab/>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w:t>
      </w:r>
      <w:r>
        <w:rPr>
          <w:sz w:val="24"/>
          <w:szCs w:val="24"/>
        </w:rPr>
        <w:t xml:space="preserve"> </w:t>
      </w:r>
      <w:r w:rsidRPr="0028512F">
        <w:rPr>
          <w:sz w:val="24"/>
          <w:szCs w:val="24"/>
        </w:rPr>
        <w:t>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r>
        <w:rPr>
          <w:sz w:val="24"/>
          <w:szCs w:val="24"/>
        </w:rPr>
        <w:t>.</w:t>
      </w:r>
    </w:p>
    <w:p w:rsidR="0028512F" w:rsidRPr="0028512F" w:rsidRDefault="0028512F" w:rsidP="0028512F">
      <w:pPr>
        <w:ind w:firstLine="851"/>
        <w:jc w:val="both"/>
        <w:rPr>
          <w:sz w:val="24"/>
          <w:szCs w:val="24"/>
        </w:rPr>
      </w:pPr>
      <w:r w:rsidRPr="0028512F">
        <w:rPr>
          <w:sz w:val="24"/>
          <w:szCs w:val="24"/>
        </w:rPr>
        <w:t>2.7.1.</w:t>
      </w:r>
      <w:r w:rsidRPr="0028512F">
        <w:rPr>
          <w:sz w:val="24"/>
          <w:szCs w:val="24"/>
        </w:rPr>
        <w:tab/>
        <w:t>Получаются в рамках межведомственного взаимодействия: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Выписка из Единого государственного реестра недвижимости;</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Сведения, содержащиеся в разрешении на строительство или уведомление о соответствии указанных в уведомлении о планируемом строительстве параметров объекта индивидуального жилищного строительства установленным параметрам и допустимости размещения объекта индивидуального жилищного строительства на земельном участке.</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Сведения о выданных сертификатах на материнский (семейный) капитал.</w:t>
      </w:r>
    </w:p>
    <w:p w:rsidR="0028512F" w:rsidRPr="0028512F" w:rsidRDefault="0028512F" w:rsidP="0028512F">
      <w:pPr>
        <w:ind w:firstLine="851"/>
        <w:jc w:val="both"/>
        <w:rPr>
          <w:sz w:val="24"/>
          <w:szCs w:val="24"/>
        </w:rPr>
      </w:pPr>
      <w:r w:rsidRPr="0028512F">
        <w:rPr>
          <w:sz w:val="24"/>
          <w:szCs w:val="24"/>
        </w:rPr>
        <w:t>2.7.2.</w:t>
      </w:r>
      <w:r w:rsidRPr="0028512F">
        <w:rPr>
          <w:sz w:val="24"/>
          <w:szCs w:val="24"/>
        </w:rPr>
        <w:tab/>
        <w:t>Заявитель вправе предоставить документы (сведения), указанные в пункте 2.7.1 в электронной форме или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28512F" w:rsidRPr="0028512F" w:rsidRDefault="0028512F" w:rsidP="0028512F">
      <w:pPr>
        <w:ind w:firstLine="851"/>
        <w:jc w:val="both"/>
        <w:rPr>
          <w:sz w:val="24"/>
          <w:szCs w:val="24"/>
        </w:rPr>
      </w:pPr>
      <w:r w:rsidRPr="0028512F">
        <w:rPr>
          <w:sz w:val="24"/>
          <w:szCs w:val="24"/>
        </w:rPr>
        <w:t>2.7.3.</w:t>
      </w:r>
      <w:r w:rsidRPr="0028512F">
        <w:rPr>
          <w:sz w:val="24"/>
          <w:szCs w:val="24"/>
        </w:rPr>
        <w:tab/>
        <w:t>Запрещается требовать от заявителя документы, находящиеся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Непредставление заявителем документов, содержащих сведения, которые находятся в распоряжении</w:t>
      </w:r>
      <w:r>
        <w:rPr>
          <w:sz w:val="24"/>
          <w:szCs w:val="24"/>
        </w:rPr>
        <w:t xml:space="preserve"> </w:t>
      </w:r>
      <w:r w:rsidRPr="0028512F">
        <w:rPr>
          <w:sz w:val="24"/>
          <w:szCs w:val="24"/>
        </w:rPr>
        <w:t>государственных</w:t>
      </w:r>
      <w:r>
        <w:rPr>
          <w:sz w:val="24"/>
          <w:szCs w:val="24"/>
        </w:rPr>
        <w:t xml:space="preserve"> </w:t>
      </w:r>
      <w:r w:rsidRPr="0028512F">
        <w:rPr>
          <w:sz w:val="24"/>
          <w:szCs w:val="24"/>
        </w:rPr>
        <w:t>органов,</w:t>
      </w:r>
      <w:r>
        <w:rPr>
          <w:sz w:val="24"/>
          <w:szCs w:val="24"/>
        </w:rPr>
        <w:t xml:space="preserve"> </w:t>
      </w:r>
      <w:r w:rsidRPr="0028512F">
        <w:rPr>
          <w:sz w:val="24"/>
          <w:szCs w:val="24"/>
        </w:rPr>
        <w:t>органов</w:t>
      </w:r>
      <w:r>
        <w:rPr>
          <w:sz w:val="24"/>
          <w:szCs w:val="24"/>
        </w:rPr>
        <w:t xml:space="preserve"> </w:t>
      </w:r>
      <w:r w:rsidRPr="0028512F">
        <w:rPr>
          <w:sz w:val="24"/>
          <w:szCs w:val="24"/>
        </w:rPr>
        <w:t>местного</w:t>
      </w:r>
      <w:r>
        <w:rPr>
          <w:sz w:val="24"/>
          <w:szCs w:val="24"/>
        </w:rPr>
        <w:t xml:space="preserve"> </w:t>
      </w:r>
      <w:r w:rsidRPr="0028512F">
        <w:rPr>
          <w:sz w:val="24"/>
          <w:szCs w:val="24"/>
        </w:rPr>
        <w:t>самоуправления</w:t>
      </w:r>
      <w:r>
        <w:rPr>
          <w:sz w:val="24"/>
          <w:szCs w:val="24"/>
        </w:rPr>
        <w:t xml:space="preserve"> </w:t>
      </w:r>
      <w:r w:rsidRPr="0028512F">
        <w:rPr>
          <w:sz w:val="24"/>
          <w:szCs w:val="24"/>
        </w:rPr>
        <w:t xml:space="preserve">и подведомственных государственным органам или органам местного самоуправления организаций, </w:t>
      </w:r>
      <w:r w:rsidRPr="0028512F">
        <w:rPr>
          <w:sz w:val="24"/>
          <w:szCs w:val="24"/>
        </w:rPr>
        <w:tab/>
        <w:t>не</w:t>
      </w:r>
      <w:r>
        <w:rPr>
          <w:sz w:val="24"/>
          <w:szCs w:val="24"/>
        </w:rPr>
        <w:t xml:space="preserve"> </w:t>
      </w:r>
      <w:r w:rsidRPr="0028512F">
        <w:rPr>
          <w:sz w:val="24"/>
          <w:szCs w:val="24"/>
        </w:rPr>
        <w:t>является</w:t>
      </w:r>
      <w:r>
        <w:rPr>
          <w:sz w:val="24"/>
          <w:szCs w:val="24"/>
        </w:rPr>
        <w:t xml:space="preserve"> </w:t>
      </w:r>
      <w:r w:rsidRPr="0028512F">
        <w:rPr>
          <w:sz w:val="24"/>
          <w:szCs w:val="24"/>
        </w:rPr>
        <w:t>основанием</w:t>
      </w:r>
      <w:r>
        <w:rPr>
          <w:sz w:val="24"/>
          <w:szCs w:val="24"/>
        </w:rPr>
        <w:t xml:space="preserve"> для </w:t>
      </w:r>
      <w:r w:rsidRPr="0028512F">
        <w:rPr>
          <w:sz w:val="24"/>
          <w:szCs w:val="24"/>
        </w:rPr>
        <w:t>отказа</w:t>
      </w:r>
      <w:r>
        <w:rPr>
          <w:sz w:val="24"/>
          <w:szCs w:val="24"/>
        </w:rPr>
        <w:t xml:space="preserve"> </w:t>
      </w:r>
      <w:r w:rsidRPr="0028512F">
        <w:rPr>
          <w:sz w:val="24"/>
          <w:szCs w:val="24"/>
        </w:rPr>
        <w:t>заявителю</w:t>
      </w:r>
      <w:r>
        <w:rPr>
          <w:sz w:val="24"/>
          <w:szCs w:val="24"/>
        </w:rPr>
        <w:t xml:space="preserve"> </w:t>
      </w:r>
      <w:r w:rsidRPr="0028512F">
        <w:rPr>
          <w:sz w:val="24"/>
          <w:szCs w:val="24"/>
        </w:rPr>
        <w:t>в</w:t>
      </w:r>
      <w:r>
        <w:rPr>
          <w:sz w:val="24"/>
          <w:szCs w:val="24"/>
        </w:rPr>
        <w:t xml:space="preserve"> </w:t>
      </w:r>
      <w:r w:rsidRPr="0028512F">
        <w:rPr>
          <w:sz w:val="24"/>
          <w:szCs w:val="24"/>
        </w:rPr>
        <w:t>предоставлении муниципальной услуги.</w:t>
      </w:r>
    </w:p>
    <w:p w:rsidR="0028512F" w:rsidRPr="0028512F" w:rsidRDefault="0028512F" w:rsidP="0028512F">
      <w:pPr>
        <w:ind w:firstLine="851"/>
        <w:jc w:val="both"/>
        <w:rPr>
          <w:sz w:val="24"/>
          <w:szCs w:val="24"/>
        </w:rPr>
      </w:pPr>
      <w:r w:rsidRPr="0028512F">
        <w:rPr>
          <w:sz w:val="24"/>
          <w:szCs w:val="24"/>
        </w:rPr>
        <w:t>2.8.</w:t>
      </w:r>
      <w:r w:rsidRPr="0028512F">
        <w:rPr>
          <w:sz w:val="24"/>
          <w:szCs w:val="24"/>
        </w:rPr>
        <w:tab/>
        <w:t>Исчерпывающий перечень оснований для отказа в приеме документов, необходимых для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2.8.1.</w:t>
      </w:r>
      <w:r w:rsidRPr="0028512F">
        <w:rPr>
          <w:sz w:val="24"/>
          <w:szCs w:val="24"/>
        </w:rPr>
        <w:tab/>
        <w:t>Основаниями для отказа в приеме документов, необходимых для предоставления муниципальной услуги, являются: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Заявление о предоставлении услуги подано в орган муниципальной власти, орган местного самоуправления или организацию, в полномочия которых не входит предоставление услуги;</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28512F" w:rsidRPr="0028512F" w:rsidRDefault="0028512F" w:rsidP="0028512F">
      <w:pPr>
        <w:ind w:firstLine="851"/>
        <w:jc w:val="both"/>
        <w:rPr>
          <w:sz w:val="24"/>
          <w:szCs w:val="24"/>
        </w:rPr>
      </w:pPr>
      <w:r w:rsidRPr="0028512F">
        <w:rPr>
          <w:sz w:val="24"/>
          <w:szCs w:val="24"/>
        </w:rPr>
        <w:t>5)</w:t>
      </w:r>
      <w:r w:rsidRPr="0028512F">
        <w:rPr>
          <w:sz w:val="24"/>
          <w:szCs w:val="24"/>
        </w:rPr>
        <w:tab/>
        <w:t>Неполное заполнение полей в форме заявления, в том числе в интерактивной форме заявления на ЕПГУ;</w:t>
      </w:r>
    </w:p>
    <w:p w:rsidR="0028512F" w:rsidRPr="0028512F" w:rsidRDefault="0028512F" w:rsidP="0028512F">
      <w:pPr>
        <w:ind w:firstLine="851"/>
        <w:jc w:val="both"/>
        <w:rPr>
          <w:sz w:val="24"/>
          <w:szCs w:val="24"/>
        </w:rPr>
      </w:pPr>
      <w:r w:rsidRPr="0028512F">
        <w:rPr>
          <w:sz w:val="24"/>
          <w:szCs w:val="24"/>
        </w:rPr>
        <w:t>6)</w:t>
      </w:r>
      <w:r w:rsidRPr="0028512F">
        <w:rPr>
          <w:sz w:val="24"/>
          <w:szCs w:val="24"/>
        </w:rPr>
        <w:tab/>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28512F" w:rsidRPr="0028512F" w:rsidRDefault="0028512F" w:rsidP="0028512F">
      <w:pPr>
        <w:ind w:firstLine="851"/>
        <w:jc w:val="both"/>
        <w:rPr>
          <w:sz w:val="24"/>
          <w:szCs w:val="24"/>
        </w:rPr>
      </w:pPr>
      <w:r w:rsidRPr="0028512F">
        <w:rPr>
          <w:sz w:val="24"/>
          <w:szCs w:val="24"/>
        </w:rPr>
        <w:lastRenderedPageBreak/>
        <w:t>7)</w:t>
      </w:r>
      <w:r w:rsidRPr="0028512F">
        <w:rPr>
          <w:sz w:val="24"/>
          <w:szCs w:val="24"/>
        </w:rPr>
        <w:tab/>
        <w:t>Несоблюдение установленных статьей 11 Федерального закона от 6 апреля 2011 г. № 63-ФЗ Об электронной подписи условий признания действительности, усиленной квалифицированной электронной подписи;</w:t>
      </w:r>
    </w:p>
    <w:p w:rsidR="0028512F" w:rsidRPr="0028512F" w:rsidRDefault="0028512F" w:rsidP="0028512F">
      <w:pPr>
        <w:ind w:firstLine="851"/>
        <w:jc w:val="both"/>
        <w:rPr>
          <w:sz w:val="24"/>
          <w:szCs w:val="24"/>
        </w:rPr>
      </w:pPr>
      <w:r w:rsidRPr="0028512F">
        <w:rPr>
          <w:sz w:val="24"/>
          <w:szCs w:val="24"/>
        </w:rPr>
        <w:t>8)</w:t>
      </w:r>
      <w:r w:rsidRPr="0028512F">
        <w:rPr>
          <w:sz w:val="24"/>
          <w:szCs w:val="24"/>
        </w:rPr>
        <w:tab/>
        <w:t>Заявитель не относится к кругу лиц, имеющих право на предоставление услуги.</w:t>
      </w:r>
    </w:p>
    <w:p w:rsidR="0028512F" w:rsidRPr="0028512F" w:rsidRDefault="0028512F" w:rsidP="0028512F">
      <w:pPr>
        <w:ind w:firstLine="851"/>
        <w:jc w:val="both"/>
        <w:rPr>
          <w:sz w:val="24"/>
          <w:szCs w:val="24"/>
        </w:rPr>
      </w:pPr>
      <w:r w:rsidRPr="0028512F">
        <w:rPr>
          <w:sz w:val="24"/>
          <w:szCs w:val="24"/>
        </w:rPr>
        <w:t>2.8.2.</w:t>
      </w:r>
      <w:r w:rsidRPr="0028512F">
        <w:rPr>
          <w:sz w:val="24"/>
          <w:szCs w:val="24"/>
        </w:rPr>
        <w:tab/>
        <w:t>Перечень оснований для отказа в приеме документов, необходимых для получения муниципальной услуги, является исчерпывающим.</w:t>
      </w:r>
    </w:p>
    <w:p w:rsidR="0028512F" w:rsidRPr="0028512F" w:rsidRDefault="0028512F" w:rsidP="0028512F">
      <w:pPr>
        <w:ind w:firstLine="851"/>
        <w:jc w:val="both"/>
        <w:rPr>
          <w:sz w:val="24"/>
          <w:szCs w:val="24"/>
        </w:rPr>
      </w:pPr>
      <w:r w:rsidRPr="0028512F">
        <w:rPr>
          <w:sz w:val="24"/>
          <w:szCs w:val="24"/>
        </w:rPr>
        <w:t>2.8.3.</w:t>
      </w:r>
      <w:r w:rsidRPr="0028512F">
        <w:rPr>
          <w:sz w:val="24"/>
          <w:szCs w:val="24"/>
        </w:rPr>
        <w:tab/>
        <w:t>Решение об отказе в приеме заявления и документов, необходимых для предоставления муниципальной услуги, может быть принято, как во время приема заявителя, так и после получения ответственным должностным лицом органа местного самоуправления необходимых для предоставления муниципальной услуги документов (сведений) с использованием межведомственного информационного взаимодействия, в срок не более 5 рабочих дней.</w:t>
      </w:r>
    </w:p>
    <w:p w:rsidR="0028512F" w:rsidRPr="0028512F" w:rsidRDefault="0028512F" w:rsidP="0028512F">
      <w:pPr>
        <w:ind w:firstLine="851"/>
        <w:jc w:val="both"/>
        <w:rPr>
          <w:sz w:val="24"/>
          <w:szCs w:val="24"/>
        </w:rPr>
      </w:pPr>
      <w:r w:rsidRPr="0028512F">
        <w:rPr>
          <w:sz w:val="24"/>
          <w:szCs w:val="24"/>
        </w:rPr>
        <w:t>2.8.4.</w:t>
      </w:r>
      <w:r w:rsidRPr="0028512F">
        <w:rPr>
          <w:sz w:val="24"/>
          <w:szCs w:val="24"/>
        </w:rPr>
        <w:tab/>
        <w:t>Решение об отказе в приеме документов, необходимых для получения муниципальной услуги, с указанием причин отказа направляется заявителю в личный кабинет Регионального портала и(или) в МФЦ в день принятия решения об отказе в приеме документов, необходимых для получения муниципальной услуги либо вручается лично.</w:t>
      </w:r>
    </w:p>
    <w:p w:rsidR="0028512F" w:rsidRPr="0028512F" w:rsidRDefault="0028512F" w:rsidP="0028512F">
      <w:pPr>
        <w:ind w:firstLine="851"/>
        <w:jc w:val="both"/>
        <w:rPr>
          <w:sz w:val="24"/>
          <w:szCs w:val="24"/>
        </w:rPr>
      </w:pPr>
      <w:r w:rsidRPr="0028512F">
        <w:rPr>
          <w:sz w:val="24"/>
          <w:szCs w:val="24"/>
        </w:rPr>
        <w:t>2.8.5.</w:t>
      </w:r>
      <w:r w:rsidRPr="0028512F">
        <w:rPr>
          <w:sz w:val="24"/>
          <w:szCs w:val="24"/>
        </w:rPr>
        <w:tab/>
        <w:t>Запрещается отказывать в приеме заявления и иных документов, необходимых для предоставления муниципальной услуги, в случае, если заявление и документы, необходимые для предоставления муниципальной услуги, поданы в соответствии с информацией о сроках и порядке предоставления муниципальной услуги, опубликованной на Едином портале.</w:t>
      </w:r>
    </w:p>
    <w:p w:rsidR="0028512F" w:rsidRPr="0028512F" w:rsidRDefault="0028512F" w:rsidP="0028512F">
      <w:pPr>
        <w:ind w:firstLine="851"/>
        <w:jc w:val="both"/>
        <w:rPr>
          <w:sz w:val="24"/>
          <w:szCs w:val="24"/>
        </w:rPr>
      </w:pPr>
      <w:r w:rsidRPr="0028512F">
        <w:rPr>
          <w:sz w:val="24"/>
          <w:szCs w:val="24"/>
        </w:rPr>
        <w:t>2.9.</w:t>
      </w:r>
      <w:r w:rsidRPr="0028512F">
        <w:rPr>
          <w:sz w:val="24"/>
          <w:szCs w:val="24"/>
        </w:rPr>
        <w:tab/>
        <w:t>Исчерпывающий перечень оснований для приостановления или отказа в предоставлении муниципальной услуги</w:t>
      </w:r>
    </w:p>
    <w:p w:rsidR="0028512F" w:rsidRPr="0028512F" w:rsidRDefault="0028512F" w:rsidP="0028512F">
      <w:pPr>
        <w:ind w:firstLine="851"/>
        <w:jc w:val="both"/>
        <w:rPr>
          <w:sz w:val="24"/>
          <w:szCs w:val="24"/>
        </w:rPr>
      </w:pPr>
      <w:r w:rsidRPr="0028512F">
        <w:rPr>
          <w:sz w:val="24"/>
          <w:szCs w:val="24"/>
        </w:rPr>
        <w:t>2.9.1.</w:t>
      </w:r>
      <w:r w:rsidRPr="0028512F">
        <w:rPr>
          <w:sz w:val="24"/>
          <w:szCs w:val="24"/>
        </w:rPr>
        <w:tab/>
        <w:t>Основания для приостановления предоставления муниципальной услуги не предусмотрены.</w:t>
      </w:r>
    </w:p>
    <w:p w:rsidR="0028512F" w:rsidRPr="0028512F" w:rsidRDefault="0028512F" w:rsidP="0028512F">
      <w:pPr>
        <w:ind w:firstLine="851"/>
        <w:jc w:val="both"/>
        <w:rPr>
          <w:sz w:val="24"/>
          <w:szCs w:val="24"/>
        </w:rPr>
      </w:pPr>
      <w:r w:rsidRPr="0028512F">
        <w:rPr>
          <w:sz w:val="24"/>
          <w:szCs w:val="24"/>
        </w:rPr>
        <w:t>2.9.2.</w:t>
      </w:r>
      <w:r w:rsidRPr="0028512F">
        <w:rPr>
          <w:sz w:val="24"/>
          <w:szCs w:val="24"/>
        </w:rPr>
        <w:tab/>
        <w:t>Основания для отказа в предоставлении муниципальной услуги:</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Установление в ходе освидетельствования проведения основных работ по строительству объекта индивидуального жилищного строительства (монтаж фундамента, возведение стен и кровли), что такие работы не выполнены в полном объеме;</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Установление в ходе освидетельствования проведения работ по реконструкции объекта индивидуального жилищного строительства, что в результате таких работ общая площадь жилого помещения не увеличивается либо увеличивается менее чем на учетную норму площади жилого помещения, устанавливаемую в соответствии с жилищным законодательством Российской Федерации.</w:t>
      </w:r>
    </w:p>
    <w:p w:rsidR="0028512F" w:rsidRPr="0028512F" w:rsidRDefault="0028512F" w:rsidP="0028512F">
      <w:pPr>
        <w:ind w:firstLine="851"/>
        <w:jc w:val="both"/>
        <w:rPr>
          <w:sz w:val="24"/>
          <w:szCs w:val="24"/>
        </w:rPr>
      </w:pPr>
      <w:r w:rsidRPr="0028512F">
        <w:rPr>
          <w:sz w:val="24"/>
          <w:szCs w:val="24"/>
        </w:rPr>
        <w:t>2.9.3.</w:t>
      </w:r>
      <w:r w:rsidRPr="0028512F">
        <w:rPr>
          <w:sz w:val="24"/>
          <w:szCs w:val="24"/>
        </w:rPr>
        <w:tab/>
        <w:t>Перечень оснований для отказа в предоставлении муниципальной услуги является исчерпывающим.</w:t>
      </w:r>
    </w:p>
    <w:p w:rsidR="0028512F" w:rsidRPr="0028512F" w:rsidRDefault="0028512F" w:rsidP="0028512F">
      <w:pPr>
        <w:ind w:firstLine="851"/>
        <w:jc w:val="both"/>
        <w:rPr>
          <w:sz w:val="24"/>
          <w:szCs w:val="24"/>
        </w:rPr>
      </w:pPr>
      <w:r w:rsidRPr="0028512F">
        <w:rPr>
          <w:sz w:val="24"/>
          <w:szCs w:val="24"/>
        </w:rPr>
        <w:t xml:space="preserve"> 2.9.4.</w:t>
      </w:r>
      <w:r w:rsidRPr="0028512F">
        <w:rPr>
          <w:sz w:val="24"/>
          <w:szCs w:val="24"/>
        </w:rPr>
        <w:tab/>
        <w:t>Решение об отказе в предоставлении муниципальной услуги с указанием причин отказа и направляется заявителю в личный кабинет Регионального портала и(или) в МФЦ в срок не более 5 рабочих дней, либо вручается лично.</w:t>
      </w:r>
    </w:p>
    <w:p w:rsidR="0028512F" w:rsidRPr="0028512F" w:rsidRDefault="0028512F" w:rsidP="0028512F">
      <w:pPr>
        <w:ind w:firstLine="851"/>
        <w:jc w:val="both"/>
        <w:rPr>
          <w:sz w:val="24"/>
          <w:szCs w:val="24"/>
        </w:rPr>
      </w:pPr>
      <w:r w:rsidRPr="0028512F">
        <w:rPr>
          <w:sz w:val="24"/>
          <w:szCs w:val="24"/>
        </w:rPr>
        <w:t>2.9.5.</w:t>
      </w:r>
      <w:r w:rsidRPr="0028512F">
        <w:rPr>
          <w:sz w:val="24"/>
          <w:szCs w:val="24"/>
        </w:rPr>
        <w:tab/>
        <w:t>Запрещается отказывать в предоставлении муниципальной услуги в случае, если заявление о предоставлении муниципальной услуги подано в соответствии с информацией о сроках и порядке предоставления муниципальной услуги, опубликованной на Едином портале.</w:t>
      </w:r>
    </w:p>
    <w:p w:rsidR="0028512F" w:rsidRPr="0028512F" w:rsidRDefault="0028512F" w:rsidP="0028512F">
      <w:pPr>
        <w:ind w:firstLine="851"/>
        <w:jc w:val="both"/>
        <w:rPr>
          <w:sz w:val="24"/>
          <w:szCs w:val="24"/>
        </w:rPr>
      </w:pPr>
      <w:r w:rsidRPr="0028512F">
        <w:rPr>
          <w:sz w:val="24"/>
          <w:szCs w:val="24"/>
        </w:rPr>
        <w:t>2.10.</w:t>
      </w:r>
      <w:r w:rsidRPr="0028512F">
        <w:rPr>
          <w:sz w:val="24"/>
          <w:szCs w:val="24"/>
        </w:rPr>
        <w:tab/>
        <w:t>Порядок, размер и основания взимания государственной пошлины или иной платы, взимаемой за предоставление муниципальной услуги</w:t>
      </w:r>
    </w:p>
    <w:p w:rsidR="0028512F" w:rsidRPr="0028512F" w:rsidRDefault="0028512F" w:rsidP="0028512F">
      <w:pPr>
        <w:ind w:firstLine="851"/>
        <w:jc w:val="both"/>
        <w:rPr>
          <w:sz w:val="24"/>
          <w:szCs w:val="24"/>
        </w:rPr>
      </w:pPr>
      <w:r w:rsidRPr="0028512F">
        <w:rPr>
          <w:sz w:val="24"/>
          <w:szCs w:val="24"/>
        </w:rPr>
        <w:t>Муниципальная услуга предоставляется на безвозмездной основе</w:t>
      </w:r>
    </w:p>
    <w:p w:rsidR="0028512F" w:rsidRPr="0028512F" w:rsidRDefault="0028512F" w:rsidP="0028512F">
      <w:pPr>
        <w:ind w:firstLine="851"/>
        <w:jc w:val="both"/>
        <w:rPr>
          <w:sz w:val="24"/>
          <w:szCs w:val="24"/>
        </w:rPr>
      </w:pPr>
      <w:r w:rsidRPr="0028512F">
        <w:rPr>
          <w:sz w:val="24"/>
          <w:szCs w:val="24"/>
        </w:rPr>
        <w:t>2.11.</w:t>
      </w:r>
      <w:r w:rsidRPr="0028512F">
        <w:rPr>
          <w:sz w:val="24"/>
          <w:szCs w:val="24"/>
        </w:rPr>
        <w:tab/>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w:t>
      </w:r>
      <w:r>
        <w:rPr>
          <w:sz w:val="24"/>
          <w:szCs w:val="24"/>
        </w:rPr>
        <w:t xml:space="preserve"> </w:t>
      </w:r>
      <w:r w:rsidRPr="0028512F">
        <w:rPr>
          <w:sz w:val="24"/>
          <w:szCs w:val="24"/>
        </w:rPr>
        <w:t>предоставлении муниципальных услуг Предоставление необходимых и обязательных услуг, не требуется.</w:t>
      </w:r>
    </w:p>
    <w:p w:rsidR="0028512F" w:rsidRPr="0028512F" w:rsidRDefault="0028512F" w:rsidP="0028512F">
      <w:pPr>
        <w:ind w:firstLine="851"/>
        <w:jc w:val="both"/>
        <w:rPr>
          <w:sz w:val="24"/>
          <w:szCs w:val="24"/>
        </w:rPr>
      </w:pPr>
      <w:r w:rsidRPr="0028512F">
        <w:rPr>
          <w:sz w:val="24"/>
          <w:szCs w:val="24"/>
        </w:rPr>
        <w:t>2.12.</w:t>
      </w:r>
      <w:r w:rsidRPr="0028512F">
        <w:rPr>
          <w:sz w:val="24"/>
          <w:szCs w:val="24"/>
        </w:rPr>
        <w:tab/>
        <w:t>Порядок, размер и основания взимания платы за предоставление услуг, которые являются необходимыми и обязательными для предоставления муниципальной</w:t>
      </w:r>
      <w:r>
        <w:rPr>
          <w:sz w:val="24"/>
          <w:szCs w:val="24"/>
        </w:rPr>
        <w:t xml:space="preserve"> </w:t>
      </w:r>
      <w:r w:rsidRPr="0028512F">
        <w:rPr>
          <w:sz w:val="24"/>
          <w:szCs w:val="24"/>
        </w:rPr>
        <w:t>услуги, включая информацию о методике расчета размера такой платы Предоставление необходимых и обязательных услуг не требуется.</w:t>
      </w:r>
    </w:p>
    <w:p w:rsidR="0028512F" w:rsidRPr="0028512F" w:rsidRDefault="0028512F" w:rsidP="0028512F">
      <w:pPr>
        <w:ind w:firstLine="851"/>
        <w:jc w:val="both"/>
        <w:rPr>
          <w:sz w:val="24"/>
          <w:szCs w:val="24"/>
        </w:rPr>
      </w:pPr>
      <w:r w:rsidRPr="0028512F">
        <w:rPr>
          <w:sz w:val="24"/>
          <w:szCs w:val="24"/>
        </w:rPr>
        <w:lastRenderedPageBreak/>
        <w:t>2.13.</w:t>
      </w:r>
      <w:r w:rsidRPr="0028512F">
        <w:rPr>
          <w:sz w:val="24"/>
          <w:szCs w:val="24"/>
        </w:rPr>
        <w:tab/>
        <w:t>Максимальный срок ожидания в очереди при подаче запроса о предоставлении муниципальной услуги, услуги, предоставляемой организацией, участвующей в</w:t>
      </w:r>
      <w:r>
        <w:rPr>
          <w:sz w:val="24"/>
          <w:szCs w:val="24"/>
        </w:rPr>
        <w:t xml:space="preserve"> </w:t>
      </w:r>
      <w:r w:rsidRPr="0028512F">
        <w:rPr>
          <w:sz w:val="24"/>
          <w:szCs w:val="24"/>
        </w:rPr>
        <w:t>предоставлении муниципальной услуги, и при получении результата предоставления таких услуг</w:t>
      </w:r>
      <w:r>
        <w:rPr>
          <w:sz w:val="24"/>
          <w:szCs w:val="24"/>
        </w:rPr>
        <w:t>.</w:t>
      </w:r>
    </w:p>
    <w:p w:rsidR="0028512F" w:rsidRPr="0028512F" w:rsidRDefault="0028512F" w:rsidP="0028512F">
      <w:pPr>
        <w:ind w:firstLine="851"/>
        <w:jc w:val="both"/>
        <w:rPr>
          <w:sz w:val="24"/>
          <w:szCs w:val="24"/>
        </w:rPr>
      </w:pPr>
      <w:r w:rsidRPr="0028512F">
        <w:rPr>
          <w:sz w:val="24"/>
          <w:szCs w:val="24"/>
        </w:rPr>
        <w:t>2.13.1.Время ожидания при подаче заявления на получение муниципальной услуги - не более 15 минут.</w:t>
      </w:r>
    </w:p>
    <w:p w:rsidR="0028512F" w:rsidRPr="0028512F" w:rsidRDefault="0028512F" w:rsidP="0028512F">
      <w:pPr>
        <w:ind w:firstLine="851"/>
        <w:jc w:val="both"/>
        <w:rPr>
          <w:sz w:val="24"/>
          <w:szCs w:val="24"/>
        </w:rPr>
      </w:pPr>
      <w:r w:rsidRPr="0028512F">
        <w:rPr>
          <w:sz w:val="24"/>
          <w:szCs w:val="24"/>
        </w:rPr>
        <w:t>2.13.2.При получении результата предоставления муниципальной услуги максимальный срок ожидания в очереди не должен превышать 15 минут.</w:t>
      </w:r>
    </w:p>
    <w:p w:rsidR="0028512F" w:rsidRPr="0028512F" w:rsidRDefault="0028512F" w:rsidP="0028512F">
      <w:pPr>
        <w:ind w:firstLine="851"/>
        <w:jc w:val="both"/>
        <w:rPr>
          <w:sz w:val="24"/>
          <w:szCs w:val="24"/>
        </w:rPr>
      </w:pPr>
      <w:r w:rsidRPr="0028512F">
        <w:rPr>
          <w:sz w:val="24"/>
          <w:szCs w:val="24"/>
        </w:rPr>
        <w:t>2.14.</w:t>
      </w:r>
      <w:r w:rsidRPr="0028512F">
        <w:rPr>
          <w:sz w:val="24"/>
          <w:szCs w:val="24"/>
        </w:rPr>
        <w:tab/>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w:t>
      </w:r>
      <w:r>
        <w:rPr>
          <w:sz w:val="24"/>
          <w:szCs w:val="24"/>
        </w:rPr>
        <w:t xml:space="preserve"> </w:t>
      </w:r>
      <w:r w:rsidRPr="0028512F">
        <w:rPr>
          <w:sz w:val="24"/>
          <w:szCs w:val="24"/>
        </w:rPr>
        <w:t>муниципальной услуги, в том числе в электронной форме</w:t>
      </w:r>
    </w:p>
    <w:p w:rsidR="0028512F" w:rsidRPr="0028512F" w:rsidRDefault="0028512F" w:rsidP="0028512F">
      <w:pPr>
        <w:ind w:firstLine="851"/>
        <w:jc w:val="both"/>
        <w:rPr>
          <w:sz w:val="24"/>
          <w:szCs w:val="24"/>
        </w:rPr>
      </w:pPr>
      <w:r w:rsidRPr="0028512F">
        <w:rPr>
          <w:sz w:val="24"/>
          <w:szCs w:val="24"/>
        </w:rPr>
        <w:t>2.14.1.При личном обращении заявителя в орган местного самоуправления с заявлением о предоставлении муниципальной услуги регистрация указанного заявления осуществляется в день обращения заявителя.</w:t>
      </w:r>
    </w:p>
    <w:p w:rsidR="0028512F" w:rsidRPr="0028512F" w:rsidRDefault="0028512F" w:rsidP="0028512F">
      <w:pPr>
        <w:ind w:firstLine="851"/>
        <w:jc w:val="both"/>
        <w:rPr>
          <w:sz w:val="24"/>
          <w:szCs w:val="24"/>
        </w:rPr>
      </w:pPr>
      <w:r w:rsidRPr="0028512F">
        <w:rPr>
          <w:sz w:val="24"/>
          <w:szCs w:val="24"/>
        </w:rPr>
        <w:t>2.14.2.При личном обращении в МФЦ в день подачи заявления заявителю выдается расписка из автоматизированной информационная система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28512F" w:rsidRPr="0028512F" w:rsidRDefault="0028512F" w:rsidP="0028512F">
      <w:pPr>
        <w:ind w:firstLine="851"/>
        <w:jc w:val="both"/>
        <w:rPr>
          <w:sz w:val="24"/>
          <w:szCs w:val="24"/>
        </w:rPr>
      </w:pPr>
      <w:r w:rsidRPr="0028512F">
        <w:rPr>
          <w:sz w:val="24"/>
          <w:szCs w:val="24"/>
        </w:rPr>
        <w:t>2.14.3.При направлении заявления посредством Регионального портала заявитель в день подачи заявления получает в личном кабинете Регионального портала и по</w:t>
      </w:r>
      <w:r>
        <w:rPr>
          <w:sz w:val="24"/>
          <w:szCs w:val="24"/>
        </w:rPr>
        <w:t xml:space="preserve"> </w:t>
      </w:r>
      <w:r w:rsidRPr="0028512F">
        <w:rPr>
          <w:sz w:val="24"/>
          <w:szCs w:val="24"/>
        </w:rPr>
        <w:t>электронной почте уведомление, подтверждающее, что заявление отправлено, в котором указываются регистрационный номер и дата подачи заявления.</w:t>
      </w:r>
    </w:p>
    <w:p w:rsidR="0028512F" w:rsidRPr="0028512F" w:rsidRDefault="0028512F" w:rsidP="0028512F">
      <w:pPr>
        <w:ind w:firstLine="851"/>
        <w:jc w:val="both"/>
        <w:rPr>
          <w:sz w:val="24"/>
          <w:szCs w:val="24"/>
        </w:rPr>
      </w:pPr>
      <w:r w:rsidRPr="0028512F">
        <w:rPr>
          <w:sz w:val="24"/>
          <w:szCs w:val="24"/>
        </w:rPr>
        <w:t>2.15.</w:t>
      </w:r>
      <w:r w:rsidRPr="0028512F">
        <w:rPr>
          <w:sz w:val="24"/>
          <w:szCs w:val="24"/>
        </w:rPr>
        <w:tab/>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w:t>
      </w:r>
      <w:r>
        <w:rPr>
          <w:sz w:val="24"/>
          <w:szCs w:val="24"/>
        </w:rPr>
        <w:t xml:space="preserve"> </w:t>
      </w:r>
      <w:r w:rsidRPr="0028512F">
        <w:rPr>
          <w:sz w:val="24"/>
          <w:szCs w:val="24"/>
        </w:rPr>
        <w:t>услуги, информационным стендам с образцами их заполнения и перечнем документов, необходимых для предоставления каждой муниципальной услуги, размещению и оформлению визуальной, текстовой и мультимедийной информации о порядке предоставления такой услуги, в том числе к обеспечению</w:t>
      </w:r>
      <w:r>
        <w:rPr>
          <w:sz w:val="24"/>
          <w:szCs w:val="24"/>
        </w:rPr>
        <w:t xml:space="preserve"> </w:t>
      </w:r>
      <w:r w:rsidRPr="0028512F">
        <w:rPr>
          <w:sz w:val="24"/>
          <w:szCs w:val="24"/>
        </w:rPr>
        <w:t>доступности для инвалидов указанных объектов в соответствии с федеральным законодательством и законодательством субъекта Российской Федерации о социальной защите инвалидов</w:t>
      </w:r>
    </w:p>
    <w:p w:rsidR="0028512F" w:rsidRPr="0028512F" w:rsidRDefault="0028512F" w:rsidP="0028512F">
      <w:pPr>
        <w:ind w:firstLine="851"/>
        <w:jc w:val="both"/>
        <w:rPr>
          <w:sz w:val="24"/>
          <w:szCs w:val="24"/>
        </w:rPr>
      </w:pPr>
      <w:r w:rsidRPr="0028512F">
        <w:rPr>
          <w:sz w:val="24"/>
          <w:szCs w:val="24"/>
        </w:rPr>
        <w:t>2.15.1.Предоставление</w:t>
      </w:r>
      <w:r>
        <w:rPr>
          <w:sz w:val="24"/>
          <w:szCs w:val="24"/>
        </w:rPr>
        <w:t xml:space="preserve"> муниципальной </w:t>
      </w:r>
      <w:r w:rsidRPr="0028512F">
        <w:rPr>
          <w:sz w:val="24"/>
          <w:szCs w:val="24"/>
        </w:rPr>
        <w:t>услуги</w:t>
      </w:r>
      <w:r>
        <w:rPr>
          <w:sz w:val="24"/>
          <w:szCs w:val="24"/>
        </w:rPr>
        <w:t xml:space="preserve"> </w:t>
      </w:r>
      <w:r w:rsidRPr="0028512F">
        <w:rPr>
          <w:sz w:val="24"/>
          <w:szCs w:val="24"/>
        </w:rPr>
        <w:t>осуществляется</w:t>
      </w:r>
      <w:r>
        <w:rPr>
          <w:sz w:val="24"/>
          <w:szCs w:val="24"/>
        </w:rPr>
        <w:t xml:space="preserve"> </w:t>
      </w:r>
      <w:r w:rsidRPr="0028512F">
        <w:rPr>
          <w:sz w:val="24"/>
          <w:szCs w:val="24"/>
        </w:rPr>
        <w:t>в</w:t>
      </w:r>
      <w:r>
        <w:rPr>
          <w:sz w:val="24"/>
          <w:szCs w:val="24"/>
        </w:rPr>
        <w:t xml:space="preserve"> </w:t>
      </w:r>
      <w:r w:rsidRPr="0028512F">
        <w:rPr>
          <w:sz w:val="24"/>
          <w:szCs w:val="24"/>
        </w:rPr>
        <w:t>зданиях</w:t>
      </w:r>
      <w:r>
        <w:rPr>
          <w:sz w:val="24"/>
          <w:szCs w:val="24"/>
        </w:rPr>
        <w:t xml:space="preserve"> </w:t>
      </w:r>
      <w:r w:rsidRPr="0028512F">
        <w:rPr>
          <w:sz w:val="24"/>
          <w:szCs w:val="24"/>
        </w:rPr>
        <w:t xml:space="preserve">и помещениях, оборудованных противопожарной системой </w:t>
      </w:r>
      <w:r>
        <w:rPr>
          <w:sz w:val="24"/>
          <w:szCs w:val="24"/>
        </w:rPr>
        <w:t xml:space="preserve">и системой пожаротушения. Места </w:t>
      </w:r>
      <w:r w:rsidRPr="0028512F">
        <w:rPr>
          <w:sz w:val="24"/>
          <w:szCs w:val="24"/>
        </w:rPr>
        <w:t>приема</w:t>
      </w:r>
      <w:r>
        <w:rPr>
          <w:sz w:val="24"/>
          <w:szCs w:val="24"/>
        </w:rPr>
        <w:t xml:space="preserve"> </w:t>
      </w:r>
      <w:r w:rsidRPr="0028512F">
        <w:rPr>
          <w:sz w:val="24"/>
          <w:szCs w:val="24"/>
        </w:rPr>
        <w:t>заявителей</w:t>
      </w:r>
      <w:r>
        <w:rPr>
          <w:sz w:val="24"/>
          <w:szCs w:val="24"/>
        </w:rPr>
        <w:t xml:space="preserve"> </w:t>
      </w:r>
      <w:r w:rsidRPr="0028512F">
        <w:rPr>
          <w:sz w:val="24"/>
          <w:szCs w:val="24"/>
        </w:rPr>
        <w:t>оборудуются</w:t>
      </w:r>
      <w:r>
        <w:rPr>
          <w:sz w:val="24"/>
          <w:szCs w:val="24"/>
        </w:rPr>
        <w:t xml:space="preserve"> </w:t>
      </w:r>
      <w:r w:rsidRPr="0028512F">
        <w:rPr>
          <w:sz w:val="24"/>
          <w:szCs w:val="24"/>
        </w:rPr>
        <w:t>необходимой</w:t>
      </w:r>
      <w:r>
        <w:rPr>
          <w:sz w:val="24"/>
          <w:szCs w:val="24"/>
        </w:rPr>
        <w:t xml:space="preserve"> мебелью </w:t>
      </w:r>
      <w:r w:rsidRPr="0028512F">
        <w:rPr>
          <w:sz w:val="24"/>
          <w:szCs w:val="24"/>
        </w:rPr>
        <w:t>для</w:t>
      </w:r>
      <w:r>
        <w:rPr>
          <w:sz w:val="24"/>
          <w:szCs w:val="24"/>
        </w:rPr>
        <w:t xml:space="preserve"> </w:t>
      </w:r>
      <w:r w:rsidRPr="0028512F">
        <w:rPr>
          <w:sz w:val="24"/>
          <w:szCs w:val="24"/>
        </w:rPr>
        <w:t>оформления документов, информационными стендами.</w:t>
      </w:r>
    </w:p>
    <w:p w:rsidR="0028512F" w:rsidRPr="0028512F" w:rsidRDefault="0028512F" w:rsidP="0028512F">
      <w:pPr>
        <w:ind w:firstLine="851"/>
        <w:jc w:val="both"/>
        <w:rPr>
          <w:sz w:val="24"/>
          <w:szCs w:val="24"/>
        </w:rPr>
      </w:pPr>
      <w:r w:rsidRPr="0028512F">
        <w:rPr>
          <w:sz w:val="24"/>
          <w:szCs w:val="24"/>
        </w:rPr>
        <w:t>Обеспечивается беспрепятственный доступ инвалидов к месту предоставления муниципальной услуги (удобный вход-выход в помещения и перемещение в их пределах).</w:t>
      </w:r>
    </w:p>
    <w:p w:rsidR="0028512F" w:rsidRPr="0028512F" w:rsidRDefault="0028512F" w:rsidP="0028512F">
      <w:pPr>
        <w:ind w:firstLine="851"/>
        <w:jc w:val="both"/>
        <w:rPr>
          <w:sz w:val="24"/>
          <w:szCs w:val="24"/>
        </w:rPr>
      </w:pPr>
      <w:r w:rsidRPr="0028512F">
        <w:rPr>
          <w:sz w:val="24"/>
          <w:szCs w:val="24"/>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28512F" w:rsidRPr="0028512F" w:rsidRDefault="0028512F" w:rsidP="0028512F">
      <w:pPr>
        <w:ind w:firstLine="851"/>
        <w:jc w:val="both"/>
        <w:rPr>
          <w:sz w:val="24"/>
          <w:szCs w:val="24"/>
        </w:rPr>
      </w:pPr>
      <w:r w:rsidRPr="0028512F">
        <w:rPr>
          <w:sz w:val="24"/>
          <w:szCs w:val="24"/>
        </w:rPr>
        <w:t>2.15.2.В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возможность посадки в транспортное средство и высадки из него, в том числе с использованием кресла-коляски;</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сопровождение инвалидов, имеющих стойкие расстройства функции зрения и самостоятельного передвижения, и оказание им помощи;</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8512F" w:rsidRPr="0028512F" w:rsidRDefault="0028512F" w:rsidP="0028512F">
      <w:pPr>
        <w:ind w:firstLine="851"/>
        <w:jc w:val="both"/>
        <w:rPr>
          <w:sz w:val="24"/>
          <w:szCs w:val="24"/>
        </w:rPr>
      </w:pPr>
      <w:r w:rsidRPr="0028512F">
        <w:rPr>
          <w:sz w:val="24"/>
          <w:szCs w:val="24"/>
        </w:rPr>
        <w:t>5)</w:t>
      </w:r>
      <w:r w:rsidRPr="0028512F">
        <w:rPr>
          <w:sz w:val="24"/>
          <w:szCs w:val="24"/>
        </w:rPr>
        <w:tab/>
        <w:t xml:space="preserve">допуск </w:t>
      </w:r>
      <w:proofErr w:type="spellStart"/>
      <w:r w:rsidRPr="0028512F">
        <w:rPr>
          <w:sz w:val="24"/>
          <w:szCs w:val="24"/>
        </w:rPr>
        <w:t>сурдопереводчика</w:t>
      </w:r>
      <w:proofErr w:type="spellEnd"/>
      <w:r w:rsidRPr="0028512F">
        <w:rPr>
          <w:sz w:val="24"/>
          <w:szCs w:val="24"/>
        </w:rPr>
        <w:t xml:space="preserve"> и </w:t>
      </w:r>
      <w:proofErr w:type="spellStart"/>
      <w:r w:rsidRPr="0028512F">
        <w:rPr>
          <w:sz w:val="24"/>
          <w:szCs w:val="24"/>
        </w:rPr>
        <w:t>тифлосурдопереводчика</w:t>
      </w:r>
      <w:proofErr w:type="spellEnd"/>
      <w:r w:rsidRPr="0028512F">
        <w:rPr>
          <w:sz w:val="24"/>
          <w:szCs w:val="24"/>
        </w:rPr>
        <w:t>;</w:t>
      </w:r>
    </w:p>
    <w:p w:rsidR="0028512F" w:rsidRPr="0028512F" w:rsidRDefault="0028512F" w:rsidP="0028512F">
      <w:pPr>
        <w:ind w:firstLine="851"/>
        <w:jc w:val="both"/>
        <w:rPr>
          <w:sz w:val="24"/>
          <w:szCs w:val="24"/>
        </w:rPr>
      </w:pPr>
      <w:r w:rsidRPr="0028512F">
        <w:rPr>
          <w:sz w:val="24"/>
          <w:szCs w:val="24"/>
        </w:rPr>
        <w:t>6)</w:t>
      </w:r>
      <w:r w:rsidRPr="0028512F">
        <w:rPr>
          <w:sz w:val="24"/>
          <w:szCs w:val="24"/>
        </w:rPr>
        <w:tab/>
        <w:t xml:space="preserve">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w:t>
      </w:r>
      <w:r w:rsidRPr="0028512F">
        <w:rPr>
          <w:sz w:val="24"/>
          <w:szCs w:val="24"/>
        </w:rPr>
        <w:lastRenderedPageBreak/>
        <w:t>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28512F" w:rsidRPr="0028512F" w:rsidRDefault="0028512F" w:rsidP="0028512F">
      <w:pPr>
        <w:ind w:firstLine="851"/>
        <w:jc w:val="both"/>
        <w:rPr>
          <w:sz w:val="24"/>
          <w:szCs w:val="24"/>
        </w:rPr>
      </w:pPr>
      <w:r w:rsidRPr="0028512F">
        <w:rPr>
          <w:sz w:val="24"/>
          <w:szCs w:val="24"/>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28512F" w:rsidRPr="0028512F" w:rsidRDefault="0028512F" w:rsidP="0028512F">
      <w:pPr>
        <w:ind w:firstLine="851"/>
        <w:jc w:val="both"/>
        <w:rPr>
          <w:sz w:val="24"/>
          <w:szCs w:val="24"/>
        </w:rPr>
      </w:pPr>
      <w:r w:rsidRPr="0028512F">
        <w:rPr>
          <w:sz w:val="24"/>
          <w:szCs w:val="24"/>
        </w:rPr>
        <w:t>2.16.</w:t>
      </w:r>
      <w:r w:rsidRPr="0028512F">
        <w:rPr>
          <w:sz w:val="24"/>
          <w:szCs w:val="24"/>
        </w:rPr>
        <w:tab/>
        <w:t>Показатели доступности и качества муниципальной услуги</w:t>
      </w:r>
    </w:p>
    <w:p w:rsidR="0028512F" w:rsidRPr="0028512F" w:rsidRDefault="0028512F" w:rsidP="0028512F">
      <w:pPr>
        <w:ind w:firstLine="851"/>
        <w:jc w:val="both"/>
        <w:rPr>
          <w:sz w:val="24"/>
          <w:szCs w:val="24"/>
        </w:rPr>
      </w:pPr>
      <w:r w:rsidRPr="0028512F">
        <w:rPr>
          <w:sz w:val="24"/>
          <w:szCs w:val="24"/>
        </w:rPr>
        <w:t xml:space="preserve"> 2.16.1.Показателями доступности предоставления муниципальной услуги являются: расположенность помещения, в котором ведется прием, выдача документов в зоне доступности общественного транспорта;</w:t>
      </w:r>
    </w:p>
    <w:p w:rsidR="0028512F" w:rsidRPr="0028512F" w:rsidRDefault="0028512F" w:rsidP="0028512F">
      <w:pPr>
        <w:ind w:firstLine="851"/>
        <w:jc w:val="both"/>
        <w:rPr>
          <w:sz w:val="24"/>
          <w:szCs w:val="24"/>
        </w:rPr>
      </w:pPr>
      <w:r w:rsidRPr="0028512F">
        <w:rPr>
          <w:sz w:val="24"/>
          <w:szCs w:val="24"/>
        </w:rPr>
        <w:t>наличие необходимого количества специалистов, а также помещений, в которых осуществляется прием документов от заявителей;</w:t>
      </w:r>
    </w:p>
    <w:p w:rsidR="0028512F" w:rsidRPr="0028512F" w:rsidRDefault="0028512F" w:rsidP="0028512F">
      <w:pPr>
        <w:ind w:firstLine="851"/>
        <w:jc w:val="both"/>
        <w:rPr>
          <w:sz w:val="24"/>
          <w:szCs w:val="24"/>
        </w:rPr>
      </w:pPr>
      <w:r w:rsidRPr="0028512F">
        <w:rPr>
          <w:sz w:val="24"/>
          <w:szCs w:val="24"/>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28512F" w:rsidRPr="0028512F" w:rsidRDefault="0028512F" w:rsidP="0028512F">
      <w:pPr>
        <w:ind w:firstLine="851"/>
        <w:jc w:val="both"/>
        <w:rPr>
          <w:sz w:val="24"/>
          <w:szCs w:val="24"/>
        </w:rPr>
      </w:pPr>
      <w:r w:rsidRPr="0028512F">
        <w:rPr>
          <w:sz w:val="24"/>
          <w:szCs w:val="24"/>
        </w:rPr>
        <w:t>оказание помощи инвалидам в преодолении барьеров, мешающих получению ими услуг наравне с другими лицами.</w:t>
      </w:r>
    </w:p>
    <w:p w:rsidR="0028512F" w:rsidRPr="0028512F" w:rsidRDefault="0028512F" w:rsidP="0028512F">
      <w:pPr>
        <w:ind w:firstLine="851"/>
        <w:jc w:val="both"/>
        <w:rPr>
          <w:sz w:val="24"/>
          <w:szCs w:val="24"/>
        </w:rPr>
      </w:pPr>
      <w:r w:rsidRPr="0028512F">
        <w:rPr>
          <w:sz w:val="24"/>
          <w:szCs w:val="24"/>
        </w:rPr>
        <w:t>2.16.2.</w:t>
      </w:r>
      <w:r w:rsidRPr="0028512F">
        <w:rPr>
          <w:sz w:val="24"/>
          <w:szCs w:val="24"/>
        </w:rPr>
        <w:tab/>
        <w:t>Показателями качества предоставления муниципальной услуги являются: соблюдение сроков приема и рассмотрения документов;</w:t>
      </w:r>
    </w:p>
    <w:p w:rsidR="0028512F" w:rsidRPr="0028512F" w:rsidRDefault="0028512F" w:rsidP="0028512F">
      <w:pPr>
        <w:ind w:firstLine="851"/>
        <w:jc w:val="both"/>
        <w:rPr>
          <w:sz w:val="24"/>
          <w:szCs w:val="24"/>
        </w:rPr>
      </w:pPr>
      <w:r w:rsidRPr="0028512F">
        <w:rPr>
          <w:sz w:val="24"/>
          <w:szCs w:val="24"/>
        </w:rPr>
        <w:t>соблюдение срока получения результата государственной услуги;</w:t>
      </w:r>
    </w:p>
    <w:p w:rsidR="0028512F" w:rsidRPr="0028512F" w:rsidRDefault="0028512F" w:rsidP="0028512F">
      <w:pPr>
        <w:ind w:firstLine="851"/>
        <w:jc w:val="both"/>
        <w:rPr>
          <w:sz w:val="24"/>
          <w:szCs w:val="24"/>
        </w:rPr>
      </w:pPr>
      <w:r w:rsidRPr="0028512F">
        <w:rPr>
          <w:sz w:val="24"/>
          <w:szCs w:val="24"/>
        </w:rPr>
        <w:t>отсутствие обоснованных жалоб на нарушения Административного регламента, совершенные работниками органа местного самоуправления;</w:t>
      </w:r>
    </w:p>
    <w:p w:rsidR="0028512F" w:rsidRPr="0028512F" w:rsidRDefault="0028512F" w:rsidP="0028512F">
      <w:pPr>
        <w:ind w:firstLine="851"/>
        <w:jc w:val="both"/>
        <w:rPr>
          <w:sz w:val="24"/>
          <w:szCs w:val="24"/>
        </w:rPr>
      </w:pPr>
      <w:r w:rsidRPr="0028512F">
        <w:rPr>
          <w:sz w:val="24"/>
          <w:szCs w:val="24"/>
        </w:rPr>
        <w:t>количество взаимодействий заявителя с должностными лицами (без учета консультаций.</w:t>
      </w:r>
    </w:p>
    <w:p w:rsidR="0028512F" w:rsidRPr="0028512F" w:rsidRDefault="0028512F" w:rsidP="0028512F">
      <w:pPr>
        <w:ind w:firstLine="851"/>
        <w:jc w:val="both"/>
        <w:rPr>
          <w:sz w:val="24"/>
          <w:szCs w:val="24"/>
        </w:rPr>
      </w:pPr>
      <w:r w:rsidRPr="0028512F">
        <w:rPr>
          <w:sz w:val="24"/>
          <w:szCs w:val="24"/>
        </w:rPr>
        <w:t>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w:t>
      </w:r>
    </w:p>
    <w:p w:rsidR="0028512F" w:rsidRPr="0028512F" w:rsidRDefault="0028512F" w:rsidP="0028512F">
      <w:pPr>
        <w:ind w:firstLine="851"/>
        <w:jc w:val="both"/>
        <w:rPr>
          <w:sz w:val="24"/>
          <w:szCs w:val="24"/>
        </w:rPr>
      </w:pPr>
      <w:r w:rsidRPr="0028512F">
        <w:rPr>
          <w:sz w:val="24"/>
          <w:szCs w:val="24"/>
        </w:rPr>
        <w:t>2.16.3.Информация о ходе предоставления муниципальной услуги может быть получена заявителем в личном кабинете на Едином портале или на Региональном портале, в МФЦ.</w:t>
      </w:r>
    </w:p>
    <w:p w:rsidR="0028512F" w:rsidRPr="0028512F" w:rsidRDefault="0028512F" w:rsidP="0028512F">
      <w:pPr>
        <w:ind w:firstLine="851"/>
        <w:jc w:val="both"/>
        <w:rPr>
          <w:sz w:val="24"/>
          <w:szCs w:val="24"/>
        </w:rPr>
      </w:pPr>
      <w:r w:rsidRPr="0028512F">
        <w:rPr>
          <w:sz w:val="24"/>
          <w:szCs w:val="24"/>
        </w:rPr>
        <w:t>2.16.4.Предоставление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28512F" w:rsidRPr="0028512F" w:rsidRDefault="0028512F" w:rsidP="0028512F">
      <w:pPr>
        <w:ind w:firstLine="851"/>
        <w:jc w:val="both"/>
        <w:rPr>
          <w:sz w:val="24"/>
          <w:szCs w:val="24"/>
        </w:rPr>
      </w:pPr>
      <w:r w:rsidRPr="0028512F">
        <w:rPr>
          <w:sz w:val="24"/>
          <w:szCs w:val="24"/>
        </w:rPr>
        <w:t>Предоставление муниципальной услуги по экстерриториальному принципу осуществляется в части обеспечения возможности подачи заявлений посредством Единого портала и получения результата муниципальной услуги в МФЦ.</w:t>
      </w:r>
    </w:p>
    <w:p w:rsidR="0028512F" w:rsidRPr="0028512F" w:rsidRDefault="0028512F" w:rsidP="0028512F">
      <w:pPr>
        <w:ind w:firstLine="851"/>
        <w:jc w:val="both"/>
        <w:rPr>
          <w:sz w:val="24"/>
          <w:szCs w:val="24"/>
        </w:rPr>
      </w:pPr>
      <w:r w:rsidRPr="0028512F">
        <w:rPr>
          <w:sz w:val="24"/>
          <w:szCs w:val="24"/>
        </w:rPr>
        <w:t>Муниципальная услуга по экстерриториальному принципу не предоставляется.</w:t>
      </w:r>
    </w:p>
    <w:p w:rsidR="0028512F" w:rsidRPr="0028512F" w:rsidRDefault="0028512F" w:rsidP="0028512F">
      <w:pPr>
        <w:ind w:firstLine="851"/>
        <w:jc w:val="both"/>
        <w:rPr>
          <w:sz w:val="24"/>
          <w:szCs w:val="24"/>
        </w:rPr>
      </w:pPr>
      <w:r w:rsidRPr="0028512F">
        <w:rPr>
          <w:sz w:val="24"/>
          <w:szCs w:val="24"/>
        </w:rPr>
        <w:t>2.17.</w:t>
      </w:r>
      <w:r w:rsidRPr="0028512F">
        <w:rPr>
          <w:sz w:val="24"/>
          <w:szCs w:val="24"/>
        </w:rPr>
        <w:tab/>
        <w:t>Иные требования, в том числе учитывающие особенности предоставления муниципальной услуги по экстерриториальному принципу (в случае, если</w:t>
      </w:r>
    </w:p>
    <w:p w:rsidR="0028512F" w:rsidRPr="0028512F" w:rsidRDefault="0028512F" w:rsidP="0028512F">
      <w:pPr>
        <w:ind w:firstLine="851"/>
        <w:jc w:val="both"/>
        <w:rPr>
          <w:sz w:val="24"/>
          <w:szCs w:val="24"/>
        </w:rPr>
      </w:pPr>
      <w:r w:rsidRPr="0028512F">
        <w:rPr>
          <w:sz w:val="24"/>
          <w:szCs w:val="24"/>
        </w:rPr>
        <w:t>муниципальная услуга предоставляется по экстерриториальному принципу) и особенности предоставления муниципальной услуги в электронной форме</w:t>
      </w:r>
    </w:p>
    <w:p w:rsidR="0028512F" w:rsidRPr="0028512F" w:rsidRDefault="0028512F" w:rsidP="0028512F">
      <w:pPr>
        <w:ind w:firstLine="851"/>
        <w:jc w:val="both"/>
        <w:rPr>
          <w:sz w:val="24"/>
          <w:szCs w:val="24"/>
        </w:rPr>
      </w:pPr>
      <w:r w:rsidRPr="0028512F">
        <w:rPr>
          <w:sz w:val="24"/>
          <w:szCs w:val="24"/>
        </w:rPr>
        <w:t>2.17.1.При предоставлении муниципальной услуги в электронном виде заявитель вправе:</w:t>
      </w:r>
    </w:p>
    <w:p w:rsidR="0028512F" w:rsidRPr="0028512F" w:rsidRDefault="0028512F" w:rsidP="0028512F">
      <w:pPr>
        <w:ind w:firstLine="851"/>
        <w:jc w:val="both"/>
        <w:rPr>
          <w:sz w:val="24"/>
          <w:szCs w:val="24"/>
        </w:rPr>
      </w:pPr>
      <w:r w:rsidRPr="0028512F">
        <w:rPr>
          <w:sz w:val="24"/>
          <w:szCs w:val="24"/>
        </w:rPr>
        <w:t>а) получить информацию о порядке и сроках предоставления муниципальной услуги, размещенную на Едином портале или на Региональном портале;</w:t>
      </w:r>
    </w:p>
    <w:p w:rsidR="0028512F" w:rsidRPr="0028512F" w:rsidRDefault="0028512F" w:rsidP="0028512F">
      <w:pPr>
        <w:ind w:firstLine="851"/>
        <w:jc w:val="both"/>
        <w:rPr>
          <w:sz w:val="24"/>
          <w:szCs w:val="24"/>
        </w:rPr>
      </w:pPr>
      <w:r w:rsidRPr="0028512F">
        <w:rPr>
          <w:sz w:val="24"/>
          <w:szCs w:val="24"/>
        </w:rPr>
        <w:t>б) подать заявление о предоставлении муниципальной услуги в форме электронного документа с использованием Личного кабинета Регионального портала посредством заполнения электронной формы заявления;</w:t>
      </w:r>
    </w:p>
    <w:p w:rsidR="0028512F" w:rsidRPr="0028512F" w:rsidRDefault="0028512F" w:rsidP="0028512F">
      <w:pPr>
        <w:ind w:firstLine="851"/>
        <w:jc w:val="both"/>
        <w:rPr>
          <w:sz w:val="24"/>
          <w:szCs w:val="24"/>
        </w:rPr>
      </w:pPr>
      <w:r w:rsidRPr="0028512F">
        <w:rPr>
          <w:sz w:val="24"/>
          <w:szCs w:val="24"/>
        </w:rPr>
        <w:t>в) получить сведения о ходе выполнения заявлений о предоставлении муниципальной услуги, поданных в электронной форме;</w:t>
      </w:r>
    </w:p>
    <w:p w:rsidR="0028512F" w:rsidRPr="0028512F" w:rsidRDefault="0028512F" w:rsidP="0028512F">
      <w:pPr>
        <w:ind w:firstLine="851"/>
        <w:jc w:val="both"/>
        <w:rPr>
          <w:sz w:val="24"/>
          <w:szCs w:val="24"/>
        </w:rPr>
      </w:pPr>
      <w:r w:rsidRPr="0028512F">
        <w:rPr>
          <w:sz w:val="24"/>
          <w:szCs w:val="24"/>
        </w:rPr>
        <w:t>г) осуществить оценку качества предоставления муниципальной услуги посредством Регионального портала;</w:t>
      </w:r>
    </w:p>
    <w:p w:rsidR="0028512F" w:rsidRPr="0028512F" w:rsidRDefault="0028512F" w:rsidP="0028512F">
      <w:pPr>
        <w:ind w:firstLine="851"/>
        <w:jc w:val="both"/>
        <w:rPr>
          <w:sz w:val="24"/>
          <w:szCs w:val="24"/>
        </w:rPr>
      </w:pPr>
      <w:r w:rsidRPr="0028512F">
        <w:rPr>
          <w:sz w:val="24"/>
          <w:szCs w:val="24"/>
        </w:rPr>
        <w:t>д) получить результат предоставления муниципальной услуги в форме электронного документа;</w:t>
      </w:r>
    </w:p>
    <w:p w:rsidR="0028512F" w:rsidRPr="0028512F" w:rsidRDefault="0028512F" w:rsidP="0028512F">
      <w:pPr>
        <w:ind w:firstLine="851"/>
        <w:jc w:val="both"/>
        <w:rPr>
          <w:sz w:val="24"/>
          <w:szCs w:val="24"/>
        </w:rPr>
      </w:pPr>
      <w:r w:rsidRPr="0028512F">
        <w:rPr>
          <w:sz w:val="24"/>
          <w:szCs w:val="24"/>
        </w:rPr>
        <w:lastRenderedPageBreak/>
        <w:t>е) подать жалобу на решение и действие (бездействие) Органа местного самоуправления, а также его должностных лиц, муниципальных служащих посредством Регионального портала, портала 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органами, предоставляющими государственные и муниципальные услуги, их должностными лицами, государственными и муниципальными служащими.</w:t>
      </w:r>
    </w:p>
    <w:p w:rsidR="0028512F" w:rsidRPr="0028512F" w:rsidRDefault="0028512F" w:rsidP="0028512F">
      <w:pPr>
        <w:ind w:firstLine="851"/>
        <w:jc w:val="both"/>
        <w:rPr>
          <w:sz w:val="24"/>
          <w:szCs w:val="24"/>
        </w:rPr>
      </w:pPr>
      <w:r w:rsidRPr="0028512F">
        <w:rPr>
          <w:sz w:val="24"/>
          <w:szCs w:val="24"/>
        </w:rPr>
        <w:t>2.17.2.При наличии технической возможности может осуществляться предварительная запись заявителей на прием посредством Регионального портала.</w:t>
      </w:r>
    </w:p>
    <w:p w:rsidR="0028512F" w:rsidRPr="0028512F" w:rsidRDefault="0028512F" w:rsidP="0028512F">
      <w:pPr>
        <w:ind w:firstLine="851"/>
        <w:jc w:val="both"/>
        <w:rPr>
          <w:sz w:val="24"/>
          <w:szCs w:val="24"/>
        </w:rPr>
      </w:pPr>
      <w:r w:rsidRPr="0028512F">
        <w:rPr>
          <w:sz w:val="24"/>
          <w:szCs w:val="24"/>
        </w:rPr>
        <w:t>2.18.</w:t>
      </w:r>
      <w:r w:rsidRPr="0028512F">
        <w:rPr>
          <w:sz w:val="24"/>
          <w:szCs w:val="24"/>
        </w:rPr>
        <w:tab/>
        <w:t>Иные требования, в том числе учитывающие особенности предоставления государственной (муниципальной) услуги в многофункциональных центрах, особенности предоставления государственной (муниципальной) услуги по</w:t>
      </w:r>
      <w:r>
        <w:rPr>
          <w:sz w:val="24"/>
          <w:szCs w:val="24"/>
        </w:rPr>
        <w:t xml:space="preserve"> </w:t>
      </w:r>
      <w:r w:rsidRPr="0028512F">
        <w:rPr>
          <w:sz w:val="24"/>
          <w:szCs w:val="24"/>
        </w:rPr>
        <w:t>экстерриториальному принципу и особенности предоставления государственной (муниципальной) услуги в электронной форме</w:t>
      </w:r>
    </w:p>
    <w:p w:rsidR="0028512F" w:rsidRPr="0028512F" w:rsidRDefault="0028512F" w:rsidP="0028512F">
      <w:pPr>
        <w:ind w:firstLine="851"/>
        <w:jc w:val="both"/>
        <w:rPr>
          <w:sz w:val="24"/>
          <w:szCs w:val="24"/>
        </w:rPr>
      </w:pPr>
      <w:r w:rsidRPr="0028512F">
        <w:rPr>
          <w:sz w:val="24"/>
          <w:szCs w:val="24"/>
        </w:rPr>
        <w:t>2.18.1.Документы, прилагаемые заявителем к заявлению о внесении изменений, уведомлению, представляемые в электронной форме, направляются в следующих форматах:</w:t>
      </w:r>
    </w:p>
    <w:p w:rsidR="0028512F" w:rsidRPr="0028512F" w:rsidRDefault="0028512F" w:rsidP="0028512F">
      <w:pPr>
        <w:ind w:firstLine="851"/>
        <w:jc w:val="both"/>
        <w:rPr>
          <w:sz w:val="24"/>
          <w:szCs w:val="24"/>
        </w:rPr>
      </w:pPr>
      <w:r w:rsidRPr="0028512F">
        <w:rPr>
          <w:sz w:val="24"/>
          <w:szCs w:val="24"/>
        </w:rPr>
        <w:t xml:space="preserve">а) </w:t>
      </w:r>
      <w:proofErr w:type="spellStart"/>
      <w:r w:rsidRPr="0028512F">
        <w:rPr>
          <w:sz w:val="24"/>
          <w:szCs w:val="24"/>
        </w:rPr>
        <w:t>xml</w:t>
      </w:r>
      <w:proofErr w:type="spellEnd"/>
      <w:r w:rsidRPr="0028512F">
        <w:rPr>
          <w:sz w:val="24"/>
          <w:szCs w:val="24"/>
        </w:rPr>
        <w:t xml:space="preserve"> - для документов, в отношении которых утверждены формы и требования по формированию электронных документов в виде файлов в формате </w:t>
      </w:r>
      <w:proofErr w:type="spellStart"/>
      <w:r w:rsidRPr="0028512F">
        <w:rPr>
          <w:sz w:val="24"/>
          <w:szCs w:val="24"/>
        </w:rPr>
        <w:t>xml</w:t>
      </w:r>
      <w:proofErr w:type="spellEnd"/>
      <w:r w:rsidRPr="0028512F">
        <w:rPr>
          <w:sz w:val="24"/>
          <w:szCs w:val="24"/>
        </w:rPr>
        <w:t>;</w:t>
      </w:r>
    </w:p>
    <w:p w:rsidR="0028512F" w:rsidRPr="0028512F" w:rsidRDefault="0028512F" w:rsidP="0028512F">
      <w:pPr>
        <w:ind w:firstLine="851"/>
        <w:jc w:val="both"/>
        <w:rPr>
          <w:sz w:val="24"/>
          <w:szCs w:val="24"/>
        </w:rPr>
      </w:pPr>
      <w:r w:rsidRPr="0028512F">
        <w:rPr>
          <w:sz w:val="24"/>
          <w:szCs w:val="24"/>
        </w:rPr>
        <w:t xml:space="preserve">б) </w:t>
      </w:r>
      <w:proofErr w:type="spellStart"/>
      <w:r w:rsidRPr="0028512F">
        <w:rPr>
          <w:sz w:val="24"/>
          <w:szCs w:val="24"/>
        </w:rPr>
        <w:t>doc</w:t>
      </w:r>
      <w:proofErr w:type="spellEnd"/>
      <w:r w:rsidRPr="0028512F">
        <w:rPr>
          <w:sz w:val="24"/>
          <w:szCs w:val="24"/>
        </w:rPr>
        <w:t xml:space="preserve">, </w:t>
      </w:r>
      <w:proofErr w:type="spellStart"/>
      <w:r w:rsidRPr="0028512F">
        <w:rPr>
          <w:sz w:val="24"/>
          <w:szCs w:val="24"/>
        </w:rPr>
        <w:t>docx</w:t>
      </w:r>
      <w:proofErr w:type="spellEnd"/>
      <w:r w:rsidRPr="0028512F">
        <w:rPr>
          <w:sz w:val="24"/>
          <w:szCs w:val="24"/>
        </w:rPr>
        <w:t xml:space="preserve">, </w:t>
      </w:r>
      <w:proofErr w:type="spellStart"/>
      <w:r w:rsidRPr="0028512F">
        <w:rPr>
          <w:sz w:val="24"/>
          <w:szCs w:val="24"/>
        </w:rPr>
        <w:t>odt</w:t>
      </w:r>
      <w:proofErr w:type="spellEnd"/>
      <w:r w:rsidRPr="0028512F">
        <w:rPr>
          <w:sz w:val="24"/>
          <w:szCs w:val="24"/>
        </w:rPr>
        <w:t xml:space="preserve"> - для документов с текстовым содержанием, не включающим формулы (за исключением документов, указанных в подпункте "в" настоящего пункта);</w:t>
      </w:r>
    </w:p>
    <w:p w:rsidR="0028512F" w:rsidRPr="0028512F" w:rsidRDefault="0028512F" w:rsidP="0028512F">
      <w:pPr>
        <w:ind w:firstLine="851"/>
        <w:jc w:val="both"/>
        <w:rPr>
          <w:sz w:val="24"/>
          <w:szCs w:val="24"/>
        </w:rPr>
      </w:pPr>
      <w:r w:rsidRPr="0028512F">
        <w:rPr>
          <w:sz w:val="24"/>
          <w:szCs w:val="24"/>
        </w:rPr>
        <w:t xml:space="preserve">в) </w:t>
      </w:r>
      <w:proofErr w:type="spellStart"/>
      <w:r w:rsidRPr="0028512F">
        <w:rPr>
          <w:sz w:val="24"/>
          <w:szCs w:val="24"/>
        </w:rPr>
        <w:t>xls</w:t>
      </w:r>
      <w:proofErr w:type="spellEnd"/>
      <w:r w:rsidRPr="0028512F">
        <w:rPr>
          <w:sz w:val="24"/>
          <w:szCs w:val="24"/>
        </w:rPr>
        <w:t xml:space="preserve">, </w:t>
      </w:r>
      <w:proofErr w:type="spellStart"/>
      <w:r w:rsidRPr="0028512F">
        <w:rPr>
          <w:sz w:val="24"/>
          <w:szCs w:val="24"/>
        </w:rPr>
        <w:t>xlsx</w:t>
      </w:r>
      <w:proofErr w:type="spellEnd"/>
      <w:r w:rsidRPr="0028512F">
        <w:rPr>
          <w:sz w:val="24"/>
          <w:szCs w:val="24"/>
        </w:rPr>
        <w:t xml:space="preserve">, </w:t>
      </w:r>
      <w:proofErr w:type="spellStart"/>
      <w:r w:rsidRPr="0028512F">
        <w:rPr>
          <w:sz w:val="24"/>
          <w:szCs w:val="24"/>
        </w:rPr>
        <w:t>ods</w:t>
      </w:r>
      <w:proofErr w:type="spellEnd"/>
      <w:r w:rsidRPr="0028512F">
        <w:rPr>
          <w:sz w:val="24"/>
          <w:szCs w:val="24"/>
        </w:rPr>
        <w:t xml:space="preserve"> - для документов, содержащих расчеты;</w:t>
      </w:r>
    </w:p>
    <w:p w:rsidR="0028512F" w:rsidRPr="0028512F" w:rsidRDefault="0028512F" w:rsidP="0028512F">
      <w:pPr>
        <w:ind w:firstLine="851"/>
        <w:jc w:val="both"/>
        <w:rPr>
          <w:sz w:val="24"/>
          <w:szCs w:val="24"/>
        </w:rPr>
      </w:pPr>
      <w:r w:rsidRPr="0028512F">
        <w:rPr>
          <w:sz w:val="24"/>
          <w:szCs w:val="24"/>
        </w:rPr>
        <w:t xml:space="preserve">г) </w:t>
      </w:r>
      <w:proofErr w:type="spellStart"/>
      <w:r w:rsidRPr="0028512F">
        <w:rPr>
          <w:sz w:val="24"/>
          <w:szCs w:val="24"/>
        </w:rPr>
        <w:t>pdf</w:t>
      </w:r>
      <w:proofErr w:type="spellEnd"/>
      <w:r w:rsidRPr="0028512F">
        <w:rPr>
          <w:sz w:val="24"/>
          <w:szCs w:val="24"/>
        </w:rPr>
        <w:t xml:space="preserve">, </w:t>
      </w:r>
      <w:proofErr w:type="spellStart"/>
      <w:r w:rsidRPr="0028512F">
        <w:rPr>
          <w:sz w:val="24"/>
          <w:szCs w:val="24"/>
        </w:rPr>
        <w:t>jpg</w:t>
      </w:r>
      <w:proofErr w:type="spellEnd"/>
      <w:r w:rsidRPr="0028512F">
        <w:rPr>
          <w:sz w:val="24"/>
          <w:szCs w:val="24"/>
        </w:rPr>
        <w:t xml:space="preserve">, </w:t>
      </w:r>
      <w:proofErr w:type="spellStart"/>
      <w:r w:rsidRPr="0028512F">
        <w:rPr>
          <w:sz w:val="24"/>
          <w:szCs w:val="24"/>
        </w:rPr>
        <w:t>jpeg</w:t>
      </w:r>
      <w:proofErr w:type="spellEnd"/>
      <w:r w:rsidRPr="0028512F">
        <w:rPr>
          <w:sz w:val="24"/>
          <w:szCs w:val="24"/>
        </w:rPr>
        <w:t xml:space="preserve">, </w:t>
      </w:r>
      <w:proofErr w:type="spellStart"/>
      <w:r w:rsidRPr="0028512F">
        <w:rPr>
          <w:sz w:val="24"/>
          <w:szCs w:val="24"/>
        </w:rPr>
        <w:t>png</w:t>
      </w:r>
      <w:proofErr w:type="spellEnd"/>
      <w:r w:rsidRPr="0028512F">
        <w:rPr>
          <w:sz w:val="24"/>
          <w:szCs w:val="24"/>
        </w:rPr>
        <w:t xml:space="preserve">, </w:t>
      </w:r>
      <w:proofErr w:type="spellStart"/>
      <w:r w:rsidRPr="0028512F">
        <w:rPr>
          <w:sz w:val="24"/>
          <w:szCs w:val="24"/>
        </w:rPr>
        <w:t>bmp</w:t>
      </w:r>
      <w:proofErr w:type="spellEnd"/>
      <w:r w:rsidRPr="0028512F">
        <w:rPr>
          <w:sz w:val="24"/>
          <w:szCs w:val="24"/>
        </w:rPr>
        <w:t xml:space="preserve">, </w:t>
      </w:r>
      <w:proofErr w:type="spellStart"/>
      <w:r w:rsidRPr="0028512F">
        <w:rPr>
          <w:sz w:val="24"/>
          <w:szCs w:val="24"/>
        </w:rPr>
        <w:t>tiff</w:t>
      </w:r>
      <w:proofErr w:type="spellEnd"/>
      <w:r w:rsidRPr="0028512F">
        <w:rPr>
          <w:sz w:val="24"/>
          <w:szCs w:val="24"/>
        </w:rPr>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28512F" w:rsidRPr="0028512F" w:rsidRDefault="0028512F" w:rsidP="0028512F">
      <w:pPr>
        <w:ind w:firstLine="851"/>
        <w:jc w:val="both"/>
        <w:rPr>
          <w:sz w:val="24"/>
          <w:szCs w:val="24"/>
        </w:rPr>
      </w:pPr>
      <w:r w:rsidRPr="0028512F">
        <w:rPr>
          <w:sz w:val="24"/>
          <w:szCs w:val="24"/>
        </w:rPr>
        <w:t xml:space="preserve">д) </w:t>
      </w:r>
      <w:proofErr w:type="spellStart"/>
      <w:r w:rsidRPr="0028512F">
        <w:rPr>
          <w:sz w:val="24"/>
          <w:szCs w:val="24"/>
        </w:rPr>
        <w:t>zip</w:t>
      </w:r>
      <w:proofErr w:type="spellEnd"/>
      <w:r w:rsidRPr="0028512F">
        <w:rPr>
          <w:sz w:val="24"/>
          <w:szCs w:val="24"/>
        </w:rPr>
        <w:t xml:space="preserve">, </w:t>
      </w:r>
      <w:proofErr w:type="spellStart"/>
      <w:r w:rsidRPr="0028512F">
        <w:rPr>
          <w:sz w:val="24"/>
          <w:szCs w:val="24"/>
        </w:rPr>
        <w:t>rar</w:t>
      </w:r>
      <w:proofErr w:type="spellEnd"/>
      <w:r w:rsidRPr="0028512F">
        <w:rPr>
          <w:sz w:val="24"/>
          <w:szCs w:val="24"/>
        </w:rPr>
        <w:t xml:space="preserve"> – для сжатых документов в один файл;</w:t>
      </w:r>
    </w:p>
    <w:p w:rsidR="0028512F" w:rsidRPr="0028512F" w:rsidRDefault="0028512F" w:rsidP="0028512F">
      <w:pPr>
        <w:ind w:firstLine="851"/>
        <w:jc w:val="both"/>
        <w:rPr>
          <w:sz w:val="24"/>
          <w:szCs w:val="24"/>
        </w:rPr>
      </w:pPr>
      <w:r w:rsidRPr="0028512F">
        <w:rPr>
          <w:sz w:val="24"/>
          <w:szCs w:val="24"/>
        </w:rPr>
        <w:t xml:space="preserve">е) </w:t>
      </w:r>
      <w:proofErr w:type="spellStart"/>
      <w:r w:rsidRPr="0028512F">
        <w:rPr>
          <w:sz w:val="24"/>
          <w:szCs w:val="24"/>
        </w:rPr>
        <w:t>sig</w:t>
      </w:r>
      <w:proofErr w:type="spellEnd"/>
      <w:r w:rsidRPr="0028512F">
        <w:rPr>
          <w:sz w:val="24"/>
          <w:szCs w:val="24"/>
        </w:rPr>
        <w:t xml:space="preserve"> – для открепленной усиленной квалифицированной электронной подписи.</w:t>
      </w:r>
    </w:p>
    <w:p w:rsidR="0028512F" w:rsidRPr="0028512F" w:rsidRDefault="0028512F" w:rsidP="0028512F">
      <w:pPr>
        <w:ind w:firstLine="851"/>
        <w:jc w:val="both"/>
        <w:rPr>
          <w:sz w:val="24"/>
          <w:szCs w:val="24"/>
        </w:rPr>
      </w:pPr>
      <w:r w:rsidRPr="0028512F">
        <w:rPr>
          <w:sz w:val="24"/>
          <w:szCs w:val="24"/>
        </w:rPr>
        <w:t>2.18.2.</w:t>
      </w:r>
      <w:r w:rsidRPr="0028512F">
        <w:rPr>
          <w:sz w:val="24"/>
          <w:szCs w:val="24"/>
        </w:rPr>
        <w:tab/>
        <w:t xml:space="preserve">В случае, если оригиналы документов, прилагаемых к заявлению о выдаче разрешения на строительство, заявлению о внесении изменений, уведомлению, выданы и подписаны уполномоченным органом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proofErr w:type="spellStart"/>
      <w:r w:rsidRPr="0028512F">
        <w:rPr>
          <w:sz w:val="24"/>
          <w:szCs w:val="24"/>
        </w:rPr>
        <w:t>dpi</w:t>
      </w:r>
      <w:proofErr w:type="spellEnd"/>
      <w:r w:rsidRPr="0028512F">
        <w:rPr>
          <w:sz w:val="24"/>
          <w:szCs w:val="24"/>
        </w:rPr>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7E73F5" w:rsidRPr="0028512F" w:rsidRDefault="0028512F" w:rsidP="007E73F5">
      <w:pPr>
        <w:ind w:firstLine="851"/>
        <w:jc w:val="both"/>
        <w:rPr>
          <w:sz w:val="24"/>
          <w:szCs w:val="24"/>
        </w:rPr>
      </w:pPr>
      <w:r w:rsidRPr="0028512F">
        <w:rPr>
          <w:sz w:val="24"/>
          <w:szCs w:val="24"/>
        </w:rPr>
        <w:t>"черно-белый" (при отсутствии в документе графических изображений и (или) цветного</w:t>
      </w:r>
      <w:r w:rsidR="007D75FD">
        <w:rPr>
          <w:sz w:val="24"/>
          <w:szCs w:val="24"/>
        </w:rPr>
        <w:t xml:space="preserve"> </w:t>
      </w:r>
      <w:r w:rsidRPr="0028512F">
        <w:rPr>
          <w:sz w:val="24"/>
          <w:szCs w:val="24"/>
        </w:rPr>
        <w:t>текста);</w:t>
      </w:r>
    </w:p>
    <w:p w:rsidR="0028512F" w:rsidRPr="0028512F" w:rsidRDefault="0028512F" w:rsidP="0028512F">
      <w:pPr>
        <w:ind w:firstLine="851"/>
        <w:jc w:val="both"/>
        <w:rPr>
          <w:sz w:val="24"/>
          <w:szCs w:val="24"/>
        </w:rPr>
      </w:pPr>
      <w:r w:rsidRPr="0028512F">
        <w:rPr>
          <w:sz w:val="24"/>
          <w:szCs w:val="24"/>
        </w:rPr>
        <w:t>"оттенки серого" (при наличии в документе графических изображений, отличных от цветного графического изображения);</w:t>
      </w:r>
    </w:p>
    <w:p w:rsidR="0028512F" w:rsidRPr="0028512F" w:rsidRDefault="0028512F" w:rsidP="0028512F">
      <w:pPr>
        <w:ind w:firstLine="851"/>
        <w:jc w:val="both"/>
        <w:rPr>
          <w:sz w:val="24"/>
          <w:szCs w:val="24"/>
        </w:rPr>
      </w:pPr>
      <w:r w:rsidRPr="0028512F">
        <w:rPr>
          <w:sz w:val="24"/>
          <w:szCs w:val="24"/>
        </w:rPr>
        <w:t>"цветной" или "режим полной цветопередачи" (при наличии в документе цветных графических изображений либо цветного текста).</w:t>
      </w:r>
    </w:p>
    <w:p w:rsidR="0028512F" w:rsidRPr="0028512F" w:rsidRDefault="0028512F" w:rsidP="0028512F">
      <w:pPr>
        <w:ind w:firstLine="851"/>
        <w:jc w:val="both"/>
        <w:rPr>
          <w:sz w:val="24"/>
          <w:szCs w:val="24"/>
        </w:rPr>
      </w:pPr>
      <w:r w:rsidRPr="0028512F">
        <w:rPr>
          <w:sz w:val="24"/>
          <w:szCs w:val="24"/>
        </w:rPr>
        <w:t>Количество файлов должно соответствовать количеству документов, каждый из которых содержит текстовую и (или) графическую информацию.</w:t>
      </w:r>
    </w:p>
    <w:p w:rsidR="0028512F" w:rsidRPr="0028512F" w:rsidRDefault="0028512F" w:rsidP="0028512F">
      <w:pPr>
        <w:ind w:firstLine="851"/>
        <w:jc w:val="both"/>
        <w:rPr>
          <w:sz w:val="24"/>
          <w:szCs w:val="24"/>
        </w:rPr>
      </w:pPr>
      <w:r w:rsidRPr="0028512F">
        <w:rPr>
          <w:sz w:val="24"/>
          <w:szCs w:val="24"/>
        </w:rPr>
        <w:t>2.18.3.</w:t>
      </w:r>
      <w:r w:rsidRPr="0028512F">
        <w:rPr>
          <w:sz w:val="24"/>
          <w:szCs w:val="24"/>
        </w:rPr>
        <w:tab/>
        <w:t>Документы, прилагаемые заявителем к заявлению о выдаче разрешения на строительство, заявлению о внесении изменений в разрешение на строительство, уведомлению, представляемые в электронной форме, должны обеспечивать: возможность идентифицировать документ и количество листов в документе; возможность поиска по текстовому содержанию документа и возможность копирования текста</w:t>
      </w:r>
      <w:r w:rsidR="007D75FD">
        <w:rPr>
          <w:sz w:val="24"/>
          <w:szCs w:val="24"/>
        </w:rPr>
        <w:t xml:space="preserve"> (за </w:t>
      </w:r>
      <w:r w:rsidRPr="0028512F">
        <w:rPr>
          <w:sz w:val="24"/>
          <w:szCs w:val="24"/>
        </w:rPr>
        <w:t>исключением</w:t>
      </w:r>
      <w:r w:rsidR="007D75FD">
        <w:rPr>
          <w:sz w:val="24"/>
          <w:szCs w:val="24"/>
        </w:rPr>
        <w:t xml:space="preserve"> </w:t>
      </w:r>
      <w:r w:rsidRPr="0028512F">
        <w:rPr>
          <w:sz w:val="24"/>
          <w:szCs w:val="24"/>
        </w:rPr>
        <w:t>случаев,</w:t>
      </w:r>
      <w:r w:rsidR="007D75FD">
        <w:rPr>
          <w:sz w:val="24"/>
          <w:szCs w:val="24"/>
        </w:rPr>
        <w:t xml:space="preserve"> </w:t>
      </w:r>
      <w:r w:rsidRPr="0028512F">
        <w:rPr>
          <w:sz w:val="24"/>
          <w:szCs w:val="24"/>
        </w:rPr>
        <w:t>когда</w:t>
      </w:r>
      <w:r w:rsidR="007D75FD">
        <w:rPr>
          <w:sz w:val="24"/>
          <w:szCs w:val="24"/>
        </w:rPr>
        <w:t xml:space="preserve"> </w:t>
      </w:r>
      <w:r w:rsidRPr="0028512F">
        <w:rPr>
          <w:sz w:val="24"/>
          <w:szCs w:val="24"/>
        </w:rPr>
        <w:t>текст</w:t>
      </w:r>
      <w:r w:rsidR="007D75FD">
        <w:rPr>
          <w:sz w:val="24"/>
          <w:szCs w:val="24"/>
        </w:rPr>
        <w:t xml:space="preserve"> </w:t>
      </w:r>
      <w:r w:rsidRPr="0028512F">
        <w:rPr>
          <w:sz w:val="24"/>
          <w:szCs w:val="24"/>
        </w:rPr>
        <w:t>является</w:t>
      </w:r>
      <w:r w:rsidR="007D75FD">
        <w:rPr>
          <w:sz w:val="24"/>
          <w:szCs w:val="24"/>
        </w:rPr>
        <w:t xml:space="preserve"> </w:t>
      </w:r>
      <w:r w:rsidRPr="0028512F">
        <w:rPr>
          <w:sz w:val="24"/>
          <w:szCs w:val="24"/>
        </w:rPr>
        <w:t>частью</w:t>
      </w:r>
      <w:r w:rsidR="007D75FD">
        <w:rPr>
          <w:sz w:val="24"/>
          <w:szCs w:val="24"/>
        </w:rPr>
        <w:t xml:space="preserve"> </w:t>
      </w:r>
      <w:r w:rsidRPr="0028512F">
        <w:rPr>
          <w:sz w:val="24"/>
          <w:szCs w:val="24"/>
        </w:rPr>
        <w:t>графического изображения);</w:t>
      </w:r>
    </w:p>
    <w:p w:rsidR="0028512F" w:rsidRPr="0028512F" w:rsidRDefault="0028512F" w:rsidP="0028512F">
      <w:pPr>
        <w:ind w:firstLine="851"/>
        <w:jc w:val="both"/>
        <w:rPr>
          <w:sz w:val="24"/>
          <w:szCs w:val="24"/>
        </w:rPr>
      </w:pPr>
      <w:r w:rsidRPr="0028512F">
        <w:rPr>
          <w:sz w:val="24"/>
          <w:szCs w:val="24"/>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28512F" w:rsidRPr="0028512F" w:rsidRDefault="0028512F" w:rsidP="0028512F">
      <w:pPr>
        <w:ind w:firstLine="851"/>
        <w:jc w:val="both"/>
        <w:rPr>
          <w:sz w:val="24"/>
          <w:szCs w:val="24"/>
        </w:rPr>
      </w:pPr>
      <w:r w:rsidRPr="0028512F">
        <w:rPr>
          <w:sz w:val="24"/>
          <w:szCs w:val="24"/>
        </w:rPr>
        <w:t xml:space="preserve">Документы, подлежащие представлению в форматах </w:t>
      </w:r>
      <w:proofErr w:type="spellStart"/>
      <w:r w:rsidRPr="0028512F">
        <w:rPr>
          <w:sz w:val="24"/>
          <w:szCs w:val="24"/>
        </w:rPr>
        <w:t>xls</w:t>
      </w:r>
      <w:proofErr w:type="spellEnd"/>
      <w:r w:rsidRPr="0028512F">
        <w:rPr>
          <w:sz w:val="24"/>
          <w:szCs w:val="24"/>
        </w:rPr>
        <w:t xml:space="preserve">, </w:t>
      </w:r>
      <w:proofErr w:type="spellStart"/>
      <w:r w:rsidRPr="0028512F">
        <w:rPr>
          <w:sz w:val="24"/>
          <w:szCs w:val="24"/>
        </w:rPr>
        <w:t>xlsx</w:t>
      </w:r>
      <w:proofErr w:type="spellEnd"/>
      <w:r w:rsidRPr="0028512F">
        <w:rPr>
          <w:sz w:val="24"/>
          <w:szCs w:val="24"/>
        </w:rPr>
        <w:t xml:space="preserve"> или </w:t>
      </w:r>
      <w:proofErr w:type="spellStart"/>
      <w:r w:rsidRPr="0028512F">
        <w:rPr>
          <w:sz w:val="24"/>
          <w:szCs w:val="24"/>
        </w:rPr>
        <w:t>ods</w:t>
      </w:r>
      <w:proofErr w:type="spellEnd"/>
      <w:r w:rsidRPr="0028512F">
        <w:rPr>
          <w:sz w:val="24"/>
          <w:szCs w:val="24"/>
        </w:rPr>
        <w:t>, формируются в виде отдельного документа, представляемого в электронной форме.</w:t>
      </w:r>
    </w:p>
    <w:p w:rsidR="0028512F" w:rsidRPr="0028512F" w:rsidRDefault="0028512F" w:rsidP="0028512F">
      <w:pPr>
        <w:ind w:firstLine="851"/>
        <w:jc w:val="both"/>
        <w:rPr>
          <w:sz w:val="24"/>
          <w:szCs w:val="24"/>
        </w:rPr>
      </w:pPr>
      <w:r w:rsidRPr="0028512F">
        <w:rPr>
          <w:sz w:val="24"/>
          <w:szCs w:val="24"/>
        </w:rPr>
        <w:lastRenderedPageBreak/>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28512F" w:rsidRPr="0028512F" w:rsidRDefault="0028512F" w:rsidP="0028512F">
      <w:pPr>
        <w:ind w:firstLine="851"/>
        <w:jc w:val="both"/>
        <w:rPr>
          <w:sz w:val="24"/>
          <w:szCs w:val="24"/>
        </w:rPr>
      </w:pPr>
      <w:r w:rsidRPr="0028512F">
        <w:rPr>
          <w:sz w:val="24"/>
          <w:szCs w:val="24"/>
        </w:rPr>
        <w:t>3.1. Описание последовательности действий при предоставлении муниципальной услуги</w:t>
      </w:r>
    </w:p>
    <w:p w:rsidR="0028512F" w:rsidRPr="0028512F" w:rsidRDefault="0028512F" w:rsidP="0028512F">
      <w:pPr>
        <w:ind w:firstLine="851"/>
        <w:jc w:val="both"/>
        <w:rPr>
          <w:sz w:val="24"/>
          <w:szCs w:val="24"/>
        </w:rPr>
      </w:pPr>
      <w:r w:rsidRPr="0028512F">
        <w:rPr>
          <w:sz w:val="24"/>
          <w:szCs w:val="24"/>
        </w:rPr>
        <w:t>3.1.1. Предоставление муниципальной услуги включает в себя следующие процедуры:</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проверка документов и регистрация заявления;</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получение сведений посредством системы межведомственного электронного взаимодействия;</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рассмотрение документов и сведений;</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осмотр объекта;</w:t>
      </w:r>
    </w:p>
    <w:p w:rsidR="0028512F" w:rsidRPr="0028512F" w:rsidRDefault="0028512F" w:rsidP="0028512F">
      <w:pPr>
        <w:ind w:firstLine="851"/>
        <w:jc w:val="both"/>
        <w:rPr>
          <w:sz w:val="24"/>
          <w:szCs w:val="24"/>
        </w:rPr>
      </w:pPr>
      <w:r w:rsidRPr="0028512F">
        <w:rPr>
          <w:sz w:val="24"/>
          <w:szCs w:val="24"/>
        </w:rPr>
        <w:t>5)</w:t>
      </w:r>
      <w:r w:rsidRPr="0028512F">
        <w:rPr>
          <w:sz w:val="24"/>
          <w:szCs w:val="24"/>
        </w:rPr>
        <w:tab/>
        <w:t>принятие решения о предоставлении услуги;</w:t>
      </w:r>
    </w:p>
    <w:p w:rsidR="0028512F" w:rsidRPr="0028512F" w:rsidRDefault="0028512F" w:rsidP="0028512F">
      <w:pPr>
        <w:ind w:firstLine="851"/>
        <w:jc w:val="both"/>
        <w:rPr>
          <w:sz w:val="24"/>
          <w:szCs w:val="24"/>
        </w:rPr>
      </w:pPr>
      <w:r w:rsidRPr="0028512F">
        <w:rPr>
          <w:sz w:val="24"/>
          <w:szCs w:val="24"/>
        </w:rPr>
        <w:t>6)</w:t>
      </w:r>
      <w:r w:rsidRPr="0028512F">
        <w:rPr>
          <w:sz w:val="24"/>
          <w:szCs w:val="24"/>
        </w:rPr>
        <w:tab/>
        <w:t>выдача заявителю результата муниципальной услуги.</w:t>
      </w:r>
    </w:p>
    <w:p w:rsidR="0028512F" w:rsidRPr="0028512F" w:rsidRDefault="0028512F" w:rsidP="0028512F">
      <w:pPr>
        <w:ind w:firstLine="851"/>
        <w:jc w:val="both"/>
        <w:rPr>
          <w:sz w:val="24"/>
          <w:szCs w:val="24"/>
        </w:rPr>
      </w:pPr>
      <w:r w:rsidRPr="0028512F">
        <w:rPr>
          <w:sz w:val="24"/>
          <w:szCs w:val="24"/>
        </w:rPr>
        <w:t>Описание административных процедур представлено в Приложении № 3 к настоящему Административному регламенту.</w:t>
      </w:r>
    </w:p>
    <w:p w:rsidR="0028512F" w:rsidRPr="0028512F" w:rsidRDefault="0028512F" w:rsidP="0028512F">
      <w:pPr>
        <w:ind w:firstLine="851"/>
        <w:jc w:val="both"/>
        <w:rPr>
          <w:sz w:val="24"/>
          <w:szCs w:val="24"/>
        </w:rPr>
      </w:pPr>
      <w:r w:rsidRPr="0028512F">
        <w:rPr>
          <w:sz w:val="24"/>
          <w:szCs w:val="24"/>
        </w:rPr>
        <w:t>Раздел IV. Формы контроля за исполнением административного регламента.</w:t>
      </w:r>
    </w:p>
    <w:p w:rsidR="0028512F" w:rsidRPr="0028512F" w:rsidRDefault="0028512F" w:rsidP="0028512F">
      <w:pPr>
        <w:ind w:firstLine="851"/>
        <w:jc w:val="both"/>
        <w:rPr>
          <w:sz w:val="24"/>
          <w:szCs w:val="24"/>
        </w:rPr>
      </w:pPr>
      <w:r w:rsidRPr="0028512F">
        <w:rPr>
          <w:sz w:val="24"/>
          <w:szCs w:val="24"/>
        </w:rPr>
        <w:t>4.1.</w:t>
      </w:r>
      <w:r w:rsidRPr="0028512F">
        <w:rPr>
          <w:sz w:val="24"/>
          <w:szCs w:val="24"/>
        </w:rPr>
        <w:tab/>
        <w:t>Текущий контроль соблюдения и исполнения положений настоящего административного регламента и иных нормативных правовых актов, устанавливающих требования к предоставлению государственной или муниципальной услуги, осуществляет (указать, кем осуществляется текущий контроль).</w:t>
      </w:r>
    </w:p>
    <w:p w:rsidR="0028512F" w:rsidRPr="0028512F" w:rsidRDefault="0028512F" w:rsidP="0028512F">
      <w:pPr>
        <w:ind w:firstLine="851"/>
        <w:jc w:val="both"/>
        <w:rPr>
          <w:sz w:val="24"/>
          <w:szCs w:val="24"/>
        </w:rPr>
      </w:pPr>
      <w:r w:rsidRPr="0028512F">
        <w:rPr>
          <w:sz w:val="24"/>
          <w:szCs w:val="24"/>
        </w:rPr>
        <w:t>4.1.1.</w:t>
      </w:r>
      <w:r w:rsidRPr="0028512F">
        <w:rPr>
          <w:sz w:val="24"/>
          <w:szCs w:val="24"/>
        </w:rPr>
        <w:tab/>
        <w:t>Контроль за деятельностью органа государственной власти субъекта Российской Федерации или органа местного самоуправления по предоставлению государственной или муниципальной услуги осуществляется (указать, кем осуществляется контроль).</w:t>
      </w:r>
    </w:p>
    <w:p w:rsidR="0028512F" w:rsidRPr="0028512F" w:rsidRDefault="0028512F" w:rsidP="0028512F">
      <w:pPr>
        <w:ind w:firstLine="851"/>
        <w:jc w:val="both"/>
        <w:rPr>
          <w:sz w:val="24"/>
          <w:szCs w:val="24"/>
        </w:rPr>
      </w:pPr>
      <w:r w:rsidRPr="0028512F">
        <w:rPr>
          <w:sz w:val="24"/>
          <w:szCs w:val="24"/>
        </w:rPr>
        <w:t>4.1.2.</w:t>
      </w:r>
      <w:r w:rsidRPr="0028512F">
        <w:rPr>
          <w:sz w:val="24"/>
          <w:szCs w:val="24"/>
        </w:rPr>
        <w:tab/>
        <w:t>Контроль за исполнением настоящего административного регламента сотрудниками МФЦ осуществляется руководителем МФЦ.</w:t>
      </w:r>
    </w:p>
    <w:p w:rsidR="0028512F" w:rsidRPr="0028512F" w:rsidRDefault="0028512F" w:rsidP="007D75FD">
      <w:pPr>
        <w:ind w:firstLine="851"/>
        <w:jc w:val="both"/>
        <w:rPr>
          <w:sz w:val="24"/>
          <w:szCs w:val="24"/>
        </w:rPr>
      </w:pPr>
      <w:r w:rsidRPr="0028512F">
        <w:rPr>
          <w:sz w:val="24"/>
          <w:szCs w:val="24"/>
        </w:rPr>
        <w:t>4.2.</w:t>
      </w:r>
      <w:r w:rsidRPr="0028512F">
        <w:rPr>
          <w:sz w:val="24"/>
          <w:szCs w:val="24"/>
        </w:rPr>
        <w:tab/>
        <w:t>Порядок и периодичность осуществления плановых и внеплановых проверок полноты и качества предоставления муниципальной услуги,</w:t>
      </w:r>
      <w:r w:rsidR="007D75FD">
        <w:rPr>
          <w:sz w:val="24"/>
          <w:szCs w:val="24"/>
        </w:rPr>
        <w:t xml:space="preserve"> </w:t>
      </w:r>
      <w:r w:rsidRPr="0028512F">
        <w:rPr>
          <w:sz w:val="24"/>
          <w:szCs w:val="24"/>
        </w:rPr>
        <w:t>в том числе порядок и формы контроля за полнотой и качеством предоставлен муниципальной услуги</w:t>
      </w: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r w:rsidRPr="0028512F">
        <w:rPr>
          <w:sz w:val="24"/>
          <w:szCs w:val="24"/>
        </w:rPr>
        <w:t>4.2.1.</w:t>
      </w:r>
      <w:r w:rsidRPr="0028512F">
        <w:rPr>
          <w:sz w:val="24"/>
          <w:szCs w:val="24"/>
        </w:rPr>
        <w:tab/>
        <w:t>Контроль полноты и качества предоставления муниципальной услуги осуществляется путем проведения плановых и внеплановых проверок.</w:t>
      </w:r>
    </w:p>
    <w:p w:rsidR="0028512F" w:rsidRPr="0028512F" w:rsidRDefault="0028512F" w:rsidP="0028512F">
      <w:pPr>
        <w:ind w:firstLine="851"/>
        <w:jc w:val="both"/>
        <w:rPr>
          <w:sz w:val="24"/>
          <w:szCs w:val="24"/>
        </w:rPr>
      </w:pPr>
      <w:r w:rsidRPr="0028512F">
        <w:rPr>
          <w:sz w:val="24"/>
          <w:szCs w:val="24"/>
        </w:rPr>
        <w:t>Плановые проверки проводятся в соответствии с планом работы органа государственной власти субъекта Российской Федерации или органа местного самоуправления, но не реже (указать периодичность).</w:t>
      </w:r>
    </w:p>
    <w:p w:rsidR="0028512F" w:rsidRPr="0028512F" w:rsidRDefault="0028512F" w:rsidP="0028512F">
      <w:pPr>
        <w:ind w:firstLine="851"/>
        <w:jc w:val="both"/>
        <w:rPr>
          <w:sz w:val="24"/>
          <w:szCs w:val="24"/>
        </w:rPr>
      </w:pPr>
      <w:r w:rsidRPr="0028512F">
        <w:rPr>
          <w:sz w:val="24"/>
          <w:szCs w:val="24"/>
        </w:rPr>
        <w:t>Внеплановые проверки проводятся в случае поступления в орган государственной власти субъекта Российской Федерации или орган местного самоуправления обращений физических и юридических лиц с жалобами на нарушения их прав и законных интересов.</w:t>
      </w:r>
    </w:p>
    <w:p w:rsidR="0028512F" w:rsidRPr="0028512F" w:rsidRDefault="0028512F" w:rsidP="0028512F">
      <w:pPr>
        <w:ind w:firstLine="851"/>
        <w:jc w:val="both"/>
        <w:rPr>
          <w:sz w:val="24"/>
          <w:szCs w:val="24"/>
        </w:rPr>
      </w:pPr>
      <w:r w:rsidRPr="0028512F">
        <w:rPr>
          <w:sz w:val="24"/>
          <w:szCs w:val="24"/>
        </w:rPr>
        <w:t>4.2.2.</w:t>
      </w:r>
      <w:r w:rsidRPr="0028512F">
        <w:rPr>
          <w:sz w:val="24"/>
          <w:szCs w:val="24"/>
        </w:rPr>
        <w:tab/>
        <w:t>Внеплановые проверки проводятся в форме документарной проверки и (или) выездной проверки в порядке, установленном законодательством.</w:t>
      </w:r>
    </w:p>
    <w:p w:rsidR="0028512F" w:rsidRPr="0028512F" w:rsidRDefault="0028512F" w:rsidP="0028512F">
      <w:pPr>
        <w:ind w:firstLine="851"/>
        <w:jc w:val="both"/>
        <w:rPr>
          <w:sz w:val="24"/>
          <w:szCs w:val="24"/>
        </w:rPr>
      </w:pPr>
      <w:r w:rsidRPr="0028512F">
        <w:rPr>
          <w:sz w:val="24"/>
          <w:szCs w:val="24"/>
        </w:rPr>
        <w:t>Внеплановые проверки могут проводиться на основании конкретного обращения заявителя о фактах нарушения его прав на получение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4.2.3.</w:t>
      </w:r>
      <w:r w:rsidRPr="0028512F">
        <w:rPr>
          <w:sz w:val="24"/>
          <w:szCs w:val="24"/>
        </w:rPr>
        <w:tab/>
        <w:t>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28512F" w:rsidRPr="0028512F" w:rsidRDefault="0028512F" w:rsidP="0028512F">
      <w:pPr>
        <w:ind w:firstLine="851"/>
        <w:jc w:val="both"/>
        <w:rPr>
          <w:sz w:val="24"/>
          <w:szCs w:val="24"/>
        </w:rPr>
      </w:pPr>
    </w:p>
    <w:p w:rsidR="0028512F" w:rsidRPr="0028512F" w:rsidRDefault="0028512F" w:rsidP="0028512F">
      <w:pPr>
        <w:ind w:firstLine="851"/>
        <w:jc w:val="both"/>
        <w:rPr>
          <w:sz w:val="24"/>
          <w:szCs w:val="24"/>
        </w:rPr>
      </w:pPr>
      <w:r w:rsidRPr="0028512F">
        <w:rPr>
          <w:sz w:val="24"/>
          <w:szCs w:val="24"/>
        </w:rPr>
        <w:t>4.3.</w:t>
      </w:r>
      <w:r w:rsidRPr="0028512F">
        <w:rPr>
          <w:sz w:val="24"/>
          <w:szCs w:val="24"/>
        </w:rPr>
        <w:tab/>
        <w:t>Ответственность должностных лиц органа, предоставляющего муниципальную услугу, за решения и действия (бездействие),</w:t>
      </w:r>
    </w:p>
    <w:p w:rsidR="0028512F" w:rsidRPr="0028512F" w:rsidRDefault="0028512F" w:rsidP="0028512F">
      <w:pPr>
        <w:ind w:firstLine="851"/>
        <w:jc w:val="both"/>
        <w:rPr>
          <w:sz w:val="24"/>
          <w:szCs w:val="24"/>
        </w:rPr>
      </w:pPr>
      <w:r w:rsidRPr="0028512F">
        <w:rPr>
          <w:sz w:val="24"/>
          <w:szCs w:val="24"/>
        </w:rPr>
        <w:t>принимаемые (осуществляемые) ими в ходе предоставления муниципальной услуги</w:t>
      </w:r>
    </w:p>
    <w:p w:rsidR="0028512F" w:rsidRPr="0028512F" w:rsidRDefault="0028512F" w:rsidP="0028512F">
      <w:pPr>
        <w:ind w:firstLine="851"/>
        <w:jc w:val="both"/>
        <w:rPr>
          <w:sz w:val="24"/>
          <w:szCs w:val="24"/>
        </w:rPr>
      </w:pPr>
      <w:r w:rsidRPr="0028512F">
        <w:rPr>
          <w:sz w:val="24"/>
          <w:szCs w:val="24"/>
        </w:rPr>
        <w:t>4.3.1.</w:t>
      </w:r>
      <w:r w:rsidRPr="0028512F">
        <w:rPr>
          <w:sz w:val="24"/>
          <w:szCs w:val="24"/>
        </w:rPr>
        <w:tab/>
        <w:t>Должностные лица, ответственные за предоставление государственной или муниципальной услуги, несут персональную ответственность за соблюдение порядка и сроков предоставления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4.3.2.</w:t>
      </w:r>
      <w:r w:rsidRPr="0028512F">
        <w:rPr>
          <w:sz w:val="24"/>
          <w:szCs w:val="24"/>
        </w:rPr>
        <w:tab/>
        <w:t>МФЦ и его работники несут ответственность, установленную законодательством Российской Федерации:</w:t>
      </w:r>
    </w:p>
    <w:p w:rsidR="0028512F" w:rsidRPr="0028512F" w:rsidRDefault="0028512F" w:rsidP="0028512F">
      <w:pPr>
        <w:ind w:firstLine="851"/>
        <w:jc w:val="both"/>
        <w:rPr>
          <w:sz w:val="24"/>
          <w:szCs w:val="24"/>
        </w:rPr>
      </w:pPr>
      <w:r w:rsidRPr="0028512F">
        <w:rPr>
          <w:sz w:val="24"/>
          <w:szCs w:val="24"/>
        </w:rPr>
        <w:lastRenderedPageBreak/>
        <w:t>1)</w:t>
      </w:r>
      <w:r w:rsidRPr="0028512F">
        <w:rPr>
          <w:sz w:val="24"/>
          <w:szCs w:val="24"/>
        </w:rPr>
        <w:tab/>
        <w:t>за полноту передаваемых в орган государственной власти субъекта Российской Федерации или орган местного самоуправления заявлений, иных документов, принятых от заявителя в МФЦ;</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за своевременную передачу в орган государственной власти субъекта Российской Федерации или орган местного самоуправления заявлений, иных документов, принятых от заявителя, а также за своевременную выдачу заявителю документов, переданных в этих целях МФЦ органу государственной власти субъекта Российской Федерации или органу местного самоуправления;</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28512F" w:rsidRPr="0028512F" w:rsidRDefault="0028512F" w:rsidP="0028512F">
      <w:pPr>
        <w:ind w:firstLine="851"/>
        <w:jc w:val="both"/>
        <w:rPr>
          <w:sz w:val="24"/>
          <w:szCs w:val="24"/>
        </w:rPr>
      </w:pPr>
      <w:r w:rsidRPr="0028512F">
        <w:rPr>
          <w:sz w:val="24"/>
          <w:szCs w:val="24"/>
        </w:rPr>
        <w:t>Жалоба на нарушение порядка предоставления государственной или муниципальной услуги МФЦ рассматривается органом государственной власти субъекта Российской Федерации или орган местного самоуправления. При этом срок рассмотрения жалобы исчисляется со дня регистрации жалобы в органе государственной власти субъекта Российской Федерации или органе местного самоуправления.</w:t>
      </w:r>
    </w:p>
    <w:p w:rsidR="0028512F" w:rsidRPr="0028512F" w:rsidRDefault="0028512F" w:rsidP="007D75FD">
      <w:pPr>
        <w:ind w:firstLine="851"/>
        <w:jc w:val="both"/>
        <w:rPr>
          <w:sz w:val="24"/>
          <w:szCs w:val="24"/>
        </w:rPr>
      </w:pPr>
      <w:r w:rsidRPr="0028512F">
        <w:rPr>
          <w:sz w:val="24"/>
          <w:szCs w:val="24"/>
        </w:rPr>
        <w:t>4.4.</w:t>
      </w:r>
      <w:r w:rsidRPr="0028512F">
        <w:rPr>
          <w:sz w:val="24"/>
          <w:szCs w:val="24"/>
        </w:rPr>
        <w:tab/>
        <w:t>Положения, характеризующие требования к порядку и формам контроля за предоставлением муниципальной услуги,</w:t>
      </w:r>
      <w:r w:rsidR="007D75FD">
        <w:rPr>
          <w:sz w:val="24"/>
          <w:szCs w:val="24"/>
        </w:rPr>
        <w:t xml:space="preserve"> </w:t>
      </w:r>
      <w:r w:rsidRPr="0028512F">
        <w:rPr>
          <w:sz w:val="24"/>
          <w:szCs w:val="24"/>
        </w:rPr>
        <w:t>в том числе со стороны граждан, их объединений и организаций</w:t>
      </w:r>
    </w:p>
    <w:p w:rsidR="0028512F" w:rsidRPr="0028512F" w:rsidRDefault="0028512F" w:rsidP="0028512F">
      <w:pPr>
        <w:ind w:firstLine="851"/>
        <w:jc w:val="both"/>
        <w:rPr>
          <w:sz w:val="24"/>
          <w:szCs w:val="24"/>
        </w:rPr>
      </w:pPr>
      <w:r w:rsidRPr="0028512F">
        <w:rPr>
          <w:sz w:val="24"/>
          <w:szCs w:val="24"/>
        </w:rPr>
        <w:t>Контроль за предоставлением государственной или муниципальной услуги со стороны граждан, их объединений и организаций, осуществляется посредством открытости деятельности органа государственной власти субъекта Российской Федерации или органа местного самоуправления при предоставлении государственной или муниципальной услуги, получения полной, актуальной и достоверной информации о порядке предоставления государственной или муниципальной услуги и возможности досудебного рассмотрения обращений (жалоб) в процессе предоставления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Раздел V.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28512F" w:rsidRPr="0028512F" w:rsidRDefault="0028512F" w:rsidP="0028512F">
      <w:pPr>
        <w:ind w:firstLine="851"/>
        <w:jc w:val="both"/>
        <w:rPr>
          <w:sz w:val="24"/>
          <w:szCs w:val="24"/>
        </w:rPr>
      </w:pPr>
      <w:r w:rsidRPr="0028512F">
        <w:rPr>
          <w:sz w:val="24"/>
          <w:szCs w:val="24"/>
        </w:rPr>
        <w:t>5.1.</w:t>
      </w:r>
      <w:r w:rsidRPr="0028512F">
        <w:rPr>
          <w:sz w:val="24"/>
          <w:szCs w:val="24"/>
        </w:rPr>
        <w:tab/>
        <w:t>Получатели государственной или муниципальной услуги имеют право на обжалование в досудебном порядке действий (бездействия) сотрудников органа государственной власти субъекта Российской Федерации или органа местного самоуправления, участвующих в предоставлении государственной или муниципальной услуги, руководителю такого органа.</w:t>
      </w:r>
    </w:p>
    <w:p w:rsidR="0028512F" w:rsidRPr="0028512F" w:rsidRDefault="0028512F" w:rsidP="0028512F">
      <w:pPr>
        <w:ind w:firstLine="851"/>
        <w:jc w:val="both"/>
        <w:rPr>
          <w:sz w:val="24"/>
          <w:szCs w:val="24"/>
        </w:rPr>
      </w:pPr>
      <w:r w:rsidRPr="0028512F">
        <w:rPr>
          <w:sz w:val="24"/>
          <w:szCs w:val="24"/>
        </w:rPr>
        <w:t>Заявитель может обратиться с жалобой, в том числе в следующих случаях:</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нарушение срока регистрации запроса заявителя о предоставлении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нарушение срока предоставления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3)</w:t>
      </w:r>
      <w:r w:rsidRPr="0028512F">
        <w:rPr>
          <w:sz w:val="24"/>
          <w:szCs w:val="24"/>
        </w:rPr>
        <w:tab/>
        <w:t>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отказ в приеме документов, предоставление которых предусмотрено нормативными правовыми актами Российской Федерации, субъекта Российской Федерации, муниципальными правовыми актами для предоставления государственной или муниципальной услуги, у заявителя;</w:t>
      </w:r>
    </w:p>
    <w:p w:rsidR="0028512F" w:rsidRPr="0028512F" w:rsidRDefault="0028512F" w:rsidP="0028512F">
      <w:pPr>
        <w:ind w:firstLine="851"/>
        <w:jc w:val="both"/>
        <w:rPr>
          <w:sz w:val="24"/>
          <w:szCs w:val="24"/>
        </w:rPr>
      </w:pPr>
      <w:r w:rsidRPr="0028512F">
        <w:rPr>
          <w:sz w:val="24"/>
          <w:szCs w:val="24"/>
        </w:rPr>
        <w:t>5)</w:t>
      </w:r>
      <w:r w:rsidRPr="0028512F">
        <w:rPr>
          <w:sz w:val="24"/>
          <w:szCs w:val="24"/>
        </w:rPr>
        <w:tab/>
        <w:t>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
    <w:p w:rsidR="0028512F" w:rsidRPr="0028512F" w:rsidRDefault="0028512F" w:rsidP="0028512F">
      <w:pPr>
        <w:ind w:firstLine="851"/>
        <w:jc w:val="both"/>
        <w:rPr>
          <w:sz w:val="24"/>
          <w:szCs w:val="24"/>
        </w:rPr>
      </w:pPr>
      <w:r w:rsidRPr="0028512F">
        <w:rPr>
          <w:sz w:val="24"/>
          <w:szCs w:val="24"/>
        </w:rPr>
        <w:t>6)</w:t>
      </w:r>
      <w:r w:rsidRPr="0028512F">
        <w:rPr>
          <w:sz w:val="24"/>
          <w:szCs w:val="24"/>
        </w:rPr>
        <w:tab/>
        <w:t>затребование от заявителя при предоставлении муниципальной услуги платы, не предусмотренной нормативными правовыми актами Российской Федерации, субъекта Российской Федерации, муниципальными правовыми актами;</w:t>
      </w:r>
    </w:p>
    <w:p w:rsidR="0028512F" w:rsidRPr="0028512F" w:rsidRDefault="0028512F" w:rsidP="0028512F">
      <w:pPr>
        <w:ind w:firstLine="851"/>
        <w:jc w:val="both"/>
        <w:rPr>
          <w:sz w:val="24"/>
          <w:szCs w:val="24"/>
        </w:rPr>
      </w:pPr>
      <w:r w:rsidRPr="0028512F">
        <w:rPr>
          <w:sz w:val="24"/>
          <w:szCs w:val="24"/>
        </w:rPr>
        <w:lastRenderedPageBreak/>
        <w:t>7)</w:t>
      </w:r>
      <w:r w:rsidRPr="0028512F">
        <w:rPr>
          <w:sz w:val="24"/>
          <w:szCs w:val="24"/>
        </w:rPr>
        <w:tab/>
        <w:t>отказ органа государственной власти субъекта Российской Федерации или органа местного самоуправления, должностного лица в исправлении допущенных опечаток и ошибок в выданных в результате предоставления государственной или муниципальной услуги документах либо нарушение установленного срока таких исправлений;</w:t>
      </w:r>
    </w:p>
    <w:p w:rsidR="0028512F" w:rsidRPr="0028512F" w:rsidRDefault="0028512F" w:rsidP="0028512F">
      <w:pPr>
        <w:ind w:firstLine="851"/>
        <w:jc w:val="both"/>
        <w:rPr>
          <w:sz w:val="24"/>
          <w:szCs w:val="24"/>
        </w:rPr>
      </w:pPr>
      <w:r w:rsidRPr="0028512F">
        <w:rPr>
          <w:sz w:val="24"/>
          <w:szCs w:val="24"/>
        </w:rPr>
        <w:t>8)</w:t>
      </w:r>
      <w:r w:rsidRPr="0028512F">
        <w:rPr>
          <w:sz w:val="24"/>
          <w:szCs w:val="24"/>
        </w:rPr>
        <w:tab/>
        <w:t>нарушение срока или порядка выдачи документов по результатам предоставления государственной или муниципальной услуги;</w:t>
      </w:r>
    </w:p>
    <w:p w:rsidR="0028512F" w:rsidRPr="0028512F" w:rsidRDefault="0028512F" w:rsidP="0028512F">
      <w:pPr>
        <w:ind w:firstLine="851"/>
        <w:jc w:val="both"/>
        <w:rPr>
          <w:sz w:val="24"/>
          <w:szCs w:val="24"/>
        </w:rPr>
      </w:pPr>
      <w:r w:rsidRPr="0028512F">
        <w:rPr>
          <w:sz w:val="24"/>
          <w:szCs w:val="24"/>
        </w:rPr>
        <w:t>9)</w:t>
      </w:r>
      <w:r w:rsidRPr="0028512F">
        <w:rPr>
          <w:sz w:val="24"/>
          <w:szCs w:val="24"/>
        </w:rPr>
        <w:tab/>
        <w:t>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субъекта Российской Федерации, муниципальными правовыми актами;</w:t>
      </w:r>
    </w:p>
    <w:p w:rsidR="0028512F" w:rsidRPr="0028512F" w:rsidRDefault="0028512F" w:rsidP="0028512F">
      <w:pPr>
        <w:ind w:firstLine="851"/>
        <w:jc w:val="both"/>
        <w:rPr>
          <w:sz w:val="24"/>
          <w:szCs w:val="24"/>
        </w:rPr>
      </w:pPr>
      <w:r w:rsidRPr="0028512F">
        <w:rPr>
          <w:sz w:val="24"/>
          <w:szCs w:val="24"/>
        </w:rPr>
        <w:t>10)</w:t>
      </w:r>
      <w:r w:rsidRPr="0028512F">
        <w:rPr>
          <w:sz w:val="24"/>
          <w:szCs w:val="24"/>
        </w:rPr>
        <w:tab/>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пунктом 4 части 1 статьи 7 Федерального закона № 210-ФЗ.</w:t>
      </w:r>
    </w:p>
    <w:p w:rsidR="0028512F" w:rsidRPr="0028512F" w:rsidRDefault="0028512F" w:rsidP="0028512F">
      <w:pPr>
        <w:ind w:firstLine="851"/>
        <w:jc w:val="both"/>
        <w:rPr>
          <w:sz w:val="24"/>
          <w:szCs w:val="24"/>
        </w:rPr>
      </w:pPr>
      <w:r w:rsidRPr="0028512F">
        <w:rPr>
          <w:sz w:val="24"/>
          <w:szCs w:val="24"/>
        </w:rPr>
        <w:t>5.2.</w:t>
      </w:r>
      <w:r w:rsidRPr="0028512F">
        <w:rPr>
          <w:sz w:val="24"/>
          <w:szCs w:val="24"/>
        </w:rPr>
        <w:tab/>
        <w:t>Жалоба подается в письменной форме на бумажном носителе, в электронной форме в орган, предоставляющий государственной или муниципальную услугу, многофункциональный центр либо в соответствующий орган государственной власти, являющийся учредителем многофункционального центра (далее - учредитель многофункционального центра). Жалобы на решения и действия (бездействие) руководителя органа, предоставляющего государственной или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государственной или муниципальную услугу.</w:t>
      </w:r>
    </w:p>
    <w:p w:rsidR="0028512F" w:rsidRPr="0028512F" w:rsidRDefault="0028512F" w:rsidP="007D75FD">
      <w:pPr>
        <w:ind w:firstLine="851"/>
        <w:jc w:val="both"/>
        <w:rPr>
          <w:sz w:val="24"/>
          <w:szCs w:val="24"/>
        </w:rPr>
      </w:pPr>
      <w:r w:rsidRPr="0028512F">
        <w:rPr>
          <w:sz w:val="24"/>
          <w:szCs w:val="24"/>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Жалобы на решения и действия (бездействие) работников организаций, предусмотренных частью 1.1 статьи 16 Федерального закона</w:t>
      </w:r>
      <w:r w:rsidR="007D75FD">
        <w:rPr>
          <w:sz w:val="24"/>
          <w:szCs w:val="24"/>
        </w:rPr>
        <w:t xml:space="preserve"> </w:t>
      </w:r>
      <w:r w:rsidRPr="0028512F">
        <w:rPr>
          <w:sz w:val="24"/>
          <w:szCs w:val="24"/>
        </w:rPr>
        <w:t>№ 210-ФЗ, подаются руководителям этих организаций.</w:t>
      </w:r>
    </w:p>
    <w:p w:rsidR="0028512F" w:rsidRPr="0028512F" w:rsidRDefault="0028512F" w:rsidP="0028512F">
      <w:pPr>
        <w:ind w:firstLine="851"/>
        <w:jc w:val="both"/>
        <w:rPr>
          <w:sz w:val="24"/>
          <w:szCs w:val="24"/>
        </w:rPr>
      </w:pPr>
      <w:r w:rsidRPr="0028512F">
        <w:rPr>
          <w:sz w:val="24"/>
          <w:szCs w:val="24"/>
        </w:rPr>
        <w:t>Жалоба может быть направлена по почте, через МФЦ, с использованием информационно-телекоммуникационной сети «Интернет», официального органа местного самоуправления, Регионального портала, Единого портала, информационной системы досудебного обжалования, а также может быть принята при личном приеме заявителя.</w:t>
      </w:r>
    </w:p>
    <w:p w:rsidR="0028512F" w:rsidRPr="0028512F" w:rsidRDefault="0028512F" w:rsidP="0028512F">
      <w:pPr>
        <w:ind w:firstLine="851"/>
        <w:jc w:val="both"/>
        <w:rPr>
          <w:sz w:val="24"/>
          <w:szCs w:val="24"/>
        </w:rPr>
      </w:pPr>
      <w:r w:rsidRPr="0028512F">
        <w:rPr>
          <w:sz w:val="24"/>
          <w:szCs w:val="24"/>
        </w:rPr>
        <w:t>5.3.</w:t>
      </w:r>
      <w:r w:rsidRPr="0028512F">
        <w:rPr>
          <w:sz w:val="24"/>
          <w:szCs w:val="24"/>
        </w:rPr>
        <w:tab/>
        <w:t>Жалоба должна содержать следующую информацию:</w:t>
      </w:r>
    </w:p>
    <w:p w:rsidR="0028512F" w:rsidRPr="0028512F" w:rsidRDefault="0028512F" w:rsidP="007D75FD">
      <w:pPr>
        <w:ind w:firstLine="851"/>
        <w:jc w:val="both"/>
        <w:rPr>
          <w:sz w:val="24"/>
          <w:szCs w:val="24"/>
        </w:rPr>
      </w:pPr>
      <w:r w:rsidRPr="0028512F">
        <w:rPr>
          <w:sz w:val="24"/>
          <w:szCs w:val="24"/>
        </w:rPr>
        <w:t>1)</w:t>
      </w:r>
      <w:r w:rsidRPr="0028512F">
        <w:rPr>
          <w:sz w:val="24"/>
          <w:szCs w:val="24"/>
        </w:rPr>
        <w:tab/>
        <w:t>наименование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многофункционального центра, его руководителя и (или) работника, организаций, предусмотренных частью 1.1 статьи 16 Федерального закона</w:t>
      </w:r>
      <w:r w:rsidR="007D75FD">
        <w:rPr>
          <w:sz w:val="24"/>
          <w:szCs w:val="24"/>
        </w:rPr>
        <w:t xml:space="preserve"> </w:t>
      </w:r>
      <w:r w:rsidRPr="0028512F">
        <w:rPr>
          <w:sz w:val="24"/>
          <w:szCs w:val="24"/>
        </w:rPr>
        <w:t>№ 210-ФЗ, их руководителей и (или) работников, решения и действия (бездействие) которых обжалуются;</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28512F" w:rsidRPr="0028512F" w:rsidRDefault="0028512F" w:rsidP="007D75FD">
      <w:pPr>
        <w:ind w:firstLine="851"/>
        <w:jc w:val="both"/>
        <w:rPr>
          <w:sz w:val="24"/>
          <w:szCs w:val="24"/>
        </w:rPr>
      </w:pPr>
      <w:r w:rsidRPr="0028512F">
        <w:rPr>
          <w:sz w:val="24"/>
          <w:szCs w:val="24"/>
        </w:rPr>
        <w:t>3)</w:t>
      </w:r>
      <w:r w:rsidRPr="0028512F">
        <w:rPr>
          <w:sz w:val="24"/>
          <w:szCs w:val="24"/>
        </w:rPr>
        <w:tab/>
        <w:t xml:space="preserve">сведения об обжалуемых решениях и действиях (бездействии) органа, предоставляющего государственную или муниципальную услугу, должностного лица органа, предоставляющего государственную или муниципальную услугу, либо муниципального   служащего, </w:t>
      </w:r>
      <w:proofErr w:type="gramStart"/>
      <w:r w:rsidRPr="0028512F">
        <w:rPr>
          <w:sz w:val="24"/>
          <w:szCs w:val="24"/>
        </w:rPr>
        <w:t>многофункционального  центра</w:t>
      </w:r>
      <w:proofErr w:type="gramEnd"/>
      <w:r w:rsidRPr="0028512F">
        <w:rPr>
          <w:sz w:val="24"/>
          <w:szCs w:val="24"/>
        </w:rPr>
        <w:t>, работника</w:t>
      </w:r>
      <w:r w:rsidR="007D75FD">
        <w:rPr>
          <w:sz w:val="24"/>
          <w:szCs w:val="24"/>
        </w:rPr>
        <w:t xml:space="preserve"> </w:t>
      </w:r>
      <w:r w:rsidRPr="0028512F">
        <w:rPr>
          <w:sz w:val="24"/>
          <w:szCs w:val="24"/>
        </w:rPr>
        <w:t>многофункционального центра, организаций, предусмотренных частью 1.1 статьи 16 Федерального закона № 210-ФЗ, их работников;</w:t>
      </w:r>
    </w:p>
    <w:p w:rsidR="0028512F" w:rsidRPr="0028512F" w:rsidRDefault="0028512F" w:rsidP="0028512F">
      <w:pPr>
        <w:ind w:firstLine="851"/>
        <w:jc w:val="both"/>
        <w:rPr>
          <w:sz w:val="24"/>
          <w:szCs w:val="24"/>
        </w:rPr>
      </w:pPr>
      <w:r w:rsidRPr="0028512F">
        <w:rPr>
          <w:sz w:val="24"/>
          <w:szCs w:val="24"/>
        </w:rPr>
        <w:t>4)</w:t>
      </w:r>
      <w:r w:rsidRPr="0028512F">
        <w:rPr>
          <w:sz w:val="24"/>
          <w:szCs w:val="24"/>
        </w:rPr>
        <w:tab/>
        <w:t>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28512F" w:rsidRPr="0028512F" w:rsidRDefault="0028512F" w:rsidP="0028512F">
      <w:pPr>
        <w:ind w:firstLine="851"/>
        <w:jc w:val="both"/>
        <w:rPr>
          <w:sz w:val="24"/>
          <w:szCs w:val="24"/>
        </w:rPr>
      </w:pPr>
      <w:r w:rsidRPr="0028512F">
        <w:rPr>
          <w:sz w:val="24"/>
          <w:szCs w:val="24"/>
        </w:rPr>
        <w:lastRenderedPageBreak/>
        <w:t>5.4.</w:t>
      </w:r>
      <w:r w:rsidRPr="0028512F">
        <w:rPr>
          <w:sz w:val="24"/>
          <w:szCs w:val="24"/>
        </w:rPr>
        <w:tab/>
        <w:t>Поступившая жалоба подлежит регистрации в срок не позднее следующего рабочего дня со дня ее поступления.</w:t>
      </w:r>
    </w:p>
    <w:p w:rsidR="0028512F" w:rsidRPr="0028512F" w:rsidRDefault="0028512F" w:rsidP="0028512F">
      <w:pPr>
        <w:ind w:firstLine="851"/>
        <w:jc w:val="both"/>
        <w:rPr>
          <w:sz w:val="24"/>
          <w:szCs w:val="24"/>
        </w:rPr>
      </w:pPr>
      <w:r w:rsidRPr="0028512F">
        <w:rPr>
          <w:sz w:val="24"/>
          <w:szCs w:val="24"/>
        </w:rPr>
        <w:t>5.5.</w:t>
      </w:r>
      <w:r w:rsidRPr="0028512F">
        <w:rPr>
          <w:sz w:val="24"/>
          <w:szCs w:val="24"/>
        </w:rPr>
        <w:tab/>
        <w:t>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государственную или муниципальную услугу, многофункционального центра, организаций, предусмотренных частью 1.1 статьи 16 Федерального закона №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тридцати дней со дня ее регистрации.</w:t>
      </w:r>
    </w:p>
    <w:p w:rsidR="0028512F" w:rsidRPr="0028512F" w:rsidRDefault="0028512F" w:rsidP="0028512F">
      <w:pPr>
        <w:ind w:firstLine="851"/>
        <w:jc w:val="both"/>
        <w:rPr>
          <w:sz w:val="24"/>
          <w:szCs w:val="24"/>
        </w:rPr>
      </w:pPr>
      <w:r w:rsidRPr="0028512F">
        <w:rPr>
          <w:sz w:val="24"/>
          <w:szCs w:val="24"/>
        </w:rPr>
        <w:t>5.6.</w:t>
      </w:r>
      <w:r w:rsidRPr="0028512F">
        <w:rPr>
          <w:sz w:val="24"/>
          <w:szCs w:val="24"/>
        </w:rPr>
        <w:tab/>
        <w:t>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28512F" w:rsidRPr="0028512F" w:rsidRDefault="0028512F" w:rsidP="0028512F">
      <w:pPr>
        <w:ind w:firstLine="851"/>
        <w:jc w:val="both"/>
        <w:rPr>
          <w:sz w:val="24"/>
          <w:szCs w:val="24"/>
        </w:rPr>
      </w:pPr>
      <w:r w:rsidRPr="0028512F">
        <w:rPr>
          <w:sz w:val="24"/>
          <w:szCs w:val="24"/>
        </w:rPr>
        <w:t>5.7.</w:t>
      </w:r>
      <w:r w:rsidRPr="0028512F">
        <w:rPr>
          <w:sz w:val="24"/>
          <w:szCs w:val="24"/>
        </w:rPr>
        <w:tab/>
        <w:t>По результатам рассмотрения жалобы принимается одно из следующих решений:</w:t>
      </w:r>
    </w:p>
    <w:p w:rsidR="0028512F" w:rsidRPr="0028512F" w:rsidRDefault="0028512F" w:rsidP="0028512F">
      <w:pPr>
        <w:ind w:firstLine="851"/>
        <w:jc w:val="both"/>
        <w:rPr>
          <w:sz w:val="24"/>
          <w:szCs w:val="24"/>
        </w:rPr>
      </w:pPr>
      <w:r w:rsidRPr="0028512F">
        <w:rPr>
          <w:sz w:val="24"/>
          <w:szCs w:val="24"/>
        </w:rPr>
        <w:t>1)</w:t>
      </w:r>
      <w:r w:rsidRPr="0028512F">
        <w:rPr>
          <w:sz w:val="24"/>
          <w:szCs w:val="24"/>
        </w:rPr>
        <w:tab/>
        <w:t>жалоба удовлетворяется, в том числе в форме отмены принятого решения, исправления допущенных опечаток и ошибок в выданных в результате предоставления государственной или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субъекта Российской Федерации, муниципальными правовыми актами;</w:t>
      </w:r>
    </w:p>
    <w:p w:rsidR="0028512F" w:rsidRPr="0028512F" w:rsidRDefault="0028512F" w:rsidP="0028512F">
      <w:pPr>
        <w:ind w:firstLine="851"/>
        <w:jc w:val="both"/>
        <w:rPr>
          <w:sz w:val="24"/>
          <w:szCs w:val="24"/>
        </w:rPr>
      </w:pPr>
      <w:r w:rsidRPr="0028512F">
        <w:rPr>
          <w:sz w:val="24"/>
          <w:szCs w:val="24"/>
        </w:rPr>
        <w:t>2)</w:t>
      </w:r>
      <w:r w:rsidRPr="0028512F">
        <w:rPr>
          <w:sz w:val="24"/>
          <w:szCs w:val="24"/>
        </w:rPr>
        <w:tab/>
        <w:t>в удовлетворении жалобы отказывается.</w:t>
      </w:r>
    </w:p>
    <w:p w:rsidR="0028512F" w:rsidRDefault="0028512F" w:rsidP="0028512F">
      <w:pPr>
        <w:ind w:firstLine="851"/>
        <w:jc w:val="both"/>
        <w:rPr>
          <w:sz w:val="24"/>
          <w:szCs w:val="24"/>
        </w:rPr>
      </w:pPr>
      <w:r w:rsidRPr="0028512F">
        <w:rPr>
          <w:sz w:val="24"/>
          <w:szCs w:val="24"/>
        </w:rPr>
        <w:t>Мотивированный ответ о результатах рассмотрения жалобы направляется заявителю в срок в течение пяти дней со дня принятия соответствующего решения.</w:t>
      </w: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28512F">
      <w:pPr>
        <w:ind w:firstLine="851"/>
        <w:jc w:val="both"/>
        <w:rPr>
          <w:sz w:val="24"/>
          <w:szCs w:val="24"/>
        </w:rPr>
      </w:pPr>
    </w:p>
    <w:p w:rsidR="007D75FD" w:rsidRDefault="007D75FD" w:rsidP="007D75FD">
      <w:pPr>
        <w:spacing w:before="77" w:line="256" w:lineRule="auto"/>
        <w:ind w:left="7360" w:right="519" w:firstLine="1518"/>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1 к Административному регламенту</w:t>
      </w:r>
      <w:r>
        <w:rPr>
          <w:spacing w:val="40"/>
          <w:sz w:val="18"/>
        </w:rPr>
        <w:t xml:space="preserve"> </w:t>
      </w:r>
      <w:r>
        <w:rPr>
          <w:spacing w:val="-2"/>
          <w:sz w:val="18"/>
        </w:rPr>
        <w:t>по</w:t>
      </w:r>
      <w:r>
        <w:rPr>
          <w:spacing w:val="4"/>
          <w:sz w:val="18"/>
        </w:rPr>
        <w:t xml:space="preserve"> </w:t>
      </w:r>
      <w:r>
        <w:rPr>
          <w:spacing w:val="-2"/>
          <w:sz w:val="18"/>
        </w:rPr>
        <w:t>предоставлению</w:t>
      </w:r>
      <w:r>
        <w:rPr>
          <w:spacing w:val="3"/>
          <w:sz w:val="18"/>
        </w:rPr>
        <w:t xml:space="preserve"> </w:t>
      </w:r>
      <w:r>
        <w:rPr>
          <w:spacing w:val="-2"/>
          <w:sz w:val="18"/>
        </w:rPr>
        <w:t>государственной</w:t>
      </w:r>
    </w:p>
    <w:p w:rsidR="007D75FD" w:rsidRDefault="007D75FD" w:rsidP="007D75FD">
      <w:pPr>
        <w:spacing w:line="195" w:lineRule="exact"/>
        <w:ind w:right="524"/>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spacing w:before="10"/>
        <w:rPr>
          <w:sz w:val="17"/>
        </w:rPr>
      </w:pPr>
      <w:r>
        <w:rPr>
          <w:noProof/>
          <w:lang w:eastAsia="ru-RU"/>
        </w:rPr>
        <w:drawing>
          <wp:anchor distT="0" distB="0" distL="0" distR="0" simplePos="0" relativeHeight="251667968" behindDoc="0" locked="0" layoutInCell="1" allowOverlap="1" wp14:anchorId="0176AC81" wp14:editId="40C482C4">
            <wp:simplePos x="0" y="0"/>
            <wp:positionH relativeFrom="page">
              <wp:posOffset>1302372</wp:posOffset>
            </wp:positionH>
            <wp:positionV relativeFrom="paragraph">
              <wp:posOffset>146064</wp:posOffset>
            </wp:positionV>
            <wp:extent cx="5517948" cy="361950"/>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4" cstate="print"/>
                    <a:stretch>
                      <a:fillRect/>
                    </a:stretch>
                  </pic:blipFill>
                  <pic:spPr>
                    <a:xfrm>
                      <a:off x="0" y="0"/>
                      <a:ext cx="5517948" cy="361950"/>
                    </a:xfrm>
                    <a:prstGeom prst="rect">
                      <a:avLst/>
                    </a:prstGeom>
                  </pic:spPr>
                </pic:pic>
              </a:graphicData>
            </a:graphic>
          </wp:anchor>
        </w:drawing>
      </w: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spacing w:before="1"/>
        <w:rPr>
          <w:sz w:val="15"/>
        </w:rPr>
      </w:pPr>
      <w:r>
        <w:rPr>
          <w:noProof/>
          <w:lang w:eastAsia="ru-RU"/>
        </w:rPr>
        <w:drawing>
          <wp:anchor distT="0" distB="0" distL="0" distR="0" simplePos="0" relativeHeight="251659776" behindDoc="0" locked="0" layoutInCell="1" allowOverlap="1" wp14:anchorId="4DD971FE" wp14:editId="29F70BF2">
            <wp:simplePos x="0" y="0"/>
            <wp:positionH relativeFrom="page">
              <wp:posOffset>6382384</wp:posOffset>
            </wp:positionH>
            <wp:positionV relativeFrom="paragraph">
              <wp:posOffset>125955</wp:posOffset>
            </wp:positionV>
            <wp:extent cx="739893" cy="100012"/>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 cstate="print"/>
                    <a:stretch>
                      <a:fillRect/>
                    </a:stretch>
                  </pic:blipFill>
                  <pic:spPr>
                    <a:xfrm>
                      <a:off x="0" y="0"/>
                      <a:ext cx="739893" cy="100012"/>
                    </a:xfrm>
                    <a:prstGeom prst="rect">
                      <a:avLst/>
                    </a:prstGeom>
                  </pic:spPr>
                </pic:pic>
              </a:graphicData>
            </a:graphic>
          </wp:anchor>
        </w:drawing>
      </w:r>
      <w:r>
        <w:rPr>
          <w:noProof/>
          <w:lang w:eastAsia="ru-RU"/>
        </w:rPr>
        <w:drawing>
          <wp:anchor distT="0" distB="0" distL="0" distR="0" simplePos="0" relativeHeight="251660800" behindDoc="0" locked="0" layoutInCell="1" allowOverlap="1" wp14:anchorId="05920142" wp14:editId="4D46F93F">
            <wp:simplePos x="0" y="0"/>
            <wp:positionH relativeFrom="page">
              <wp:posOffset>5566829</wp:posOffset>
            </wp:positionH>
            <wp:positionV relativeFrom="paragraph">
              <wp:posOffset>352571</wp:posOffset>
            </wp:positionV>
            <wp:extent cx="1540660" cy="26670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6" cstate="print"/>
                    <a:stretch>
                      <a:fillRect/>
                    </a:stretch>
                  </pic:blipFill>
                  <pic:spPr>
                    <a:xfrm>
                      <a:off x="0" y="0"/>
                      <a:ext cx="1540660" cy="266700"/>
                    </a:xfrm>
                    <a:prstGeom prst="rect">
                      <a:avLst/>
                    </a:prstGeom>
                  </pic:spPr>
                </pic:pic>
              </a:graphicData>
            </a:graphic>
          </wp:anchor>
        </w:drawing>
      </w:r>
      <w:r>
        <w:rPr>
          <w:noProof/>
          <w:lang w:eastAsia="ru-RU"/>
        </w:rPr>
        <w:drawing>
          <wp:anchor distT="0" distB="0" distL="0" distR="0" simplePos="0" relativeHeight="251661824" behindDoc="0" locked="0" layoutInCell="1" allowOverlap="1" wp14:anchorId="36D4CF89" wp14:editId="1D2A98F5">
            <wp:simplePos x="0" y="0"/>
            <wp:positionH relativeFrom="page">
              <wp:posOffset>5271033</wp:posOffset>
            </wp:positionH>
            <wp:positionV relativeFrom="paragraph">
              <wp:posOffset>748797</wp:posOffset>
            </wp:positionV>
            <wp:extent cx="1840468" cy="26670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7" cstate="print"/>
                    <a:stretch>
                      <a:fillRect/>
                    </a:stretch>
                  </pic:blipFill>
                  <pic:spPr>
                    <a:xfrm>
                      <a:off x="0" y="0"/>
                      <a:ext cx="1840468" cy="266700"/>
                    </a:xfrm>
                    <a:prstGeom prst="rect">
                      <a:avLst/>
                    </a:prstGeom>
                  </pic:spPr>
                </pic:pic>
              </a:graphicData>
            </a:graphic>
          </wp:anchor>
        </w:drawing>
      </w:r>
      <w:r w:rsidR="007D1524">
        <w:rPr>
          <w:noProof/>
        </w:rPr>
        <w:pict>
          <v:rect id="docshape1" o:spid="_x0000_s1064" style="position:absolute;margin-left:439.1pt;margin-top:89.9pt;width:121.75pt;height:.5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" fillcolor="black" stroked="f">
            <w10:wrap type="topAndBottom" anchorx="page"/>
          </v:rect>
        </w:pict>
      </w:r>
    </w:p>
    <w:p w:rsidR="007D75FD" w:rsidRDefault="007D75FD" w:rsidP="007D75FD">
      <w:pPr>
        <w:pStyle w:val="a6"/>
        <w:spacing w:before="2"/>
        <w:rPr>
          <w:sz w:val="15"/>
        </w:rPr>
      </w:pPr>
    </w:p>
    <w:p w:rsidR="007D75FD" w:rsidRDefault="007D75FD" w:rsidP="007D75FD">
      <w:pPr>
        <w:pStyle w:val="a6"/>
        <w:spacing w:before="7"/>
        <w:rPr>
          <w:sz w:val="15"/>
        </w:rPr>
      </w:pPr>
    </w:p>
    <w:p w:rsidR="007D75FD" w:rsidRDefault="007D75FD" w:rsidP="007D75FD">
      <w:pPr>
        <w:pStyle w:val="a6"/>
        <w:spacing w:before="2"/>
        <w:rPr>
          <w:sz w:val="15"/>
        </w:rPr>
      </w:pPr>
    </w:p>
    <w:p w:rsidR="007D75FD" w:rsidRDefault="007D75FD" w:rsidP="007D75FD">
      <w:pPr>
        <w:pStyle w:val="a6"/>
        <w:rPr>
          <w:sz w:val="20"/>
        </w:rPr>
      </w:pPr>
    </w:p>
    <w:p w:rsidR="007D75FD" w:rsidRDefault="007D1524" w:rsidP="007D75FD">
      <w:pPr>
        <w:pStyle w:val="a6"/>
        <w:spacing w:before="2"/>
        <w:rPr>
          <w:sz w:val="13"/>
        </w:rPr>
      </w:pPr>
      <w:r>
        <w:rPr>
          <w:noProof/>
        </w:rPr>
        <w:pict>
          <v:group id="docshapegroup2" o:spid="_x0000_s1060" style="position:absolute;margin-left:101.75pt;margin-top:8.8pt;width:459.1pt;height:28.8pt;z-index:-251646464;mso-wrap-distance-left:0;mso-wrap-distance-right:0;mso-position-horizontal-relative:page" coordorigin="2035,176" coordsize="918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61" type="#_x0000_t75" style="position:absolute;left:2034;top:384;width:8702;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EnFrCAAAA3AAAAA8AAABkcnMvZG93bnJldi54bWxEj92KwjAUhO8XfIdwBG8WTVXwpxpFRGG9&#10;Em0f4NAcm2JzUpqo9e03wsJeDjPzDbPedrYWT2p95VjBeJSAIC6crrhUkGfH4QKED8gaa8ek4E0e&#10;tpve1xpT7V58oec1lCJC2KeowITQpFL6wpBFP3INcfRurrUYomxLqVt8Rbit5SRJZtJixXHBYEN7&#10;Q8X9+rAKMn0405mnO9Pkp1PG37lblolSg363W4EI1IX/8F/7RyuYz+bwOROP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JxawgAAANwAAAAPAAAAAAAAAAAAAAAAAJ8C&#10;AABkcnMvZG93bnJldi54bWxQSwUGAAAAAAQABAD3AAAAjgMAAAAA&#10;">
              <v:imagedata r:id="rId8" o:title=""/>
            </v:shape>
            <v:shape id="docshape4" o:spid="_x0000_s1062" type="#_x0000_t75" style="position:absolute;left:6137;top:207;width:316;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3PvDAAAA3AAAAA8AAABkcnMvZG93bnJldi54bWxET1trwjAUfh/sP4Qz8G2mXlZHZxQRhIE4&#10;0JXB3s6aszbYnJQkq/Xfmwdhjx/ffbkebCt68sE4VjAZZyCIK6cN1wrKz93zK4gQkTW2jknBlQKs&#10;V48PSyy0u/CR+lOsRQrhUKCCJsaukDJUDVkMY9cRJ+7XeYsxQV9L7fGSwm0rp1mWS4uGU0ODHW0b&#10;qs6nP6vgx8xnH19m1odj+PYvZbk4bPK9UqOnYfMGItIQ/8V397tWsMjT2nQmHQG5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fc+8MAAADcAAAADwAAAAAAAAAAAAAAAACf&#10;AgAAZHJzL2Rvd25yZXYueG1sUEsFBgAAAAAEAAQA9wAAAI8DAAAAAA==&#10;">
              <v:imagedata r:id="rId9" o:title=""/>
            </v:shape>
            <v:rect id="docshape5" o:spid="_x0000_s1063" style="position:absolute;left:8781;top:175;width:2435;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Pd6McA&#10;AADcAAAADwAAAGRycy9kb3ducmV2LnhtbESPQWvCQBSE74X+h+UVequbSrUas0oVCl4Kaj3o7SX7&#10;TILZt3F3q2l/fVcQPA4z8w2TzTrTiDM5X1tW8NpLQBAXVtdcKth+f76MQPiArLGxTAp+ycNs+viQ&#10;Yarthdd03oRSRAj7FBVUIbSplL6oyKDv2ZY4egfrDIYoXSm1w0uEm0b2k2QoDdYcFypsaVFRcdz8&#10;GAXz8Wh+Wr3x198639N+lx8HfZco9fzUfUxABOrCPXxrL7WC9+EYr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D3ejHAAAA3AAAAA8AAAAAAAAAAAAAAAAAmAIAAGRy&#10;cy9kb3ducmV2LnhtbFBLBQYAAAAABAAEAPUAAACMAwAAAAA=&#10;" fillcolor="black" stroked="f"/>
            <w10:wrap type="topAndBottom" anchorx="page"/>
          </v:group>
        </w:pict>
      </w:r>
    </w:p>
    <w:p w:rsidR="007D75FD" w:rsidRDefault="007D75FD" w:rsidP="007D75FD">
      <w:pPr>
        <w:pStyle w:val="a6"/>
        <w:rPr>
          <w:sz w:val="20"/>
        </w:rPr>
      </w:pPr>
    </w:p>
    <w:p w:rsidR="007D75FD" w:rsidRDefault="007D75FD" w:rsidP="007D75FD">
      <w:pPr>
        <w:pStyle w:val="a6"/>
        <w:spacing w:before="5"/>
        <w:rPr>
          <w:sz w:val="17"/>
        </w:rPr>
      </w:pPr>
      <w:r>
        <w:rPr>
          <w:noProof/>
          <w:lang w:eastAsia="ru-RU"/>
        </w:rPr>
        <w:drawing>
          <wp:anchor distT="0" distB="0" distL="0" distR="0" simplePos="0" relativeHeight="251662848" behindDoc="0" locked="0" layoutInCell="1" allowOverlap="1" wp14:anchorId="281D4200" wp14:editId="0579D471">
            <wp:simplePos x="0" y="0"/>
            <wp:positionH relativeFrom="page">
              <wp:posOffset>1004068</wp:posOffset>
            </wp:positionH>
            <wp:positionV relativeFrom="paragraph">
              <wp:posOffset>142593</wp:posOffset>
            </wp:positionV>
            <wp:extent cx="4464438" cy="104775"/>
            <wp:effectExtent l="0" t="0" r="0" b="0"/>
            <wp:wrapTopAndBottom/>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0" cstate="print"/>
                    <a:stretch>
                      <a:fillRect/>
                    </a:stretch>
                  </pic:blipFill>
                  <pic:spPr>
                    <a:xfrm>
                      <a:off x="0" y="0"/>
                      <a:ext cx="4464438" cy="104775"/>
                    </a:xfrm>
                    <a:prstGeom prst="rect">
                      <a:avLst/>
                    </a:prstGeom>
                  </pic:spPr>
                </pic:pic>
              </a:graphicData>
            </a:graphic>
          </wp:anchor>
        </w:drawing>
      </w:r>
      <w:r w:rsidR="007D1524">
        <w:rPr>
          <w:noProof/>
        </w:rPr>
        <w:pict>
          <v:group id="docshapegroup6" o:spid="_x0000_s1056" style="position:absolute;margin-left:78.65pt;margin-top:29.25pt;width:324.7pt;height:10.9pt;z-index:-251645440;mso-wrap-distance-left:0;mso-wrap-distance-right:0;mso-position-horizontal-relative:page;mso-position-vertical-relative:text" coordorigin="1573,585" coordsize="6494,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">
            <v:rect id="docshape7" o:spid="_x0000_s1057" style="position:absolute;left:1573;top:585;width:6489;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AscA&#10;AADcAAAADwAAAGRycy9kb3ducmV2LnhtbESPzWsCMRTE7wX/h/CE3mq2tn50axQVhF6E+nHQ23Pz&#10;uru4eVmTqKt/vSkUehxm5jfMaNKYSlzI+dKygtdOAoI4s7rkXMF2s3gZgvABWWNlmRTcyMNk3Hoa&#10;YartlVd0WYdcRAj7FBUUIdSplD4ryKDv2Jo4ej/WGQxRulxqh9cIN5XsJklfGiw5LhRY07yg7Lg+&#10;GwWzj+Hs9P3Oy/vqsKf97nDsdV2i1HO7mX6CCNSE//Bf+0srGPTf4PdMPAJy/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r6gLHAAAA3AAAAA8AAAAAAAAAAAAAAAAAmAIAAGRy&#10;cy9kb3ducmV2LnhtbFBLBQYAAAAABAAEAPUAAACMAwAAAAA=&#10;" fillcolor="black" stroked="f"/>
            <v:shape id="docshape8" o:spid="_x0000_s1058" type="#_x0000_t75" style="position:absolute;left:1576;top:637;width:183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P4MnFAAAA3AAAAA8AAABkcnMvZG93bnJldi54bWxEj0FrwkAUhO8F/8PyBG91owRbomuQQiEg&#10;Fpp68fbIPpNg9m3c3Wjsr+8WCj0OM/MNs8lH04kbOd9aVrCYJyCIK6tbrhUcv96fX0H4gKyxs0wK&#10;HuQh306eNphpe+dPupWhFhHCPkMFTQh9JqWvGjLo57Ynjt7ZOoMhSldL7fAe4aaTyyRZSYMtx4UG&#10;e3prqLqUg1HwcUjL9HQqvstqHOixt3h0xVWp2XTcrUEEGsN/+K9daAUvqxR+z8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T+DJxQAAANwAAAAPAAAAAAAAAAAAAAAA&#10;AJ8CAABkcnMvZG93bnJldi54bWxQSwUGAAAAAAQABAD3AAAAkQMAAAAA&#10;">
              <v:imagedata r:id="rId11" o:title=""/>
            </v:shape>
            <v:rect id="docshape9" o:spid="_x0000_s1059" style="position:absolute;left:3473;top:794;width:4594;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7X7cYA&#10;AADcAAAADwAAAGRycy9kb3ducmV2LnhtbESPQWsCMRSE70L/Q3gFb5qtqLVbo6ggeCmo7aHenpvX&#10;3cXNy5pE3frrjSB4HGbmG2Y8bUwlzuR8aVnBWzcBQZxZXXKu4Od72RmB8AFZY2WZFPyTh+nkpTXG&#10;VNsLb+i8DbmIEPYpKihCqFMpfVaQQd+1NXH0/qwzGKJ0udQOLxFuKtlLkqE0WHJcKLCmRUHZYXsy&#10;CuYfo/lx3eev62a/o93v/jDouUSp9msz+wQRqAnP8KO90grehwO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7X7cYAAADcAAAADwAAAAAAAAAAAAAAAACYAgAAZHJz&#10;L2Rvd25yZXYueG1sUEsFBgAAAAAEAAQA9QAAAIsDAAAAAA==&#10;" fillcolor="black" stroked="f"/>
            <w10:wrap type="topAndBottom" anchorx="page"/>
          </v:group>
        </w:pict>
      </w:r>
      <w:r>
        <w:rPr>
          <w:noProof/>
          <w:lang w:eastAsia="ru-RU"/>
        </w:rPr>
        <w:drawing>
          <wp:anchor distT="0" distB="0" distL="0" distR="0" simplePos="0" relativeHeight="251663872" behindDoc="0" locked="0" layoutInCell="1" allowOverlap="1" wp14:anchorId="67A5D86B" wp14:editId="606C7D2D">
            <wp:simplePos x="0" y="0"/>
            <wp:positionH relativeFrom="page">
              <wp:posOffset>1004068</wp:posOffset>
            </wp:positionH>
            <wp:positionV relativeFrom="paragraph">
              <wp:posOffset>668879</wp:posOffset>
            </wp:positionV>
            <wp:extent cx="4079501" cy="233362"/>
            <wp:effectExtent l="0" t="0" r="0" b="0"/>
            <wp:wrapTopAndBottom/>
            <wp:docPr id="1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2" cstate="print"/>
                    <a:stretch>
                      <a:fillRect/>
                    </a:stretch>
                  </pic:blipFill>
                  <pic:spPr>
                    <a:xfrm>
                      <a:off x="0" y="0"/>
                      <a:ext cx="4079501" cy="233362"/>
                    </a:xfrm>
                    <a:prstGeom prst="rect">
                      <a:avLst/>
                    </a:prstGeom>
                  </pic:spPr>
                </pic:pic>
              </a:graphicData>
            </a:graphic>
          </wp:anchor>
        </w:drawing>
      </w:r>
      <w:r w:rsidR="007D1524">
        <w:rPr>
          <w:noProof/>
        </w:rPr>
        <w:pict>
          <v:rect id="docshape10" o:spid="_x0000_s1055" style="position:absolute;margin-left:78.55pt;margin-top:81pt;width:324.45pt;height:.5pt;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" fillcolor="black" stroked="f">
            <w10:wrap type="topAndBottom" anchorx="page"/>
          </v:rect>
        </w:pict>
      </w:r>
      <w:r w:rsidR="007D1524">
        <w:rPr>
          <w:noProof/>
        </w:rPr>
        <w:pict>
          <v:rect id="docshape11" o:spid="_x0000_s1054" style="position:absolute;margin-left:78.55pt;margin-top:91.35pt;width:324.45pt;height:.5pt;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" fillcolor="black" stroked="f">
            <w10:wrap type="topAndBottom" anchorx="page"/>
          </v:rect>
        </w:pict>
      </w:r>
      <w:r w:rsidR="007D1524">
        <w:rPr>
          <w:noProof/>
        </w:rPr>
        <w:pict>
          <v:group id="docshapegroup12" o:spid="_x0000_s1051" style="position:absolute;margin-left:86.5pt;margin-top:106pt;width:485.4pt;height:8.2pt;z-index:-251642368;mso-wrap-distance-left:0;mso-wrap-distance-right:0;mso-position-horizontal-relative:page;mso-position-vertical-relative:text" coordorigin="1730,2120" coordsize="970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">
            <v:shape id="docshape13" o:spid="_x0000_s1052" type="#_x0000_t75" style="position:absolute;left:1730;top:2120;width:842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pTj3CAAAA3AAAAA8AAABkcnMvZG93bnJldi54bWxET8tqwkAU3Qv9h+EWujMTW7QldRSxrQRc&#10;JT7Wl8xtJjRzJ81MNfl7ZyF0eTjv5XqwrbhQ7xvHCmZJCoK4crrhWsHx8DV9A+EDssbWMSkYycN6&#10;9TBZYqbdlQu6lKEWMYR9hgpMCF0mpa8MWfSJ64gj9+16iyHCvpa6x2sMt618TtOFtNhwbDDY0dZQ&#10;9VP+WQUvszHffxYfp3Hw+Hs6W7vT5qzU0+OweQcRaAj/4rs71wpe53FtPBOPgFz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KU49wgAAANwAAAAPAAAAAAAAAAAAAAAAAJ8C&#10;AABkcnMvZG93bnJldi54bWxQSwUGAAAAAAQABAD3AAAAjgMAAAAA&#10;">
              <v:imagedata r:id="rId13" o:title=""/>
            </v:shape>
            <v:shape id="docshape14" o:spid="_x0000_s1053" type="#_x0000_t75" style="position:absolute;left:10177;top:2120;width:126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sqTGAAAA3AAAAA8AAABkcnMvZG93bnJldi54bWxEj09rwkAUxO8Fv8PyBG/NRvFPk7qKtFVK&#10;EaHRQ4+P7DMJ7r4N2a2m375bEHocZuY3zHLdWyOu1PnGsYJxkoIgLp1uuFJwOm4fn0D4gKzROCYF&#10;P+RhvRo8LDHX7safdC1CJSKEfY4K6hDaXEpf1mTRJ64ljt7ZdRZDlF0ldYe3CLdGTtJ0Li02HBdq&#10;bOmlpvJSfFsF6SQcXPZqpvvd25f5yHYNZftCqdGw3zyDCNSH//C9/a4VLGYZ/J2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iypMYAAADcAAAADwAAAAAAAAAAAAAA&#10;AACfAgAAZHJzL2Rvd25yZXYueG1sUEsFBgAAAAAEAAQA9wAAAJIDAAAAAA==&#10;">
              <v:imagedata r:id="rId14" o:title=""/>
            </v:shape>
            <w10:wrap type="topAndBottom" anchorx="page"/>
          </v:group>
        </w:pict>
      </w:r>
      <w:r w:rsidR="007D1524">
        <w:rPr>
          <w:noProof/>
        </w:rPr>
        <w:pict>
          <v:rect id="docshape15" o:spid="_x0000_s1050" style="position:absolute;margin-left:86pt;margin-top:124.1pt;width:320pt;height:.5pt;z-index:-25164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" fillcolor="black" stroked="f">
            <w10:wrap type="topAndBottom" anchorx="page"/>
          </v:rect>
        </w:pict>
      </w:r>
    </w:p>
    <w:p w:rsidR="007D75FD" w:rsidRDefault="007D75FD" w:rsidP="007D75FD">
      <w:pPr>
        <w:pStyle w:val="a6"/>
        <w:spacing w:before="10"/>
        <w:rPr>
          <w:sz w:val="14"/>
        </w:rPr>
      </w:pPr>
    </w:p>
    <w:p w:rsidR="007D75FD" w:rsidRDefault="007D75FD" w:rsidP="007D75FD">
      <w:pPr>
        <w:pStyle w:val="a6"/>
        <w:spacing w:before="7"/>
        <w:rPr>
          <w:sz w:val="19"/>
        </w:rPr>
      </w:pPr>
    </w:p>
    <w:p w:rsidR="007D75FD" w:rsidRDefault="007D75FD" w:rsidP="007D75FD">
      <w:pPr>
        <w:pStyle w:val="a6"/>
        <w:spacing w:before="2"/>
        <w:rPr>
          <w:sz w:val="15"/>
        </w:rPr>
      </w:pPr>
    </w:p>
    <w:p w:rsidR="007D75FD" w:rsidRDefault="007D75FD" w:rsidP="007D75FD">
      <w:pPr>
        <w:pStyle w:val="a6"/>
        <w:rPr>
          <w:sz w:val="15"/>
        </w:rPr>
      </w:pPr>
    </w:p>
    <w:p w:rsidR="007D75FD" w:rsidRDefault="007D75FD" w:rsidP="007D75FD">
      <w:pPr>
        <w:pStyle w:val="a6"/>
        <w:spacing w:before="5"/>
        <w:rPr>
          <w:sz w:val="22"/>
        </w:rPr>
      </w:pPr>
    </w:p>
    <w:p w:rsidR="007D75FD" w:rsidRDefault="007D75FD" w:rsidP="007D75FD">
      <w:pPr>
        <w:pStyle w:val="a6"/>
        <w:spacing w:before="1"/>
        <w:rPr>
          <w:sz w:val="15"/>
        </w:rPr>
      </w:pPr>
    </w:p>
    <w:p w:rsidR="007D75FD" w:rsidRDefault="007D75FD" w:rsidP="007D75FD">
      <w:pPr>
        <w:pStyle w:val="a6"/>
        <w:rPr>
          <w:sz w:val="20"/>
        </w:rPr>
      </w:pPr>
    </w:p>
    <w:p w:rsidR="007D75FD" w:rsidRDefault="007D75FD" w:rsidP="007D75FD">
      <w:pPr>
        <w:pStyle w:val="a6"/>
        <w:spacing w:before="1"/>
        <w:rPr>
          <w:sz w:val="15"/>
        </w:rPr>
      </w:pPr>
      <w:r>
        <w:rPr>
          <w:noProof/>
          <w:lang w:eastAsia="ru-RU"/>
        </w:rPr>
        <w:drawing>
          <wp:anchor distT="0" distB="0" distL="0" distR="0" simplePos="0" relativeHeight="251664896" behindDoc="0" locked="0" layoutInCell="1" allowOverlap="1" wp14:anchorId="7C281A3A" wp14:editId="29833050">
            <wp:simplePos x="0" y="0"/>
            <wp:positionH relativeFrom="page">
              <wp:posOffset>1004068</wp:posOffset>
            </wp:positionH>
            <wp:positionV relativeFrom="paragraph">
              <wp:posOffset>125700</wp:posOffset>
            </wp:positionV>
            <wp:extent cx="5276576" cy="104775"/>
            <wp:effectExtent l="0" t="0" r="0" b="0"/>
            <wp:wrapTopAndBottom/>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5" cstate="print"/>
                    <a:stretch>
                      <a:fillRect/>
                    </a:stretch>
                  </pic:blipFill>
                  <pic:spPr>
                    <a:xfrm>
                      <a:off x="0" y="0"/>
                      <a:ext cx="5276576" cy="104775"/>
                    </a:xfrm>
                    <a:prstGeom prst="rect">
                      <a:avLst/>
                    </a:prstGeom>
                  </pic:spPr>
                </pic:pic>
              </a:graphicData>
            </a:graphic>
          </wp:anchor>
        </w:drawing>
      </w:r>
      <w:r w:rsidR="007D1524">
        <w:rPr>
          <w:noProof/>
        </w:rPr>
        <w:pict>
          <v:group id="docshapegroup16" o:spid="_x0000_s1047" style="position:absolute;margin-left:78.8pt;margin-top:28.05pt;width:441.1pt;height:21.2pt;z-index:-251640320;mso-wrap-distance-left:0;mso-wrap-distance-right:0;mso-position-horizontal-relative:page;mso-position-vertical-relative:text" coordorigin="1576,561" coordsize="8822,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">
            <v:rect id="docshape17" o:spid="_x0000_s1048" style="position:absolute;left:3048;top:560;width:649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64y8YA&#10;AADcAAAADwAAAGRycy9kb3ducmV2LnhtbESPQWsCMRSE70L/Q3gFb5qtqNXVKFUQehGq9aC35+Z1&#10;d3Hzsk2ibv31jSB4HGbmG2Y6b0wlLuR8aVnBWzcBQZxZXXKuYPe96oxA+ICssbJMCv7Iw3z20ppi&#10;qu2VN3TZhlxECPsUFRQh1KmUPivIoO/amjh6P9YZDFG6XGqH1wg3lewlyVAaLDkuFFjTsqDstD0b&#10;BYvxaPH71ef1bXM80GF/PA16LlGq/dp8TEAEasIz/Gh/agXvgz7cz8Qj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64y8YAAADcAAAADwAAAAAAAAAAAAAAAACYAgAAZHJz&#10;L2Rvd25yZXYueG1sUEsFBgAAAAAEAAQA9QAAAIsDAAAAAA==&#10;" fillcolor="black" stroked="f"/>
            <v:shape id="docshape18" o:spid="_x0000_s1049" type="#_x0000_t75" style="position:absolute;left:1576;top:611;width:8822;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ApnBAAAA3AAAAA8AAABkcnMvZG93bnJldi54bWxEj9GKwjAURN8F/yFcYd80daUq1SgiCosP&#10;gtUPuDTXttjc1CZr698bQfBxmJkzzHLdmUo8qHGlZQXjUQSCOLO65FzB5bwfzkE4j6yxskwKnuRg&#10;ver3lpho2/KJHqnPRYCwS1BB4X2dSOmyggy6ka2Jg3e1jUEfZJNL3WAb4KaSv1E0lQZLDgsF1rQt&#10;KLul/0ZBm8no/NweiOKdPO6qu57U5JX6GXSbBQhPnf+GP+0/rWAWx/A+E46AXL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mcApnBAAAA3AAAAA8AAAAAAAAAAAAAAAAAnwIA&#10;AGRycy9kb3ducmV2LnhtbFBLBQYAAAAABAAEAPcAAACNAwAAAAA=&#10;">
              <v:imagedata r:id="rId16" o:title=""/>
            </v:shape>
            <w10:wrap type="topAndBottom" anchorx="page"/>
          </v:group>
        </w:pict>
      </w:r>
      <w:r w:rsidR="007D1524">
        <w:rPr>
          <w:noProof/>
        </w:rPr>
        <w:pict>
          <v:rect id="docshape19" o:spid="_x0000_s1046" style="position:absolute;margin-left:78.55pt;margin-top:59.15pt;width:320.25pt;height:.5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" fillcolor="black" stroked="f">
            <w10:wrap type="topAndBottom" anchorx="page"/>
          </v:rect>
        </w:pict>
      </w:r>
    </w:p>
    <w:p w:rsidR="007D75FD" w:rsidRDefault="007D75FD" w:rsidP="007D75FD">
      <w:pPr>
        <w:pStyle w:val="a6"/>
        <w:spacing w:before="1"/>
        <w:rPr>
          <w:sz w:val="15"/>
        </w:rPr>
      </w:pPr>
    </w:p>
    <w:p w:rsidR="007D75FD" w:rsidRDefault="007D75FD" w:rsidP="007D75FD">
      <w:pPr>
        <w:pStyle w:val="a6"/>
        <w:spacing w:before="1"/>
        <w:rPr>
          <w:sz w:val="15"/>
        </w:rPr>
      </w:pPr>
    </w:p>
    <w:p w:rsidR="007D75FD" w:rsidRDefault="007D75FD" w:rsidP="007D75FD">
      <w:pPr>
        <w:pStyle w:val="a6"/>
        <w:rPr>
          <w:sz w:val="20"/>
        </w:rPr>
      </w:pPr>
    </w:p>
    <w:p w:rsidR="007D75FD" w:rsidRDefault="007D75FD" w:rsidP="007D75FD">
      <w:pPr>
        <w:pStyle w:val="a6"/>
        <w:spacing w:before="6"/>
        <w:rPr>
          <w:sz w:val="15"/>
        </w:rPr>
      </w:pPr>
      <w:r>
        <w:rPr>
          <w:noProof/>
          <w:lang w:eastAsia="ru-RU"/>
        </w:rPr>
        <w:drawing>
          <wp:anchor distT="0" distB="0" distL="0" distR="0" simplePos="0" relativeHeight="251665920" behindDoc="0" locked="0" layoutInCell="1" allowOverlap="1" wp14:anchorId="156155E7" wp14:editId="522937DD">
            <wp:simplePos x="0" y="0"/>
            <wp:positionH relativeFrom="page">
              <wp:posOffset>1000895</wp:posOffset>
            </wp:positionH>
            <wp:positionV relativeFrom="paragraph">
              <wp:posOffset>128753</wp:posOffset>
            </wp:positionV>
            <wp:extent cx="3214981" cy="233362"/>
            <wp:effectExtent l="0" t="0" r="0" b="0"/>
            <wp:wrapTopAndBottom/>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17" cstate="print"/>
                    <a:stretch>
                      <a:fillRect/>
                    </a:stretch>
                  </pic:blipFill>
                  <pic:spPr>
                    <a:xfrm>
                      <a:off x="0" y="0"/>
                      <a:ext cx="3214981" cy="233362"/>
                    </a:xfrm>
                    <a:prstGeom prst="rect">
                      <a:avLst/>
                    </a:prstGeom>
                  </pic:spPr>
                </pic:pic>
              </a:graphicData>
            </a:graphic>
          </wp:anchor>
        </w:drawing>
      </w:r>
      <w:r w:rsidR="007D1524">
        <w:rPr>
          <w:noProof/>
        </w:rPr>
        <w:pict>
          <v:group id="docshapegroup20" o:spid="_x0000_s1043" style="position:absolute;margin-left:78.55pt;margin-top:38.4pt;width:324.45pt;height:10.7pt;z-index:-251638272;mso-wrap-distance-left:0;mso-wrap-distance-right:0;mso-position-horizontal-relative:page;mso-position-vertical-relative:text" coordorigin="1571,768" coordsize="6489,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">
            <v:rect id="docshape21" o:spid="_x0000_s1044" style="position:absolute;left:1571;top:767;width:6489;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W+yMMA&#10;AADcAAAADwAAAGRycy9kb3ducmV2LnhtbERPy2oCMRTdF/yHcAV3NaPUqqNRtFDoplAfC91dJ9eZ&#10;wcnNmESd+vVmIbg8nPd03phKXMn50rKCXjcBQZxZXXKuYLv5fh+B8AFZY2WZFPyTh/ms9TbFVNsb&#10;r+i6DrmIIexTVFCEUKdS+qwgg75ra+LIHa0zGCJ0udQObzHcVLKfJJ/SYMmxocCavgrKTuuLUbAc&#10;j5bnvw/+va8Oe9rvDqdB3yVKddrNYgIiUBNe4qf7RysYDuL8eCYe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W+yMMAAADcAAAADwAAAAAAAAAAAAAAAACYAgAAZHJzL2Rv&#10;d25yZXYueG1sUEsFBgAAAAAEAAQA9QAAAIgDAAAAAA==&#10;" fillcolor="black" stroked="f"/>
            <v:shape id="docshape22" o:spid="_x0000_s1045" type="#_x0000_t75" style="position:absolute;left:1578;top:817;width:287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UAjBAAAA3AAAAA8AAABkcnMvZG93bnJldi54bWxEj0sLwjAQhO+C/yGs4E1TBR9Uo4ji4yT4&#10;OHhcmrUtNpvSRFv/vREEj8PMfMPMl40pxIsql1tWMOhHIIgTq3NOFVwv294UhPPIGgvLpOBNDpaL&#10;dmuOsbY1n+h19qkIEHYxKsi8L2MpXZKRQde3JXHw7rYy6IOsUqkrrAPcFHIYRWNpMOewkGFJ64yS&#10;x/lpFFyO0epp3tNHw7u72Uzqvd7d9kp1O81qBsJT4//hX/ugFUxGA/ieCUdALj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SUAjBAAAA3AAAAA8AAAAAAAAAAAAAAAAAnwIA&#10;AGRycy9kb3ducmV2LnhtbFBLBQYAAAAABAAEAPcAAACNAwAAAAA=&#10;">
              <v:imagedata r:id="rId18" o:title=""/>
            </v:shape>
            <w10:wrap type="topAndBottom" anchorx="page"/>
          </v:group>
        </w:pict>
      </w:r>
      <w:r w:rsidR="007D1524">
        <w:rPr>
          <w:noProof/>
        </w:rPr>
        <w:pict>
          <v:rect id="docshape23" o:spid="_x0000_s1042" style="position:absolute;margin-left:78.55pt;margin-top:59.15pt;width:324.45pt;height:.5pt;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" fillcolor="black" stroked="f">
            <w10:wrap type="topAndBottom" anchorx="page"/>
          </v:rect>
        </w:pict>
      </w:r>
      <w:r>
        <w:rPr>
          <w:noProof/>
          <w:lang w:eastAsia="ru-RU"/>
        </w:rPr>
        <w:drawing>
          <wp:anchor distT="0" distB="0" distL="0" distR="0" simplePos="0" relativeHeight="251666944" behindDoc="0" locked="0" layoutInCell="1" allowOverlap="1" wp14:anchorId="3950DCAE" wp14:editId="6E2ECF62">
            <wp:simplePos x="0" y="0"/>
            <wp:positionH relativeFrom="page">
              <wp:posOffset>1000895</wp:posOffset>
            </wp:positionH>
            <wp:positionV relativeFrom="paragraph">
              <wp:posOffset>914079</wp:posOffset>
            </wp:positionV>
            <wp:extent cx="5519236" cy="500062"/>
            <wp:effectExtent l="0" t="0" r="0" b="0"/>
            <wp:wrapTopAndBottom/>
            <wp:docPr id="1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png"/>
                    <pic:cNvPicPr/>
                  </pic:nvPicPr>
                  <pic:blipFill>
                    <a:blip r:embed="rId19" cstate="print"/>
                    <a:stretch>
                      <a:fillRect/>
                    </a:stretch>
                  </pic:blipFill>
                  <pic:spPr>
                    <a:xfrm>
                      <a:off x="0" y="0"/>
                      <a:ext cx="5519236" cy="500062"/>
                    </a:xfrm>
                    <a:prstGeom prst="rect">
                      <a:avLst/>
                    </a:prstGeom>
                  </pic:spPr>
                </pic:pic>
              </a:graphicData>
            </a:graphic>
          </wp:anchor>
        </w:drawing>
      </w:r>
      <w:r w:rsidR="007D1524">
        <w:rPr>
          <w:noProof/>
        </w:rPr>
        <w:pict>
          <v:rect id="docshape24" o:spid="_x0000_s1041" style="position:absolute;margin-left:78.55pt;margin-top:121.3pt;width:90.3pt;height:.5pt;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" fillcolor="black" stroked="f">
            <w10:wrap type="topAndBottom" anchorx="page"/>
          </v:rect>
        </w:pict>
      </w:r>
      <w:r w:rsidR="007D1524">
        <w:rPr>
          <w:noProof/>
        </w:rPr>
        <w:pict>
          <v:group id="docshapegroup25" o:spid="_x0000_s1038" style="position:absolute;margin-left:78.9pt;margin-top:134.2pt;width:124.9pt;height:28.95pt;z-index:-251635200;mso-wrap-distance-left:0;mso-wrap-distance-right:0;mso-position-horizontal-relative:page;mso-position-vertical-relative:text" coordorigin="1578,2684" coordsize="2498,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">
            <v:shape id="docshape26" o:spid="_x0000_s1039" style="position:absolute;left:1581;top:2684;width:67;height:125;visibility:visible;mso-wrap-style:square;v-text-anchor:top" coordsize="67,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V5l8UA&#10;AADcAAAADwAAAGRycy9kb3ducmV2LnhtbESP0WrCQBRE3wv+w3KFvjWblDaV6Coi1JSiD41+wE32&#10;NgnN3g3ZNaZ/3y0IPg4zc4ZZbSbTiZEG11pWkEQxCOLK6pZrBefT+9MChPPIGjvLpOCXHGzWs4cV&#10;Ztpe+YvGwtciQNhlqKDxvs+kdFVDBl1ke+LgfdvBoA9yqKUe8BrgppPPcZxKgy2HhQZ72jVU/RQX&#10;o8AeLe6ThPZll+af5WU8HGVeKfU4n7ZLEJ4mfw/f2h9awdvLK/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XmXxQAAANwAAAAPAAAAAAAAAAAAAAAAAJgCAABkcnMv&#10;ZG93bnJldi54bWxQSwUGAAAAAAQABAD1AAAAigMAAAAA&#10;" adj="0,,0" path="m14,111r-12,l,113r,5l7,125r31,l50,120r2,-2l29,118r-3,-3l22,115r-3,-2l14,111xm58,12r-24,l38,14r3,5l46,22r2,4l48,38r-2,3l46,46r-3,4l24,60r-5,l19,62r10,l31,65r5,2l41,67r5,3l48,72r,2l53,79r2,5l55,101r-2,5l43,115r-5,3l52,118r6,-7l65,103r2,-9l67,70,53,55,46,53,58,43r4,-9l62,19,60,14,58,12xm10,108r-5,l5,111r7,l10,108xm43,l26,,19,2,10,12,5,19,2,26r3,l12,17r7,-5l58,12,50,5,43,xe" fillcolor="black" stroked="f">
              <v:stroke joinstyle="round"/>
              <v:formulas/>
              <v:path arrowok="t" o:connecttype="custom" o:connectlocs="2,2795;0,2802;38,2809;52,2802;26,2799;19,2797;58,2696;38,2698;46,2706;48,2722;46,2730;24,2744;19,2746;31,2749;41,2751;48,2756;53,2763;55,2785;43,2799;52,2802;65,2787;67,2754;46,2737;62,2718;60,2698;10,2792;5,2795;10,2792;26,2684;10,2696;2,2710;12,2701;58,2696;43,2684" o:connectangles="0,0,0,0,0,0,0,0,0,0,0,0,0,0,0,0,0,0,0,0,0,0,0,0,0,0,0,0,0,0,0,0,0,0"/>
            </v:shape>
            <v:shape id="docshape27" o:spid="_x0000_s1040" type="#_x0000_t75" style="position:absolute;left:1578;top:2687;width:2498;height: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2zAzFAAAA3AAAAA8AAABkcnMvZG93bnJldi54bWxEj0trAkEQhO8B/8PQQi4hzhqMCRtHUUEI&#10;ePERyLXZ6ewjOz3rTqu7/z4jBDwWVfUVNVt0rlYXakPp2cB4lIAizrwtOTfwddw8v4MKgmyx9kwG&#10;egqwmA8eZphaf+U9XQ6SqwjhkKKBQqRJtQ5ZQQ7DyDfE0fvxrUOJss21bfEa4a7WL0ky1Q5LjgsF&#10;NrQuKPs9nJ2Bp9deer2ULU+S3er71FfVrqmMeRx2yw9QQp3cw//tT2vgbTKF25l4BP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NswMxQAAANwAAAAPAAAAAAAAAAAAAAAA&#10;AJ8CAABkcnMvZG93bnJldi54bWxQSwUGAAAAAAQABAD3AAAAkQMAAAAA&#10;">
              <v:imagedata r:id="rId20" o:title=""/>
            </v:shape>
            <w10:wrap type="topAndBottom" anchorx="page"/>
          </v:group>
        </w:pict>
      </w:r>
    </w:p>
    <w:p w:rsidR="007D75FD" w:rsidRDefault="007D75FD" w:rsidP="007D75FD">
      <w:pPr>
        <w:pStyle w:val="a6"/>
        <w:rPr>
          <w:sz w:val="15"/>
        </w:rPr>
      </w:pPr>
    </w:p>
    <w:p w:rsidR="007D75FD" w:rsidRDefault="007D75FD" w:rsidP="007D75FD">
      <w:pPr>
        <w:pStyle w:val="a6"/>
        <w:spacing w:before="4"/>
        <w:rPr>
          <w:sz w:val="15"/>
        </w:rPr>
      </w:pPr>
    </w:p>
    <w:p w:rsidR="007D75FD" w:rsidRDefault="007D75FD" w:rsidP="007D75FD">
      <w:pPr>
        <w:pStyle w:val="a6"/>
        <w:spacing w:before="4"/>
        <w:rPr>
          <w:sz w:val="19"/>
        </w:rPr>
      </w:pPr>
    </w:p>
    <w:p w:rsidR="007D75FD" w:rsidRDefault="007D75FD" w:rsidP="007D75FD">
      <w:pPr>
        <w:pStyle w:val="a6"/>
        <w:spacing w:before="2"/>
        <w:rPr>
          <w:sz w:val="15"/>
        </w:rPr>
      </w:pPr>
    </w:p>
    <w:p w:rsidR="007D75FD" w:rsidRDefault="007D75FD" w:rsidP="007D75FD">
      <w:pPr>
        <w:pStyle w:val="a6"/>
        <w:spacing w:before="5"/>
        <w:rPr>
          <w:sz w:val="19"/>
        </w:rPr>
      </w:pPr>
    </w:p>
    <w:p w:rsidR="007D75FD" w:rsidRDefault="007D75FD" w:rsidP="007D75FD">
      <w:pPr>
        <w:pStyle w:val="a6"/>
        <w:rPr>
          <w:sz w:val="20"/>
        </w:rPr>
      </w:pPr>
    </w:p>
    <w:p w:rsidR="007D75FD" w:rsidRDefault="007D1524" w:rsidP="007D75FD">
      <w:pPr>
        <w:pStyle w:val="a6"/>
        <w:rPr>
          <w:sz w:val="12"/>
        </w:rPr>
      </w:pPr>
      <w:r>
        <w:rPr>
          <w:noProof/>
        </w:rPr>
        <w:pict>
          <v:group id="docshapegroup28" o:spid="_x0000_s1027" style="position:absolute;margin-left:78.55pt;margin-top:8.1pt;width:451.55pt;height:50.1pt;z-index:-251634176;mso-wrap-distance-left:0;mso-wrap-distance-right:0;mso-position-horizontal-relative:page" coordorigin="1571,162" coordsize="9031,1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">
            <v:shape id="docshape29" o:spid="_x0000_s1028" style="position:absolute;left:1571;top:161;width:3340;height:23;visibility:visible;mso-wrap-style:square;v-text-anchor:top" coordsize="3340,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MPYMcA&#10;AADcAAAADwAAAGRycy9kb3ducmV2LnhtbESPT2vCQBTE7wW/w/IEL6Kb2uKf6CrFIuZQCkbB6zP7&#10;TILZtyG7NWk/fbcg9DjMzG+Y1aYzlbhT40rLCp7HEQjizOqScwWn4240B+E8ssbKMin4Jgebde9p&#10;hbG2LR/onvpcBAi7GBUU3texlC4ryKAb25o4eFfbGPRBNrnUDbYBbio5iaKpNFhyWCiwpm1B2S39&#10;Mgre6ZxczsnHxA4XNjWfu/1P2u6VGvS7tyUIT53/Dz/aiVYwe3mFvzPh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DD2DHAAAA3AAAAA8AAAAAAAAAAAAAAAAAmAIAAGRy&#10;cy9kb3ducmV2LnhtbFBLBQYAAAAABAAEAPUAAACMAwAAAAA=&#10;" adj="0,,0" path="m3340,12l,12,,22r3340,l3340,12xm3340,l2,r,10l3340,10r,-10xe" fillcolor="black" stroked="f">
              <v:stroke joinstyle="round"/>
              <v:formulas/>
              <v:path arrowok="t" o:connecttype="custom" o:connectlocs="3340,174;0,174;0,184;3340,184;3340,174;3340,162;2,162;2,172;3340,172;3340,162" o:connectangles="0,0,0,0,0,0,0,0,0,0"/>
            </v:shape>
            <v:shape id="docshape30" o:spid="_x0000_s1029" type="#_x0000_t75" style="position:absolute;left:1576;top:225;width:658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RFELGAAAA3AAAAA8AAABkcnMvZG93bnJldi54bWxEj0FrwkAUhO9C/8PyCl5K3VhpK6kbkUJF&#10;eqrRCt4e2Wc2JPs2ZNcY/71bKHgcZuYbZrEcbCN66nzlWMF0koAgLpyuuFSw3309z0H4gKyxcUwK&#10;ruRhmT2MFphqd+Et9XkoRYSwT1GBCaFNpfSFIYt+4lri6J1cZzFE2ZVSd3iJcNvIlyR5kxYrjgsG&#10;W/o0VNT52SrYrA5nJ83sqf5d++n3/nTc/fRHpcaPw+oDRKAh3MP/7Y1W8D57hb8z8QjI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UQsYAAADcAAAADwAAAAAAAAAAAAAA&#10;AACfAgAAZHJzL2Rvd25yZXYueG1sUEsFBgAAAAAEAAQA9wAAAJIDAAAAAA==&#10;">
              <v:imagedata r:id="rId21" o:title=""/>
            </v:shape>
            <v:rect id="docshape31" o:spid="_x0000_s1030" style="position:absolute;left:5188;top:459;width:5407;height: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nM8UA&#10;AADcAAAADwAAAGRycy9kb3ducmV2LnhtbESPQWvCQBSE74L/YXlCL1I3rRBL6iolYMlBBLX0/Mg+&#10;d0Ozb0N2Nem/7xYEj8PMfMOst6NrxY360HhW8LLIQBDXXjdsFHydd89vIEJE1th6JgW/FGC7mU7W&#10;WGg/8JFup2hEgnAoUIGNsSukDLUlh2HhO+LkXXzvMCbZG6l7HBLctfI1y3LpsOG0YLGj0lL9c7o6&#10;BZ9DVZnl6vuw31vTXvJz6ee+VOppNn68g4g0xkf43q60gtUyh/8z6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MOczxQAAANwAAAAPAAAAAAAAAAAAAAAAAJgCAABkcnMv&#10;ZG93bnJldi54bWxQSwUGAAAAAAQABAD1AAAAigMAAAAA&#10;" filled="f" strokeweight=".25447mm"/>
            <v:shape id="docshape32" o:spid="_x0000_s1031" style="position:absolute;left:5351;top:595;width:950;height:245;visibility:visible;mso-wrap-style:square;v-text-anchor:top" coordsize="950,2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cysMA&#10;AADcAAAADwAAAGRycy9kb3ducmV2LnhtbESPzWoCMRSF94LvEK7QnWZqQWU0ShFbBFed1oW7y+Q6&#10;iTO5GSZRp2/fFASXh/PzcVab3jXiRl2wnhW8TjIQxKXXlisFP98f4wWIEJE1Np5JwS8F2KyHgxXm&#10;2t/5i25FrEQa4ZCjAhNjm0sZSkMOw8S3xMk7+85hTLKrpO7wnsZdI6dZNpMOLSeCwZa2hsq6uLoE&#10;saaOn/vrpdj1R6wlFafD1ir1MurflyAi9fEZfrT3WsH8bQ7/Z9IR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kcysMAAADcAAAADwAAAAAAAAAAAAAAAACYAgAAZHJzL2Rv&#10;d25yZXYueG1sUEsFBgAAAAAEAAQA9QAAAIgDAAAAAA==&#10;" adj="0,,0" path="m94,l81,1,69,3,57,7,46,12,35,19r-9,8l18,37,12,48,7,60,3,73,1,87,,101r,14l2,130r3,13l9,156r7,12l23,178r9,9l41,195r11,6l65,204r13,2l94,207r15,-1l123,203r12,-5l147,190r5,-5l79,185,67,183,48,168,38,159,34,147,30,137,28,127,27,115,26,101r,-12l29,77,34,63,38,51,46,41r9,-7l63,29,73,25,83,23,94,22r60,l147,15,135,8,123,4,109,1,94,xm151,135r-4,12l142,157r-6,9l130,173r-8,5l113,182r-10,2l91,185r61,l157,180r9,-11l173,156r5,-16l151,135xm154,22r-46,l127,31r10,8l144,51r5,14l173,58,169,44,163,33,155,23r-1,-1xm276,58r-69,l207,204r81,l303,202r7,-7l320,188r1,-3l231,185r,-45l300,140r,-20l231,120r,-41l293,79r,-17l288,60,276,58xm300,65r,106l298,176r-5,4l286,183r-10,2l321,185r4,-7l327,164r,-10l325,147r-7,-7l315,135r-5,-5l303,128r5,-3l312,120r5,-9l320,103r,-14l317,82r-1,-3l312,75r-4,-5l300,65xm300,140r-28,l279,142r9,l293,144r7,15l300,140xm293,62r,46l288,111r-2,4l284,118r-5,l274,120r26,l300,65r-4,-2l293,62xm293,79r-12,l286,84r5,3l293,91r,-12xm416,55r-15,2l388,61r-12,6l365,75r-8,11l351,100r-3,15l346,132r2,18l351,165r6,12l365,188r11,9l388,203r14,3l416,207r12,-1l439,204r11,-3l459,195r7,-6l467,188r-63,l394,183r-7,-7l381,168r-5,-9l374,149r-1,-12l481,137r,-5l480,118r-105,l375,106r5,-12l394,79r10,-4l457,75r,-6l454,67,443,61,430,57,416,55xm454,156r-2,12l447,176r-14,9l426,188r41,l472,181r5,-9l481,161r-27,-5xm457,75r-29,l438,79r9,10l452,96r2,10l457,118r,-43xm457,69r,49l480,118r,-3l477,100,472,86,464,75r-7,-6xm649,185r-156,l493,245r22,l515,204r134,l649,185xm649,204r-22,l627,245r22,l649,204xm608,58r-77,l530,100r-4,35l518,164r-11,21l529,185r9,-20l545,141r5,-28l553,79r55,l608,58xm632,58r-24,l608,185r24,l632,58xm736,55r-16,2l707,61r-12,6l685,75r-8,11l671,100r-4,15l666,132r1,18l671,165r6,12l685,188r10,9l707,203r13,3l736,207r12,-1l759,204r10,-3l779,195r7,-6l786,188r-62,l714,183r-7,-7l700,168r-4,-9l693,149r-1,-12l801,137r,-5l800,118r-105,l695,106r5,-12l707,87r7,-8l724,75r50,l774,68r-1,-1l762,61,749,57,736,55xm774,156r-2,12l767,176r-14,9l745,188r41,l792,181r5,-9l801,161r-27,-5xm774,68r,50l800,118r,-3l797,100,792,86,784,75,774,68xm774,75r-26,l757,79r10,10l772,96r2,10l774,75xm856,58r-24,l832,204r24,l856,140r94,l950,120r-94,l856,58xm950,140r-24,l926,204r24,l950,140xm950,58r-24,l926,120r24,l950,58xe" fillcolor="black" stroked="f">
              <v:stroke joinstyle="round"/>
              <v:formulas/>
              <v:path arrowok="t" o:connecttype="custom" o:connectlocs="35,615;1,683;16,764;78,802;152,781;30,733;34,659;83,619;109,597;130,769;157,776;108,618;169,640;207,800;231,781;293,675;298,772;327,760;303,724;317,678;272,736;293,658;274,716;281,675;401,653;348,711;376,793;450,797;387,772;481,728;404,671;416,651;467,784;428,671;457,671;472,682;515,841;627,841;526,731;550,709;608,781;695,663;667,746;720,802;786,785;696,755;695,714;774,671;774,752;792,777;800,714;774,671;774,671;950,736;926,800;950,716" o:connectangles="0,0,0,0,0,0,0,0,0,0,0,0,0,0,0,0,0,0,0,0,0,0,0,0,0,0,0,0,0,0,0,0,0,0,0,0,0,0,0,0,0,0,0,0,0,0,0,0,0,0,0,0,0,0,0,0"/>
            </v:shape>
            <v:shape id="docshape33" o:spid="_x0000_s1032" type="#_x0000_t75" style="position:absolute;left:6339;top:652;width:270;height: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BlcDCAAAA3AAAAA8AAABkcnMvZG93bnJldi54bWxETz1vwjAQ3Sv1P1hXia04BAFpikGoCAmx&#10;Ae1+ja9JID6nsUkCvx4PSIxP73u+7E0lWmpcaVnBaBiBIM6sLjlX8H3cvCcgnEfWWFkmBVdysFy8&#10;vswx1bbjPbUHn4sQwi5FBYX3dSqlywoy6Ia2Jg7cn20M+gCbXOoGuxBuKhlH0VQaLDk0FFjTV0HZ&#10;+XAxCrCNbx/JZD+qbfebXH5W/6d4vVNq8NavPkF46v1T/HBvtYLZOKwNZ8IRkI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gZXAwgAAANwAAAAPAAAAAAAAAAAAAAAAAJ8C&#10;AABkcnMvZG93bnJldi54bWxQSwUGAAAAAAQABAD3AAAAjgMAAAAA&#10;">
              <v:imagedata r:id="rId22" o:title=""/>
            </v:shape>
            <v:shape id="docshape34" o:spid="_x0000_s1033" type="#_x0000_t75" style="position:absolute;left:6716;top:592;width:296;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2lPIAAAA3AAAAA8AAABkcnMvZG93bnJldi54bWxEj1trwkAUhN8L/Q/LKfStbrSl1egqIraU&#10;QgNeQB+P2WMuZs/G7Ebjv+8WCn0cZuYbZjLrTCUu1LjCsoJ+LwJBnFpdcKZgu3l/GoJwHlljZZkU&#10;3MjBbHp/N8FY2yuv6LL2mQgQdjEqyL2vYyldmpNB17M1cfCOtjHog2wyqRu8Brip5CCKXqXBgsNC&#10;jjUtckpP69YoGJVVuTy8fLXt5mP3vUz2yf5cJko9PnTzMQhPnf8P/7U/tYK35xH8nglHQE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9pTyAAAANwAAAAPAAAAAAAAAAAA&#10;AAAAAJ8CAABkcnMvZG93bnJldi54bWxQSwUGAAAAAAQABAD3AAAAlAMAAAAA&#10;">
              <v:imagedata r:id="rId23" o:title=""/>
            </v:shape>
            <v:shape id="docshape35" o:spid="_x0000_s1034" style="position:absolute;left:7106;top:650;width:1157;height:205;visibility:visible;mso-wrap-style:square;v-text-anchor:top" coordsize="1157,2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Xz2MEA&#10;AADcAAAADwAAAGRycy9kb3ducmV2LnhtbERPTYvCMBC9C/6HMMLeNN1FrXRNiy4IexKtgh6HZrYt&#10;20xKE2v99+YgeHy873U2mEb01LnasoLPWQSCuLC65lLB+bSbrkA4j6yxsUwKHuQgS8ejNSba3vlI&#10;fe5LEULYJaig8r5NpHRFRQbdzLbEgfuznUEfYFdK3eE9hJtGfkXRUhqsOTRU2NJPRcV/fjMKrvvm&#10;0F8Xvr9t4/hoFpf6oU+5Uh+TYfMNwtPg3+KX+1criOdhfjgTjoBM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F89jBAAAA3AAAAA8AAAAAAAAAAAAAAAAAmAIAAGRycy9kb3du&#10;cmV2LnhtbFBLBQYAAAAABAAEAPUAAACGAwAAAAA=&#10;" adj="0,,0" path="m24,97l,99r3,12l7,121r6,9l20,137r9,7l39,148r12,3l63,152r15,l90,149r11,-7l111,133r-48,l48,130,37,124,29,112,24,97xm108,20r-36,l82,24r7,10l96,41r3,10l101,65r-50,l51,85r50,l101,101r-5,12l82,128r-10,5l111,133r8,-12l124,108r3,-15l128,77,126,60,123,45,117,31,108,20xm60,l49,1,38,4,22,12,12,22,5,34,3,46r24,5l32,38,39,28,50,22,63,20r45,l99,12,88,6,75,2,60,xm284,3l169,3r,120l164,128r-22,l142,149r36,l188,140r5,-10l193,24r91,l284,3xm284,24r-24,l260,149r24,l284,24xm380,l366,2,353,6r-11,6l332,20r-9,11l317,45r-3,15l313,77r1,18l317,110r6,12l332,133r10,9l354,148r13,3l383,152r12,-1l406,149r9,-3l424,140r12,-7l371,133r-12,-5l351,121r-5,-8l342,104,339,94,337,82r111,l448,77,446,63r-107,l339,51r5,-12l351,32r10,-8l371,20r50,l421,14r-3,-2l407,6,394,2,380,xm421,101r-5,12l411,121r-7,4l399,130r-7,3l436,133r7,-12l445,106r-24,-5xm421,20r-29,l404,24r7,10l416,41r3,10l421,63r,-43xm421,14r,49l446,63r,-3l443,45,436,31,428,20r-7,-6xm501,3r-25,l476,149r25,l501,82r38,l533,78r-8,-3l532,73r5,-5l501,68r,-65xm539,82r-31,l513,85r2,2l520,89r5,5l529,104r27,45l585,149,549,93r-8,-9l539,82xm657,25r-27,l630,149r27,l657,25xm578,3r-13,l558,5r-5,l551,8r-5,2l544,12r-3,5l537,24r-5,12l527,51r-5,7l515,65r-5,3l537,68r7,-8l546,53r5,-9l553,34r5,-5l558,27r3,-3l578,24r,-21xm702,3l585,3r,22l702,25r,-22xm751,3r-25,l726,205r27,l753,135r81,l836,133r-59,l767,128r-7,-10l756,112r-3,-10l751,91r,-27l753,52r4,-10l763,34r7,-10l775,22r-24,l751,3xm834,135r-81,l755,140r8,5l767,147r8,5l801,152r12,-3l823,142r9,-5l834,135xm828,12r,65l827,89r-2,11l822,110r-4,8l808,128r-9,5l836,133r4,-5l847,116r3,-10l852,96r1,-10l854,77r,-17l852,48,842,24r-5,-4l835,17r-7,-5xm828,20r-27,l808,24r10,10l822,42r3,9l827,62r1,13l828,20xm803,l782,,767,5r-7,5l755,15r-4,7l775,22r4,-2l828,20r,-8l816,3,803,xm943,l929,1,917,4r-10,6l897,17,887,28r-7,13l875,58r-2,19l874,95r4,15l884,122r9,11l903,142r12,6l928,151r15,1l955,152r12,-3l979,145r10,-8l993,133r-62,l919,128r-7,-10l907,110r-4,-9l901,90,900,77r1,-13l903,52r4,-10l912,34r9,-10l931,20r55,l986,16r-5,-4l970,6,957,2,943,xm986,16r,61l985,89r-2,11l979,110r-5,8l965,128r-10,5l993,133r3,-3l1003,118r3,-8l1008,100r2,-10l1010,75r-1,-17l1006,44r-6,-13l991,20r-5,-4xm986,20r-31,l965,24r9,10l979,42r4,10l985,63r1,12l986,20xm1066,3r-27,l1039,149r27,l1066,85r91,l1157,65r-91,l1066,3xm1157,85r-24,l1133,149r24,l1157,85xm1157,3r-24,l1133,65r24,l1157,3xe" fillcolor="black" stroked="f">
              <v:stroke joinstyle="round"/>
              <v:formulas/>
              <v:path arrowok="t" o:connecttype="custom" o:connectlocs="20,788;90,800;29,763;96,692;101,752;124,759;108,671;5,685;63,671;284,654;178,800;284,675;366,653;314,711;342,793;415,797;346,764;446,714;371,671;380,651;392,784;392,671;421,671;436,682;501,800;537,719;515,738;549,744;657,800;551,659;527,702;546,704;578,675;702,654;834,786;753,753;770,675;755,791;823,793;825,751;840,779;854,711;828,671;827,713;760,661;828,663;907,661;874,746;928,802;993,784;901,741;921,675;957,653;979,761;1003,769;1006,695;965,675;986,671;1157,736;1133,800;1157,716" o:connectangles="0,0,0,0,0,0,0,0,0,0,0,0,0,0,0,0,0,0,0,0,0,0,0,0,0,0,0,0,0,0,0,0,0,0,0,0,0,0,0,0,0,0,0,0,0,0,0,0,0,0,0,0,0,0,0,0,0,0,0,0,0"/>
            </v:shape>
            <v:shape id="docshape36" o:spid="_x0000_s1035" type="#_x0000_t75" style="position:absolute;left:8297;top:597;width:433;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NlNnFAAAA3AAAAA8AAABkcnMvZG93bnJldi54bWxEj09rAjEUxO+C3yE8wZtmra2VrVGkIoj0&#10;4J+CeHvdPDeLm5dlE93tt28KgsdhZn7DzBatLcWdal84VjAaJiCIM6cLzhV8H9eDKQgfkDWWjknB&#10;L3lYzLudGabaNbyn+yHkIkLYp6jAhFClUvrMkEU/dBVx9C6uthiirHOpa2wi3JbyJUkm0mLBccFg&#10;RZ+GsuvhZhWMcXdebpOf/ISZmb7Rqjluvxql+r12+QEiUBue4Ud7oxW8v47g/0w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DZTZxQAAANwAAAAPAAAAAAAAAAAAAAAA&#10;AJ8CAABkcnMvZG93bnJldi54bWxQSwUGAAAAAAQABAD3AAAAkQMAAAAA&#10;">
              <v:imagedata r:id="rId24" o:title=""/>
            </v:shape>
            <v:shape id="docshape37" o:spid="_x0000_s1036" type="#_x0000_t75" style="position:absolute;left:8846;top:650;width:587;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rnFTFAAAA3AAAAA8AAABkcnMvZG93bnJldi54bWxEj1uLwjAUhN8X9j+EI/iyaOoFdbtGEWFh&#10;xQtYxedDc2zLNieliVr/vREEH4eZ+YaZzhtTiivVrrCsoNeNQBCnVhecKTgefjsTEM4jaywtk4I7&#10;OZjPPj+mGGt74z1dE5+JAGEXo4Lc+yqW0qU5GXRdWxEH72xrgz7IOpO6xluAm1L2o2gkDRYcFnKs&#10;aJlT+p9cjIItrpa7y9fAbg9Jz6y/V644DTZKtVvN4geEp8a/w6/2n1YwHvbheSYcAT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65xUxQAAANwAAAAPAAAAAAAAAAAAAAAA&#10;AJ8CAABkcnMvZG93bnJldi54bWxQSwUGAAAAAAQABAD3AAAAkQMAAAAA&#10;">
              <v:imagedata r:id="rId25" o:title=""/>
            </v:shape>
            <v:shape id="docshape38" o:spid="_x0000_s1037" type="#_x0000_t75" style="position:absolute;left:9469;top:650;width:416;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5uPXHAAAA3AAAAA8AAABkcnMvZG93bnJldi54bWxEj1trwkAUhN+F/oflFPoiumkrKqkb0V7A&#10;F8VLoa+H7MnFZs+G7GpSf31XEHwcZuYbZjbvTCXO1LjSsoLnYQSCOLW65FzB9+FrMAXhPLLGyjIp&#10;+CMH8+ShN8NY25Z3dN77XAQIuxgVFN7XsZQuLcigG9qaOHiZbQz6IJtc6gbbADeVfImisTRYclgo&#10;sKb3gtLf/cko+Fku1tvl7pK3/Y+s9afouPnUR6WeHrvFGwhPnb+Hb+2VVjAZvcL1TDgCM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55uPXHAAAA3AAAAA8AAAAAAAAAAAAA&#10;AAAAnwIAAGRycy9kb3ducmV2LnhtbFBLBQYAAAAABAAEAPcAAACTAwAAAAA=&#10;">
              <v:imagedata r:id="rId26" o:title=""/>
            </v:shape>
            <w10:wrap type="topAndBottom" anchorx="page"/>
          </v:group>
        </w:pict>
      </w:r>
      <w:r>
        <w:rPr>
          <w:noProof/>
        </w:rPr>
        <w:pict>
          <v:shape id="docshape39" o:spid="_x0000_s1026" style="position:absolute;margin-left:544.65pt;margin-top:34.15pt;width:5.75pt;height:4.2pt;z-index:-251633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5,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" adj="0,,0" path="m7,l,,21,41,,81r7,l41,41,7,xm45,l41,,62,41,41,81r4,l78,41,45,xm110,65r-13,l97,67r-4,5l93,77r4,4l97,84r13,l110,81r2,-2l114,77r,-5l112,69r-2,-2l110,65xe" fillcolor="black" stroked="f">
            <v:stroke joinstyle="round"/>
            <v:formulas/>
            <v:path arrowok="t" o:connecttype="custom" o:connectlocs="4445,433705;0,433705;13335,459740;0,485140;4445,485140;26035,459740;4445,433705;28575,433705;26035,433705;39370,459740;26035,485140;28575,485140;49530,459740;28575,433705;69850,474980;61595,474980;61595,476250;59055,479425;59055,482600;61595,485140;61595,487045;69850,487045;69850,485140;71120,483870;72390,482600;72390,479425;71120,477520;69850,476250;69850,474980" o:connectangles="0,0,0,0,0,0,0,0,0,0,0,0,0,0,0,0,0,0,0,0,0,0,0,0,0,0,0,0,0"/>
            <w10:wrap type="topAndBottom" anchorx="page"/>
          </v:shape>
        </w:pict>
      </w:r>
    </w:p>
    <w:p w:rsidR="007D75FD" w:rsidRDefault="007D75FD" w:rsidP="007D75FD">
      <w:pPr>
        <w:rPr>
          <w:sz w:val="12"/>
        </w:rPr>
        <w:sectPr w:rsidR="007D75FD" w:rsidSect="007E73F5">
          <w:pgSz w:w="11910" w:h="16840"/>
          <w:pgMar w:top="993" w:right="711" w:bottom="851" w:left="1020" w:header="720" w:footer="720" w:gutter="0"/>
          <w:cols w:space="720"/>
        </w:sectPr>
      </w:pPr>
    </w:p>
    <w:p w:rsidR="007D75FD" w:rsidRDefault="007D1524" w:rsidP="007D75FD">
      <w:pPr>
        <w:spacing w:before="78"/>
        <w:ind w:left="7360" w:right="522" w:firstLine="1516"/>
        <w:jc w:val="right"/>
        <w:rPr>
          <w:sz w:val="18"/>
        </w:rPr>
      </w:pPr>
      <w:r>
        <w:rPr>
          <w:noProof/>
        </w:rPr>
        <w:lastRenderedPageBreak/>
        <w:pict>
          <v:rect id="docshape40" o:spid="_x0000_s1091" style="position:absolute;left:0;text-align:left;margin-left:69.05pt;margin-top:639.4pt;width:189.4pt;height:.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" fillcolor="black" stroked="f">
            <w10:wrap anchorx="page" anchory="page"/>
          </v:rect>
        </w:pict>
      </w:r>
      <w:r w:rsidR="007D75FD">
        <w:rPr>
          <w:noProof/>
        </w:rPr>
        <w:drawing>
          <wp:anchor distT="0" distB="0" distL="0" distR="0" simplePos="0" relativeHeight="251689472" behindDoc="0" locked="0" layoutInCell="1" allowOverlap="1" wp14:anchorId="7113F2BE" wp14:editId="2554670D">
            <wp:simplePos x="0" y="0"/>
            <wp:positionH relativeFrom="page">
              <wp:posOffset>1101178</wp:posOffset>
            </wp:positionH>
            <wp:positionV relativeFrom="page">
              <wp:posOffset>8253588</wp:posOffset>
            </wp:positionV>
            <wp:extent cx="2668163" cy="104775"/>
            <wp:effectExtent l="0" t="0" r="0" b="0"/>
            <wp:wrapNone/>
            <wp:docPr id="1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png"/>
                    <pic:cNvPicPr/>
                  </pic:nvPicPr>
                  <pic:blipFill>
                    <a:blip r:embed="rId27" cstate="print"/>
                    <a:stretch>
                      <a:fillRect/>
                    </a:stretch>
                  </pic:blipFill>
                  <pic:spPr>
                    <a:xfrm>
                      <a:off x="0" y="0"/>
                      <a:ext cx="2668163" cy="104775"/>
                    </a:xfrm>
                    <a:prstGeom prst="rect">
                      <a:avLst/>
                    </a:prstGeom>
                  </pic:spPr>
                </pic:pic>
              </a:graphicData>
            </a:graphic>
          </wp:anchor>
        </w:drawing>
      </w:r>
      <w:r>
        <w:rPr>
          <w:noProof/>
        </w:rPr>
        <w:pict>
          <v:group id="docshapegroup41" o:spid="_x0000_s1088" style="position:absolute;left:0;text-align:left;margin-left:318.9pt;margin-top:629.3pt;width:227.3pt;height:38.5pt;z-index:251690496;mso-position-horizontal-relative:page;mso-position-vertical-relative:page" coordorigin="6378,12586" coordsize="4546,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">
            <v:shape id="docshape42" o:spid="_x0000_s1089" type="#_x0000_t75" style="position:absolute;left:7817;top:12631;width:1660;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pf+TEAAAA3AAAAA8AAABkcnMvZG93bnJldi54bWxEj9FqwkAURN8F/2G5Qt90ow9qU1cRoaAF&#10;UaMfcMles6HZu2l2jWm/3hWEPg4zc4ZZrDpbiZYaXzpWMB4lIIhzp0suFFzOn8M5CB+QNVaOScEv&#10;eVgt+70Fptrd+URtFgoRIexTVGBCqFMpfW7Ioh+5mjh6V9dYDFE2hdQN3iPcVnKSJFNpseS4YLCm&#10;jaH8O7tZBTbbJ4fZF6+PW/2z+7udDta0V6XeBt36A0SgLvyHX+2tVjCbvMPzTDw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pf+TEAAAA3AAAAA8AAAAAAAAAAAAAAAAA&#10;nwIAAGRycy9kb3ducmV2LnhtbFBLBQYAAAAABAAEAPcAAACQAwAAAAA=&#10;">
              <v:imagedata r:id="rId28" o:title=""/>
            </v:shape>
            <v:shape id="docshape43" o:spid="_x0000_s1090" style="position:absolute;left:6377;top:12585;width:4546;height:770;visibility:visible;mso-wrap-style:square;v-text-anchor:top" coordsize="454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QrtMQA&#10;AADcAAAADwAAAGRycy9kb3ducmV2LnhtbERPTU/CQBC9m/AfNkPCxcgWMIiVhQAJCehF0QPHSXds&#10;C93Z0h2g/Hv2YOLx5X1P562r1IWaUHo2MOgnoIgzb0vODfx8r58moIIgW6w8k4EbBZjPOg9TTK2/&#10;8hdddpKrGMIhRQOFSJ1qHbKCHIa+r4kj9+sbhxJhk2vb4DWGu0oPk2SsHZYcGwqsaVVQdtydnYFy&#10;//HcyutJJofP0Xq53z6+jxMyptdtF2+ghFr5F/+5N9bAyyjOj2fiEd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kK7TEAAAA3AAAAA8AAAAAAAAAAAAAAAAAmAIAAGRycy9k&#10;b3ducmV2LnhtbFBLBQYAAAAABAAEAPUAAACJAwAAAAA=&#10;" path="m4546,r-10,l4536,10r,750l12,760,12,10r4524,l4536,,,,,10,,760r,10l4546,770r,-9l4546,760,4546,xe" fillcolor="black" stroked="f">
              <v:path arrowok="t" o:connecttype="custom" o:connectlocs="4546,12586;4536,12586;4536,12596;4536,13346;12,13346;12,12596;4536,12596;4536,12586;0,12586;0,12596;0,13346;0,13356;4546,13356;4546,13347;4546,13346;4546,12586" o:connectangles="0,0,0,0,0,0,0,0,0,0,0,0,0,0,0,0"/>
            </v:shape>
            <w10:wrap anchorx="page" anchory="page"/>
          </v:group>
        </w:pict>
      </w:r>
      <w:r w:rsidR="007D75FD">
        <w:rPr>
          <w:sz w:val="18"/>
        </w:rPr>
        <w:t>Приложение</w:t>
      </w:r>
      <w:r w:rsidR="007D75FD">
        <w:rPr>
          <w:spacing w:val="-12"/>
          <w:sz w:val="18"/>
        </w:rPr>
        <w:t xml:space="preserve"> </w:t>
      </w:r>
      <w:r w:rsidR="007D75FD">
        <w:rPr>
          <w:sz w:val="18"/>
        </w:rPr>
        <w:t>№</w:t>
      </w:r>
      <w:r w:rsidR="007D75FD">
        <w:rPr>
          <w:spacing w:val="-11"/>
          <w:sz w:val="18"/>
        </w:rPr>
        <w:t xml:space="preserve"> </w:t>
      </w:r>
      <w:r w:rsidR="007D75FD">
        <w:rPr>
          <w:sz w:val="18"/>
        </w:rPr>
        <w:t>2 к Административному регламенту</w:t>
      </w:r>
      <w:r w:rsidR="007D75FD">
        <w:rPr>
          <w:spacing w:val="40"/>
          <w:sz w:val="18"/>
        </w:rPr>
        <w:t xml:space="preserve"> </w:t>
      </w:r>
      <w:r w:rsidR="007D75FD">
        <w:rPr>
          <w:spacing w:val="-2"/>
          <w:sz w:val="18"/>
        </w:rPr>
        <w:t>по</w:t>
      </w:r>
      <w:r w:rsidR="007D75FD">
        <w:rPr>
          <w:spacing w:val="4"/>
          <w:sz w:val="18"/>
        </w:rPr>
        <w:t xml:space="preserve"> </w:t>
      </w:r>
      <w:r w:rsidR="007D75FD">
        <w:rPr>
          <w:spacing w:val="-2"/>
          <w:sz w:val="18"/>
        </w:rPr>
        <w:t>предоставлению</w:t>
      </w:r>
      <w:r w:rsidR="007D75FD">
        <w:rPr>
          <w:spacing w:val="3"/>
          <w:sz w:val="18"/>
        </w:rPr>
        <w:t xml:space="preserve"> </w:t>
      </w:r>
      <w:r w:rsidR="007D75FD">
        <w:rPr>
          <w:spacing w:val="-2"/>
          <w:sz w:val="18"/>
        </w:rPr>
        <w:t>государственной</w:t>
      </w:r>
    </w:p>
    <w:p w:rsidR="007D75FD" w:rsidRDefault="007D75FD" w:rsidP="007D75FD">
      <w:pPr>
        <w:spacing w:line="205" w:lineRule="exact"/>
        <w:ind w:right="524"/>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spacing w:before="4"/>
        <w:rPr>
          <w:sz w:val="21"/>
        </w:rPr>
      </w:pPr>
      <w:r>
        <w:rPr>
          <w:noProof/>
          <w:lang w:eastAsia="ru-RU"/>
        </w:rPr>
        <w:drawing>
          <wp:anchor distT="0" distB="0" distL="0" distR="0" simplePos="0" relativeHeight="251685376" behindDoc="0" locked="0" layoutInCell="1" allowOverlap="1" wp14:anchorId="03E749DC" wp14:editId="5B092F46">
            <wp:simplePos x="0" y="0"/>
            <wp:positionH relativeFrom="page">
              <wp:posOffset>1757438</wp:posOffset>
            </wp:positionH>
            <wp:positionV relativeFrom="paragraph">
              <wp:posOffset>171429</wp:posOffset>
            </wp:positionV>
            <wp:extent cx="4492066" cy="102012"/>
            <wp:effectExtent l="0" t="0" r="0" b="0"/>
            <wp:wrapTopAndBottom/>
            <wp:docPr id="2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png"/>
                    <pic:cNvPicPr/>
                  </pic:nvPicPr>
                  <pic:blipFill>
                    <a:blip r:embed="rId29" cstate="print"/>
                    <a:stretch>
                      <a:fillRect/>
                    </a:stretch>
                  </pic:blipFill>
                  <pic:spPr>
                    <a:xfrm>
                      <a:off x="0" y="0"/>
                      <a:ext cx="4492066" cy="102012"/>
                    </a:xfrm>
                    <a:prstGeom prst="rect">
                      <a:avLst/>
                    </a:prstGeom>
                  </pic:spPr>
                </pic:pic>
              </a:graphicData>
            </a:graphic>
          </wp:anchor>
        </w:drawing>
      </w:r>
    </w:p>
    <w:p w:rsidR="007D75FD" w:rsidRDefault="007D75FD" w:rsidP="007D75FD">
      <w:pPr>
        <w:pStyle w:val="a6"/>
        <w:rPr>
          <w:sz w:val="20"/>
        </w:rPr>
      </w:pPr>
    </w:p>
    <w:p w:rsidR="007D75FD" w:rsidRDefault="007D1524" w:rsidP="007D75FD">
      <w:pPr>
        <w:pStyle w:val="a6"/>
        <w:spacing w:before="7"/>
        <w:rPr>
          <w:sz w:val="12"/>
        </w:rPr>
      </w:pPr>
      <w:r>
        <w:rPr>
          <w:noProof/>
        </w:rPr>
        <w:pict>
          <v:group id="docshapegroup44" o:spid="_x0000_s1085" style="position:absolute;margin-left:127.35pt;margin-top:8.45pt;width:375.95pt;height:21.35pt;z-index:-251624960;mso-wrap-distance-left:0;mso-wrap-distance-right:0;mso-position-horizontal-relative:page" coordorigin="2547,169" coordsize="7519,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">
            <v:rect id="docshape45" o:spid="_x0000_s1086" style="position:absolute;left:3787;top:169;width:50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wWscA&#10;AADcAAAADwAAAGRycy9kb3ducmV2LnhtbESPzWsCMRTE74X+D+EJ3mrWxfqxGqUWhF4K9eOgt+fm&#10;ubu4edkmUbf96xuh4HGYmd8ws0VranEl5yvLCvq9BARxbnXFhYLddvUyBuEDssbaMin4IQ+L+fPT&#10;DDNtb7ym6yYUIkLYZ6igDKHJpPR5SQZ9zzbE0TtZZzBE6QqpHd4i3NQyTZKhNFhxXCixofeS8vPm&#10;YhQsJ+Pl99eAP3/XxwMd9sfza+oSpbqd9m0KIlAbHuH/9odWMEqH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28FrHAAAA3AAAAA8AAAAAAAAAAAAAAAAAmAIAAGRy&#10;cy9kb3ducmV2LnhtbFBLBQYAAAAABAAEAPUAAACMAwAAAAA=&#10;" fillcolor="black" stroked="f"/>
            <v:shape id="docshape46" o:spid="_x0000_s1087" type="#_x0000_t75" style="position:absolute;left:2546;top:225;width:7519;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6h3HAAAA3AAAAA8AAABkcnMvZG93bnJldi54bWxEj91qwkAUhO+FvsNyCr0JuqmCsdFV2oJg&#10;KSj+UG8P2dMkNns2za4xfXu3IHg5zMw3zGzRmUq01LjSsoLnQQyCOLO65FzBYb/sT0A4j6yxskwK&#10;/sjBYv7Qm2Gq7YW31O58LgKEXYoKCu/rVEqXFWTQDWxNHLxv2xj0QTa51A1eAtxUchjHY2mw5LBQ&#10;YE3vBWU/u7NRkK/f4tPX5vTis08+jj5+o3F0jpR6euxepyA8df4evrVXWkEyTOD/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l6h3HAAAA3AAAAA8AAAAAAAAAAAAA&#10;AAAAnwIAAGRycy9kb3ducmV2LnhtbFBLBQYAAAAABAAEAPcAAACTAwAAAAA=&#10;">
              <v:imagedata r:id="rId30" o:title=""/>
            </v:shape>
            <w10:wrap type="topAndBottom" anchorx="page"/>
          </v:group>
        </w:pict>
      </w:r>
      <w:r>
        <w:rPr>
          <w:noProof/>
        </w:rPr>
        <w:pict>
          <v:group id="docshapegroup47" o:spid="_x0000_s1082" style="position:absolute;margin-left:310.35pt;margin-top:42.5pt;width:79.6pt;height:8pt;z-index:-251623936;mso-wrap-distance-left:0;mso-wrap-distance-right:0;mso-position-horizontal-relative:page" coordorigin="6207,850" coordsize="159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">
            <v:shape id="docshape48" o:spid="_x0000_s1083" type="#_x0000_t75" style="position:absolute;left:6206;top:850;width:44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SxMjEAAAA3AAAAA8AAABkcnMvZG93bnJldi54bWxEj0GLwjAUhO8L/ofwBG9rugqudI1iBaWC&#10;h6168Phs3rZlm5fSRK3/3giCx2FmvmFmi87U4kqtqywr+BpGIIhzqysuFBwP688pCOeRNdaWScGd&#10;HCzmvY8ZxtreOKPr3hciQNjFqKD0vomldHlJBt3QNsTB+7OtQR9kW0jd4i3ATS1HUTSRBisOCyU2&#10;tCop/99fjIKs26UnvV3+JnJzPGebNDnraaLUoN8tf0B46vw7/GqnWsH3aAzP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SxMjEAAAA3AAAAA8AAAAAAAAAAAAAAAAA&#10;nwIAAGRycy9kb3ducmV2LnhtbFBLBQYAAAAABAAEAPcAAACQAwAAAAA=&#10;">
              <v:imagedata r:id="rId31" o:title=""/>
            </v:shape>
            <v:rect id="docshape49" o:spid="_x0000_s1084" style="position:absolute;left:6708;top:1000;width:10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jLtscA&#10;AADcAAAADwAAAGRycy9kb3ducmV2LnhtbESPQWvCQBSE74L/YXmF3symQVtNXUWFQi8FtT3o7Zl9&#10;TYLZt3F3q7G/3hUKPQ4z8w0znXemEWdyvras4ClJQRAXVtdcKvj6fBuMQfiArLGxTAqu5GE+6/em&#10;mGt74Q2dt6EUEcI+RwVVCG0upS8qMugT2xJH79s6gyFKV0rt8BLhppFZmj5LgzXHhQpbWlVUHLc/&#10;RsFyMl6e1kP++N0c9rTfHY6jzKVKPT50i1cQgbrwH/5rv2sFL9k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oy7bHAAAA3AAAAA8AAAAAAAAAAAAAAAAAmAIAAGRy&#10;cy9kb3ducmV2LnhtbFBLBQYAAAAABAAEAPUAAACMAwAAAAA=&#10;" fillcolor="black" stroked="f"/>
            <w10:wrap type="topAndBottom" anchorx="page"/>
          </v:group>
        </w:pict>
      </w:r>
      <w:r>
        <w:rPr>
          <w:noProof/>
        </w:rPr>
        <w:pict>
          <v:shape id="docshape50" o:spid="_x0000_s1081" style="position:absolute;margin-left:294.05pt;margin-top:63.3pt;width:43.4pt;height:6pt;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68,1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" adj="0,,0" path="m53,115l,115r,5l53,120r,-5xm69,2l9,2r8,8l17,111r-3,4l38,115r-2,-2l36,111r-3,-5l33,62r41,l78,60r-40,l33,58r,-48l38,7r34,l72,3,69,2xm74,62r-41,l38,65r10,l53,67r14,l74,62xm72,3r,40l69,48,60,58r-5,2l78,60r3,-2l89,50r2,-7l91,26,89,19,84,14,81,10,79,7,77,5,72,3xm72,7l50,7r5,3l60,10r7,7l67,22r2,2l72,29,72,7xm55,l,,,2r62,l55,xm206,89r-2,l194,103r-4,5l185,111r-3,l180,113r-62,l118,115r-15,l103,120r94,l206,89xm197,l103,r,2l113,2r5,3l120,7r,3l122,14r,89l120,108r,5l142,113r-3,-2l139,60r48,l187,53r-48,l139,7r58,l197,xm187,60r-14,l175,62r3,l180,65r,2l182,70r,9l187,79r,-19xm187,36r-5,l182,43r-2,5l175,53r12,l187,36xm197,7r-15,l187,10r3,2l190,14r2,3l192,19r2,7l197,26r,-19xm384,115r-170,l214,120r170,l384,115xm250,5r-27,l228,10r,101l226,113r,2l377,115r-2,-2l247,113r,-5l245,103r,-89l247,10r,-3l250,5xm312,5r-24,l288,7r3,3l291,111r-3,2l310,113r,-2l307,111r,-97l310,10r,-3l312,5xm372,111r-21,l351,113r21,l372,111xm375,5r-27,l353,10r,101l370,111r,-101l375,5xm259,l214,r,2l221,5r34,l259,2r,-2xm322,l279,r,2l283,5r32,l322,2r,-2xm384,l339,r,2l346,5r31,l382,2r2,l384,xm497,89r-4,l490,96r-5,7l481,108r-5,3l473,111r-2,2l408,113r-2,2l394,115r,5l488,120r9,-31xm488,l394,r,2l404,2r4,3l408,7r3,3l411,113r21,l430,111r,-3l428,106r,-46l478,60r,-7l428,53r,-46l488,7r,-7xm478,60r-14,l466,62r2,l471,65r,5l473,72r,7l478,79r,-19xm478,36r-5,l473,43r-2,5l466,53r12,l478,36xm488,7r-15,l476,10r7,7l483,19r2,7l488,26r,-19xm555,115r-50,l505,120r50,l555,115xm627,115r-50,l577,120r50,l627,115xm543,5r-26,l521,10r,101l517,115r26,l538,111r,-49l610,62r,-7l538,55r,-45l543,5xm610,62r-16,l594,111r-5,4l615,115r-2,-2l613,111r-3,-3l610,62xm615,5r-26,l594,10r,45l610,55r,-43l613,10r,-3l615,5xm548,2r-36,l514,5r31,l548,2xm620,2r-36,l586,5r32,l620,2xm555,l505,r,2l555,2r,-2xm627,l577,r,2l627,2r,-2xm687,115r-52,l635,120r52,l687,115xm760,115r-53,l707,120r53,l760,115xm673,5r-26,l651,10r,101l647,115r28,l673,113r-2,l671,111r-3,-3l668,101r8,-10l668,91r,-77l671,10r2,-3l673,5xm740,29r-16,l724,111r-5,4l745,115r,-2l743,111r-3,-5l740,29xm760,l707,r,2l714,2r5,3l721,7r3,l724,19,668,91r8,l724,29r16,l740,14r3,-4l748,5r2,l760,2r,-2xm687,l635,r,2l642,5r36,l687,2r,-2xm868,89r-3,l856,103r-5,5l846,111r-2,l841,113r-62,l779,115r-15,l764,120r94,l868,89xm858,l764,r,2l774,2r5,3l781,7r,3l784,14r,89l781,108r,5l803,113r-3,-2l800,60r48,l848,53r-48,l800,7r58,l858,xm848,60r-14,l836,62r3,l841,65r,2l844,70r,9l848,79r,-19xm848,36r-4,l844,43r-3,5l836,53r12,l848,36xm858,7r-14,l848,10r,2l853,17r,2l856,26r2,l858,7xe" fillcolor="black" stroked="f">
            <v:stroke joinstyle="round"/>
            <v:formulas/>
            <v:path arrowok="t" o:connecttype="custom" o:connectlocs="5715,805180;20955,871220;24130,808355;30480,845185;38100,840740;56515,815975;31750,808355;45720,808355;129540,860425;74930,876935;65405,805180;76200,872490;88265,837565;113030,843280;118745,826770;125095,808355;123190,820420;243840,876935;239395,876935;156845,808355;182880,875665;198120,807085;220980,807085;135890,803910;177165,803910;215265,803910;315595,860425;299085,875665;309880,803910;260985,875665;303530,837565;295910,843280;303530,842010;303530,826770;309880,820420;398145,876935;330835,810260;387350,838835;374015,876935;374015,807085;390525,807085;370840,805180;352425,805180;436245,876935;448945,880110;410845,876935;429260,861695;459740,822325;469900,822325;459740,808355;471805,810260;403225,805180;543560,869315;485140,876935;491490,805180;495935,875665;508000,808355;534035,845185;535940,826770;535940,808355;544830,808355" o:connectangles="0,0,0,0,0,0,0,0,0,0,0,0,0,0,0,0,0,0,0,0,0,0,0,0,0,0,0,0,0,0,0,0,0,0,0,0,0,0,0,0,0,0,0,0,0,0,0,0,0,0,0,0,0,0,0,0,0,0,0,0,0"/>
            <w10:wrap type="topAndBottom" anchorx="page"/>
          </v:shape>
        </w:pict>
      </w:r>
      <w:r>
        <w:rPr>
          <w:noProof/>
        </w:rPr>
        <w:pict>
          <v:shape id="docshape51" o:spid="_x0000_s1080" style="position:absolute;margin-left:69.55pt;margin-top:85.75pt;width:64.55pt;height:6.15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1,1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" adj="0,,0" path="m50,l31,,24,3,19,5r-7,5l7,15,5,22,,29,,56r2,7l7,73r7,9l24,87r21,l50,85r8,-5l33,80,26,75,21,68,17,58,14,49r,-20l19,20r,-5l24,13,29,8r31,l60,5,50,xm60,5r,56l58,68r-3,5l50,77r-5,3l58,80r4,-3l67,73,72,63,77,49r,-17l74,22,67,15,62,8,60,5xm60,8l41,8r7,2l50,15r8,10l60,34,60,8xm147,80r-44,l103,85r44,l147,80xm130,10r-15,l115,77r-2,l113,80r22,l132,77r,-2l130,70r,-60xm159,3l89,3,84,25r5,l91,20r,-3l96,13r,-3l159,10r,-7xm159,10r-8,l154,13r,2l156,17r,3l159,25r2,l159,10xm1291,113r-1085,l206,123r1085,l1291,113xe" fillcolor="black" stroked="f">
            <v:stroke joinstyle="round"/>
            <v:formulas/>
            <v:path arrowok="t" o:connecttype="custom" o:connectlocs="19685,1089025;12065,1092200;4445,1098550;0,1107440;1270,1129030;8890,1141095;28575,1144270;36830,1139825;16510,1136650;10795,1125855;8890,1107440;12065,1098550;18415,1094105;38100,1092200;38100,1092200;36830,1132205;31750,1137920;36830,1139825;42545,1135380;48895,1120140;46990,1102995;39370,1094105;38100,1094105;30480,1095375;36830,1104900;38100,1094105;65405,1139825;93345,1143000;82550,1095375;73025,1137920;71755,1139825;83820,1137920;82550,1133475;100965,1090930;53340,1104900;57785,1101725;60960,1097280;100965,1095375;100965,1095375;97790,1097280;99060,1099820;100965,1104900;100965,1095375;130810,1160780;819785,1167130" o:connectangles="0,0,0,0,0,0,0,0,0,0,0,0,0,0,0,0,0,0,0,0,0,0,0,0,0,0,0,0,0,0,0,0,0,0,0,0,0,0,0,0,0,0,0,0,0"/>
            <w10:wrap type="topAndBottom" anchorx="page"/>
          </v:shape>
        </w:pict>
      </w:r>
      <w:r>
        <w:rPr>
          <w:noProof/>
        </w:rPr>
        <w:pict>
          <v:group id="docshapegroup52" o:spid="_x0000_s1077" style="position:absolute;margin-left:449.9pt;margin-top:83.95pt;width:69.5pt;height:7.95pt;z-index:-251620864;mso-wrap-distance-left:0;mso-wrap-distance-right:0;mso-position-horizontal-relative:page" coordorigin="8998,1679" coordsize="139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">
            <v:shape id="docshape53" o:spid="_x0000_s1078" type="#_x0000_t75" style="position:absolute;left:8997;top:1678;width:16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DBPjCAAAA3AAAAA8AAABkcnMvZG93bnJldi54bWxET11rwjAUfR/sP4Q72MvQ1AlVOqMUQRAR&#10;hrUIe7s017bY3JQkav335mHg4+F8L1aD6cSNnG8tK5iMExDEldUt1wrK42Y0B+EDssbOMil4kIfV&#10;8v1tgZm2dz7QrQi1iCHsM1TQhNBnUvqqIYN+bHviyJ2tMxgidLXUDu8x3HTyO0lSabDl2NBgT+uG&#10;qktxNQq+yun89CfTR5nb495hSPPid6fU58eQ/4AINISX+N+91Qpmk7g2nolH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AwT4wgAAANwAAAAPAAAAAAAAAAAAAAAAAJ8C&#10;AABkcnMvZG93bnJldi54bWxQSwUGAAAAAAQABAD3AAAAjgMAAAAA&#10;">
              <v:imagedata r:id="rId32" o:title=""/>
            </v:shape>
            <v:rect id="docshape54" o:spid="_x0000_s1079" style="position:absolute;left:9211;top:1827;width:117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ulcYA&#10;AADcAAAADwAAAGRycy9kb3ducmV2LnhtbESPQWsCMRSE74X+h/AK3mpWsVZXo1RB8CJU60Fvz81z&#10;d3Hzsk2ibv31jSB4HGbmG2Y8bUwlLuR8aVlBp52AIM6sLjlXsP1ZvA9A+ICssbJMCv7Iw3Ty+jLG&#10;VNsrr+myCbmIEPYpKihCqFMpfVaQQd+2NXH0jtYZDFG6XGqH1wg3lewmSV8aLDkuFFjTvKDstDkb&#10;BbPhYPb73ePVbX3Y0353OH10XaJU6635GoEI1IRn+NFeagWfnSHcz8Qj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WulcYAAADcAAAADwAAAAAAAAAAAAAAAACYAgAAZHJz&#10;L2Rvd25yZXYueG1sUEsFBgAAAAAEAAQA9QAAAIsDAAAAAA==&#10;" fillcolor="black" stroked="f"/>
            <w10:wrap type="topAndBottom" anchorx="page"/>
          </v:group>
        </w:pict>
      </w:r>
      <w:r w:rsidR="007D75FD">
        <w:rPr>
          <w:noProof/>
          <w:lang w:eastAsia="ru-RU"/>
        </w:rPr>
        <w:drawing>
          <wp:anchor distT="0" distB="0" distL="0" distR="0" simplePos="0" relativeHeight="251686400" behindDoc="0" locked="0" layoutInCell="1" allowOverlap="1" wp14:anchorId="2A922F13" wp14:editId="4524AE4A">
            <wp:simplePos x="0" y="0"/>
            <wp:positionH relativeFrom="page">
              <wp:posOffset>811124</wp:posOffset>
            </wp:positionH>
            <wp:positionV relativeFrom="paragraph">
              <wp:posOffset>1327081</wp:posOffset>
            </wp:positionV>
            <wp:extent cx="6406576" cy="500062"/>
            <wp:effectExtent l="0" t="0" r="0" b="0"/>
            <wp:wrapTopAndBottom/>
            <wp:docPr id="2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png"/>
                    <pic:cNvPicPr/>
                  </pic:nvPicPr>
                  <pic:blipFill>
                    <a:blip r:embed="rId33" cstate="print"/>
                    <a:stretch>
                      <a:fillRect/>
                    </a:stretch>
                  </pic:blipFill>
                  <pic:spPr>
                    <a:xfrm>
                      <a:off x="0" y="0"/>
                      <a:ext cx="6406576" cy="500062"/>
                    </a:xfrm>
                    <a:prstGeom prst="rect">
                      <a:avLst/>
                    </a:prstGeom>
                  </pic:spPr>
                </pic:pic>
              </a:graphicData>
            </a:graphic>
          </wp:anchor>
        </w:drawing>
      </w:r>
    </w:p>
    <w:p w:rsidR="007D75FD" w:rsidRDefault="007D75FD" w:rsidP="007D75FD">
      <w:pPr>
        <w:pStyle w:val="a6"/>
        <w:rPr>
          <w:sz w:val="20"/>
        </w:rPr>
      </w:pPr>
    </w:p>
    <w:p w:rsidR="007D75FD" w:rsidRDefault="007D75FD" w:rsidP="007D75FD">
      <w:pPr>
        <w:pStyle w:val="a6"/>
        <w:spacing w:before="2"/>
        <w:rPr>
          <w:sz w:val="20"/>
        </w:rPr>
      </w:pPr>
    </w:p>
    <w:p w:rsidR="007D75FD" w:rsidRDefault="007D75FD" w:rsidP="007D75FD">
      <w:pPr>
        <w:pStyle w:val="a6"/>
        <w:spacing w:before="4"/>
        <w:rPr>
          <w:sz w:val="23"/>
        </w:rPr>
      </w:pPr>
    </w:p>
    <w:p w:rsidR="007D75FD" w:rsidRDefault="007D75FD" w:rsidP="007D75FD">
      <w:pPr>
        <w:pStyle w:val="a6"/>
        <w:spacing w:before="9"/>
        <w:rPr>
          <w:sz w:val="19"/>
        </w:rPr>
      </w:pPr>
    </w:p>
    <w:p w:rsidR="007D75FD" w:rsidRDefault="007D75FD" w:rsidP="007D75FD">
      <w:pPr>
        <w:pStyle w:val="a6"/>
        <w:spacing w:before="9" w:after="1"/>
        <w:rPr>
          <w:sz w:val="15"/>
        </w:rPr>
      </w:pP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71"/>
        <w:gridCol w:w="4594"/>
        <w:gridCol w:w="4349"/>
      </w:tblGrid>
      <w:tr w:rsidR="007D75FD" w:rsidTr="007E73F5">
        <w:trPr>
          <w:trHeight w:val="1446"/>
        </w:trPr>
        <w:tc>
          <w:tcPr>
            <w:tcW w:w="971" w:type="dxa"/>
            <w:tcBorders>
              <w:left w:val="single" w:sz="6" w:space="0" w:color="000000"/>
              <w:bottom w:val="single" w:sz="6" w:space="0" w:color="000000"/>
              <w:right w:val="single" w:sz="6" w:space="0" w:color="000000"/>
            </w:tcBorders>
          </w:tcPr>
          <w:p w:rsidR="007D75FD" w:rsidRDefault="007D75FD" w:rsidP="007E73F5">
            <w:pPr>
              <w:pStyle w:val="TableParagraph"/>
              <w:spacing w:before="3"/>
              <w:rPr>
                <w:sz w:val="2"/>
              </w:rPr>
            </w:pPr>
          </w:p>
          <w:p w:rsidR="007D75FD" w:rsidRDefault="007D75FD" w:rsidP="007E73F5">
            <w:pPr>
              <w:pStyle w:val="TableParagraph"/>
              <w:spacing w:line="122" w:lineRule="exact"/>
              <w:ind w:left="7"/>
              <w:rPr>
                <w:sz w:val="12"/>
              </w:rPr>
            </w:pPr>
            <w:r>
              <w:rPr>
                <w:noProof/>
                <w:position w:val="-1"/>
                <w:sz w:val="12"/>
                <w:lang w:eastAsia="ru-RU"/>
              </w:rPr>
              <w:drawing>
                <wp:inline distT="0" distB="0" distL="0" distR="0" wp14:anchorId="2B3F242D" wp14:editId="305B9D47">
                  <wp:extent cx="103709" cy="77724"/>
                  <wp:effectExtent l="0" t="0" r="0" b="0"/>
                  <wp:docPr id="2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png"/>
                          <pic:cNvPicPr/>
                        </pic:nvPicPr>
                        <pic:blipFill>
                          <a:blip r:embed="rId34" cstate="print"/>
                          <a:stretch>
                            <a:fillRect/>
                          </a:stretch>
                        </pic:blipFill>
                        <pic:spPr>
                          <a:xfrm>
                            <a:off x="0" y="0"/>
                            <a:ext cx="103709" cy="77724"/>
                          </a:xfrm>
                          <a:prstGeom prst="rect">
                            <a:avLst/>
                          </a:prstGeom>
                        </pic:spPr>
                      </pic:pic>
                    </a:graphicData>
                  </a:graphic>
                </wp:inline>
              </w:drawing>
            </w:r>
          </w:p>
          <w:p w:rsidR="007D75FD" w:rsidRDefault="007D75FD" w:rsidP="007E73F5">
            <w:pPr>
              <w:pStyle w:val="TableParagraph"/>
              <w:spacing w:before="9"/>
              <w:rPr>
                <w:sz w:val="11"/>
              </w:rPr>
            </w:pPr>
          </w:p>
          <w:p w:rsidR="007D75FD" w:rsidRDefault="007D75FD" w:rsidP="007E73F5">
            <w:pPr>
              <w:pStyle w:val="TableParagraph"/>
              <w:ind w:left="7"/>
              <w:rPr>
                <w:sz w:val="20"/>
              </w:rPr>
            </w:pPr>
            <w:r>
              <w:rPr>
                <w:noProof/>
                <w:sz w:val="20"/>
                <w:lang w:eastAsia="ru-RU"/>
              </w:rPr>
              <w:drawing>
                <wp:inline distT="0" distB="0" distL="0" distR="0" wp14:anchorId="45AD78D8" wp14:editId="2B01DE52">
                  <wp:extent cx="462831" cy="200025"/>
                  <wp:effectExtent l="0" t="0" r="0" b="0"/>
                  <wp:docPr id="2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png"/>
                          <pic:cNvPicPr/>
                        </pic:nvPicPr>
                        <pic:blipFill>
                          <a:blip r:embed="rId35" cstate="print"/>
                          <a:stretch>
                            <a:fillRect/>
                          </a:stretch>
                        </pic:blipFill>
                        <pic:spPr>
                          <a:xfrm>
                            <a:off x="0" y="0"/>
                            <a:ext cx="462831" cy="200025"/>
                          </a:xfrm>
                          <a:prstGeom prst="rect">
                            <a:avLst/>
                          </a:prstGeom>
                        </pic:spPr>
                      </pic:pic>
                    </a:graphicData>
                  </a:graphic>
                </wp:inline>
              </w:drawing>
            </w:r>
          </w:p>
          <w:p w:rsidR="007D75FD" w:rsidRDefault="007D75FD" w:rsidP="007E73F5">
            <w:pPr>
              <w:pStyle w:val="TableParagraph"/>
              <w:spacing w:before="8" w:after="1"/>
              <w:rPr>
                <w:sz w:val="8"/>
              </w:rPr>
            </w:pPr>
          </w:p>
          <w:p w:rsidR="007D75FD" w:rsidRDefault="007D75FD" w:rsidP="007E73F5">
            <w:pPr>
              <w:pStyle w:val="TableParagraph"/>
              <w:ind w:left="7"/>
              <w:rPr>
                <w:sz w:val="20"/>
              </w:rPr>
            </w:pPr>
            <w:r>
              <w:rPr>
                <w:noProof/>
                <w:sz w:val="20"/>
                <w:lang w:eastAsia="ru-RU"/>
              </w:rPr>
              <w:drawing>
                <wp:inline distT="0" distB="0" distL="0" distR="0" wp14:anchorId="01BAC031" wp14:editId="746BC774">
                  <wp:extent cx="437124" cy="185737"/>
                  <wp:effectExtent l="0" t="0" r="0" b="0"/>
                  <wp:docPr id="2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png"/>
                          <pic:cNvPicPr/>
                        </pic:nvPicPr>
                        <pic:blipFill>
                          <a:blip r:embed="rId36" cstate="print"/>
                          <a:stretch>
                            <a:fillRect/>
                          </a:stretch>
                        </pic:blipFill>
                        <pic:spPr>
                          <a:xfrm>
                            <a:off x="0" y="0"/>
                            <a:ext cx="437124" cy="185737"/>
                          </a:xfrm>
                          <a:prstGeom prst="rect">
                            <a:avLst/>
                          </a:prstGeom>
                        </pic:spPr>
                      </pic:pic>
                    </a:graphicData>
                  </a:graphic>
                </wp:inline>
              </w:drawing>
            </w:r>
          </w:p>
          <w:p w:rsidR="007D75FD" w:rsidRDefault="007D75FD" w:rsidP="007E73F5">
            <w:pPr>
              <w:pStyle w:val="TableParagraph"/>
              <w:spacing w:before="3" w:after="1"/>
              <w:rPr>
                <w:sz w:val="10"/>
              </w:rPr>
            </w:pPr>
          </w:p>
          <w:p w:rsidR="007D75FD" w:rsidRDefault="007D75FD" w:rsidP="007E73F5">
            <w:pPr>
              <w:pStyle w:val="TableParagraph"/>
              <w:ind w:left="7"/>
              <w:rPr>
                <w:sz w:val="20"/>
              </w:rPr>
            </w:pPr>
            <w:r>
              <w:rPr>
                <w:noProof/>
                <w:sz w:val="20"/>
                <w:lang w:eastAsia="ru-RU"/>
              </w:rPr>
              <w:drawing>
                <wp:inline distT="0" distB="0" distL="0" distR="0" wp14:anchorId="65CF9B10" wp14:editId="687C9132">
                  <wp:extent cx="446728" cy="189452"/>
                  <wp:effectExtent l="0" t="0" r="0" b="0"/>
                  <wp:docPr id="3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4.png"/>
                          <pic:cNvPicPr/>
                        </pic:nvPicPr>
                        <pic:blipFill>
                          <a:blip r:embed="rId37" cstate="print"/>
                          <a:stretch>
                            <a:fillRect/>
                          </a:stretch>
                        </pic:blipFill>
                        <pic:spPr>
                          <a:xfrm>
                            <a:off x="0" y="0"/>
                            <a:ext cx="446728" cy="189452"/>
                          </a:xfrm>
                          <a:prstGeom prst="rect">
                            <a:avLst/>
                          </a:prstGeom>
                        </pic:spPr>
                      </pic:pic>
                    </a:graphicData>
                  </a:graphic>
                </wp:inline>
              </w:drawing>
            </w:r>
          </w:p>
        </w:tc>
        <w:tc>
          <w:tcPr>
            <w:tcW w:w="4594" w:type="dxa"/>
            <w:tcBorders>
              <w:left w:val="single" w:sz="6" w:space="0" w:color="000000"/>
              <w:bottom w:val="single" w:sz="6" w:space="0" w:color="000000"/>
            </w:tcBorders>
          </w:tcPr>
          <w:p w:rsidR="007D75FD" w:rsidRDefault="007D75FD" w:rsidP="007E73F5">
            <w:pPr>
              <w:pStyle w:val="TableParagraph"/>
              <w:spacing w:before="9"/>
              <w:rPr>
                <w:sz w:val="2"/>
              </w:rPr>
            </w:pPr>
          </w:p>
          <w:p w:rsidR="007D75FD" w:rsidRDefault="007D75FD" w:rsidP="007E73F5">
            <w:pPr>
              <w:pStyle w:val="TableParagraph"/>
              <w:spacing w:line="142" w:lineRule="exact"/>
              <w:ind w:left="7"/>
              <w:rPr>
                <w:sz w:val="14"/>
              </w:rPr>
            </w:pPr>
            <w:r>
              <w:rPr>
                <w:noProof/>
                <w:position w:val="-2"/>
                <w:sz w:val="14"/>
                <w:lang w:eastAsia="ru-RU"/>
              </w:rPr>
              <w:drawing>
                <wp:inline distT="0" distB="0" distL="0" distR="0" wp14:anchorId="0DDB29F2" wp14:editId="2BE4E947">
                  <wp:extent cx="2627432" cy="90487"/>
                  <wp:effectExtent l="0" t="0" r="0" b="0"/>
                  <wp:docPr id="3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png"/>
                          <pic:cNvPicPr/>
                        </pic:nvPicPr>
                        <pic:blipFill>
                          <a:blip r:embed="rId38" cstate="print"/>
                          <a:stretch>
                            <a:fillRect/>
                          </a:stretch>
                        </pic:blipFill>
                        <pic:spPr>
                          <a:xfrm>
                            <a:off x="0" y="0"/>
                            <a:ext cx="2627432" cy="90487"/>
                          </a:xfrm>
                          <a:prstGeom prst="rect">
                            <a:avLst/>
                          </a:prstGeom>
                        </pic:spPr>
                      </pic:pic>
                    </a:graphicData>
                  </a:graphic>
                </wp:inline>
              </w:drawing>
            </w:r>
          </w:p>
          <w:p w:rsidR="007D75FD" w:rsidRDefault="007D75FD" w:rsidP="007E73F5">
            <w:pPr>
              <w:pStyle w:val="TableParagraph"/>
              <w:spacing w:before="3"/>
              <w:rPr>
                <w:sz w:val="8"/>
              </w:rPr>
            </w:pPr>
          </w:p>
          <w:p w:rsidR="007D75FD" w:rsidRDefault="007D75FD" w:rsidP="007E73F5">
            <w:pPr>
              <w:pStyle w:val="TableParagraph"/>
              <w:spacing w:line="122" w:lineRule="exact"/>
              <w:ind w:left="7"/>
              <w:rPr>
                <w:sz w:val="12"/>
              </w:rPr>
            </w:pPr>
            <w:r>
              <w:rPr>
                <w:noProof/>
                <w:position w:val="-1"/>
                <w:sz w:val="12"/>
                <w:lang w:eastAsia="ru-RU"/>
              </w:rPr>
              <w:drawing>
                <wp:inline distT="0" distB="0" distL="0" distR="0" wp14:anchorId="07D623C2" wp14:editId="3D269096">
                  <wp:extent cx="958396" cy="77724"/>
                  <wp:effectExtent l="0" t="0" r="0" b="0"/>
                  <wp:docPr id="3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6.png"/>
                          <pic:cNvPicPr/>
                        </pic:nvPicPr>
                        <pic:blipFill>
                          <a:blip r:embed="rId39" cstate="print"/>
                          <a:stretch>
                            <a:fillRect/>
                          </a:stretch>
                        </pic:blipFill>
                        <pic:spPr>
                          <a:xfrm>
                            <a:off x="0" y="0"/>
                            <a:ext cx="958396" cy="77724"/>
                          </a:xfrm>
                          <a:prstGeom prst="rect">
                            <a:avLst/>
                          </a:prstGeom>
                        </pic:spPr>
                      </pic:pic>
                    </a:graphicData>
                  </a:graphic>
                </wp:inline>
              </w:drawing>
            </w:r>
          </w:p>
        </w:tc>
        <w:tc>
          <w:tcPr>
            <w:tcW w:w="4349" w:type="dxa"/>
            <w:tcBorders>
              <w:bottom w:val="single" w:sz="6" w:space="0" w:color="000000"/>
            </w:tcBorders>
          </w:tcPr>
          <w:p w:rsidR="007D75FD" w:rsidRDefault="007D75FD" w:rsidP="007E73F5">
            <w:pPr>
              <w:pStyle w:val="TableParagraph"/>
              <w:spacing w:before="6"/>
              <w:rPr>
                <w:sz w:val="2"/>
              </w:rPr>
            </w:pPr>
          </w:p>
          <w:p w:rsidR="007D75FD" w:rsidRDefault="007D75FD" w:rsidP="007E73F5">
            <w:pPr>
              <w:pStyle w:val="TableParagraph"/>
              <w:spacing w:line="157" w:lineRule="exact"/>
              <w:ind w:left="7"/>
              <w:rPr>
                <w:sz w:val="15"/>
              </w:rPr>
            </w:pPr>
            <w:r>
              <w:rPr>
                <w:noProof/>
                <w:position w:val="-2"/>
                <w:sz w:val="15"/>
                <w:lang w:eastAsia="ru-RU"/>
              </w:rPr>
              <w:drawing>
                <wp:inline distT="0" distB="0" distL="0" distR="0" wp14:anchorId="0B858C6F" wp14:editId="1D692BCF">
                  <wp:extent cx="2561822" cy="100012"/>
                  <wp:effectExtent l="0" t="0" r="0" b="0"/>
                  <wp:docPr id="3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7.png"/>
                          <pic:cNvPicPr/>
                        </pic:nvPicPr>
                        <pic:blipFill>
                          <a:blip r:embed="rId40" cstate="print"/>
                          <a:stretch>
                            <a:fillRect/>
                          </a:stretch>
                        </pic:blipFill>
                        <pic:spPr>
                          <a:xfrm>
                            <a:off x="0" y="0"/>
                            <a:ext cx="2561822" cy="100012"/>
                          </a:xfrm>
                          <a:prstGeom prst="rect">
                            <a:avLst/>
                          </a:prstGeom>
                        </pic:spPr>
                      </pic:pic>
                    </a:graphicData>
                  </a:graphic>
                </wp:inline>
              </w:drawing>
            </w:r>
          </w:p>
        </w:tc>
      </w:tr>
      <w:tr w:rsidR="007D75FD" w:rsidTr="007E73F5">
        <w:trPr>
          <w:trHeight w:val="1031"/>
        </w:trPr>
        <w:tc>
          <w:tcPr>
            <w:tcW w:w="971" w:type="dxa"/>
            <w:tcBorders>
              <w:top w:val="single" w:sz="6" w:space="0" w:color="000000"/>
              <w:left w:val="single" w:sz="6" w:space="0" w:color="000000"/>
              <w:bottom w:val="single" w:sz="6" w:space="0" w:color="000000"/>
              <w:right w:val="single" w:sz="6" w:space="0" w:color="000000"/>
            </w:tcBorders>
          </w:tcPr>
          <w:p w:rsidR="007D75FD" w:rsidRDefault="007D1524" w:rsidP="007E73F5">
            <w:pPr>
              <w:pStyle w:val="TableParagraph"/>
              <w:spacing w:line="124" w:lineRule="exact"/>
              <w:ind w:left="15"/>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55" o:spid="_x0000_s1074" style="width:17.2pt;height:6.25pt;mso-position-horizontal-relative:char;mso-position-vertical-relative:line" coordsize="344,125">
                  <v:shape id="docshape56" o:spid="_x0000_s1075"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443EAAAA3AAAAA8AAABkcnMvZG93bnJldi54bWxEj0FrAjEUhO8F/0N4Qi+iWQVb2RpFhBY9&#10;SKla6PGxed1dTF7STVzXf28EocdhZr5h5svOGtFSE2rHCsajDARx4XTNpYLj4X04AxEiskbjmBRc&#10;KcBy0XuaY67dhb+o3cdSJAiHHBVUMfpcylBUZDGMnCdO3q9rLMYkm1LqBi8Jbo2cZNmLtFhzWqjQ&#10;07qi4rQ/WwWTVvLfrhusP75N+EH/6V00W6We+93qDUSkLv6HH+2NVvA6nsL9TD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443EAAAA3AAAAA8AAAAAAAAAAAAAAAAA&#10;nwIAAGRycy9kb3ducmV2LnhtbFBLBQYAAAAABAAEAPcAAACQAwAAAAA=&#10;">
                    <v:imagedata r:id="rId41" o:title=""/>
                  </v:shape>
                  <v:shape id="docshape57" o:spid="_x0000_s1076" type="#_x0000_t75" style="position:absolute;left:152;width:191;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j69XCAAAA3AAAAA8AAABkcnMvZG93bnJldi54bWxEj1FrAjEQhN8L/Q9hC76UmvMQLadR2kqL&#10;r1V/wHrZXo7ebo4k9a7/vhGEPg4z8w2z3o7cqQuF2HoxMJsWoEhqb1tpDJyO70/PoGJCsdh5IQO/&#10;FGG7ub9bY2X9IJ90OaRGZYjECg24lPpK61g7YoxT35Nk78sHxpRlaLQNOGQ4d7osioVmbCUvOOzp&#10;zVH9ffhhA7yz7M7t/BX18NHgI5cS6tKYycP4sgKVaEz/4Vt7bw0sZwu4nslH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I+vVwgAAANwAAAAPAAAAAAAAAAAAAAAAAJ8C&#10;AABkcnMvZG93bnJldi54bWxQSwUGAAAAAAQABAD3AAAAjgMAAAAA&#10;">
                    <v:imagedata r:id="rId42" o:title=""/>
                  </v:shape>
                  <w10:wrap type="none"/>
                  <w10:anchorlock/>
                </v:group>
              </w:pict>
            </w:r>
            <w:r w:rsidR="007D75FD">
              <w:rPr>
                <w:spacing w:val="-6"/>
                <w:position w:val="-1"/>
                <w:sz w:val="12"/>
              </w:rPr>
              <w:t xml:space="preserve"> </w:t>
            </w: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58" o:spid="_x0000_s1072" style="width:4.9pt;height:6.25pt;mso-position-horizontal-relative:char;mso-position-vertical-relative:line" coordsize="98,125">
                  <v:shape id="docshape59" o:spid="_x0000_s1073" style="position:absolute;width:98;height:125;visibility:visible;mso-wrap-style:square;v-text-anchor:top" coordsize="98,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3LtMcA&#10;AADcAAAADwAAAGRycy9kb3ducmV2LnhtbESPT2vCQBTE7wW/w/KE3upGBZXUVfyDUGoPbSKlx0f2&#10;mQ1m38bsVuO3d4VCj8PM/IaZLztbiwu1vnKsYDhIQBAXTldcKjjku5cZCB+QNdaOScGNPCwXvac5&#10;ptpd+YsuWShFhLBPUYEJoUml9IUhi37gGuLoHV1rMUTZllK3eI1wW8tRkkykxYrjgsGGNoaKU/Zr&#10;Fej94Wd2PH1/mvNk/fGerfLpeJsr9dzvVq8gAnXhP/zXftMKpsMxPM7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Ny7THAAAA3AAAAA8AAAAAAAAAAAAAAAAAmAIAAGRy&#10;cy9kb3ducmV2LnhtbFBLBQYAAAAABAAEAPUAAACMAwAAAAA=&#10;" adj="0,,0" path="m31,l29,,,14r31,l31,xm41,118r-34,l,120r,3l46,123r,-3l41,118xm31,17r-17,l14,19r3,3l17,113r-3,l14,118r20,l31,115r,-98xm94,106r-10,l82,108r,3l79,113r,5l82,120r,3l84,125r7,l94,123r2,l98,120r,-9l94,106xe" fillcolor="black" stroked="f">
                    <v:stroke joinstyle="round"/>
                    <v:formulas/>
                    <v:path arrowok="t" o:connecttype="custom" o:connectlocs="31,0;29,0;0,14;31,14;31,0;41,118;7,118;0,120;0,123;46,123;46,120;41,118;31,17;14,17;14,19;17,22;17,113;14,113;14,118;34,118;31,115;31,17;94,106;84,106;82,108;82,111;79,113;79,118;82,120;82,123;84,125;91,125;94,123;96,123;98,120;98,111;94,106" o:connectangles="0,0,0,0,0,0,0,0,0,0,0,0,0,0,0,0,0,0,0,0,0,0,0,0,0,0,0,0,0,0,0,0,0,0,0,0,0"/>
                  </v:shape>
                  <w10:wrap type="none"/>
                  <w10:anchorlock/>
                </v:group>
              </w:pict>
            </w:r>
          </w:p>
        </w:tc>
        <w:tc>
          <w:tcPr>
            <w:tcW w:w="4594" w:type="dxa"/>
            <w:tcBorders>
              <w:top w:val="single" w:sz="6" w:space="0" w:color="000000"/>
              <w:left w:val="single" w:sz="6" w:space="0" w:color="000000"/>
              <w:bottom w:val="single" w:sz="6" w:space="0" w:color="000000"/>
            </w:tcBorders>
          </w:tcPr>
          <w:p w:rsidR="007D75FD" w:rsidRDefault="007D75FD" w:rsidP="007E73F5">
            <w:pPr>
              <w:pStyle w:val="TableParagraph"/>
              <w:spacing w:before="5"/>
              <w:rPr>
                <w:sz w:val="3"/>
              </w:rPr>
            </w:pPr>
          </w:p>
          <w:p w:rsidR="007D75FD" w:rsidRDefault="007D75FD" w:rsidP="007E73F5">
            <w:pPr>
              <w:pStyle w:val="TableParagraph"/>
              <w:ind w:left="7"/>
              <w:rPr>
                <w:sz w:val="20"/>
              </w:rPr>
            </w:pPr>
            <w:r>
              <w:rPr>
                <w:noProof/>
                <w:sz w:val="20"/>
                <w:lang w:eastAsia="ru-RU"/>
              </w:rPr>
              <w:drawing>
                <wp:inline distT="0" distB="0" distL="0" distR="0" wp14:anchorId="1EB2B347" wp14:editId="489468E9">
                  <wp:extent cx="2755501" cy="604837"/>
                  <wp:effectExtent l="0" t="0" r="0" b="0"/>
                  <wp:docPr id="3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0.png"/>
                          <pic:cNvPicPr/>
                        </pic:nvPicPr>
                        <pic:blipFill>
                          <a:blip r:embed="rId43" cstate="print"/>
                          <a:stretch>
                            <a:fillRect/>
                          </a:stretch>
                        </pic:blipFill>
                        <pic:spPr>
                          <a:xfrm>
                            <a:off x="0" y="0"/>
                            <a:ext cx="2755501" cy="604837"/>
                          </a:xfrm>
                          <a:prstGeom prst="rect">
                            <a:avLst/>
                          </a:prstGeom>
                        </pic:spPr>
                      </pic:pic>
                    </a:graphicData>
                  </a:graphic>
                </wp:inline>
              </w:drawing>
            </w:r>
          </w:p>
        </w:tc>
        <w:tc>
          <w:tcPr>
            <w:tcW w:w="4349" w:type="dxa"/>
            <w:tcBorders>
              <w:top w:val="single" w:sz="6" w:space="0" w:color="000000"/>
              <w:bottom w:val="single" w:sz="6" w:space="0" w:color="000000"/>
            </w:tcBorders>
          </w:tcPr>
          <w:p w:rsidR="007D75FD" w:rsidRDefault="007D75FD" w:rsidP="007E73F5">
            <w:pPr>
              <w:pStyle w:val="TableParagraph"/>
              <w:spacing w:before="8"/>
              <w:rPr>
                <w:sz w:val="2"/>
              </w:rPr>
            </w:pPr>
          </w:p>
          <w:p w:rsidR="007D75FD" w:rsidRDefault="007D75FD" w:rsidP="007E73F5">
            <w:pPr>
              <w:pStyle w:val="TableParagraph"/>
              <w:spacing w:line="142" w:lineRule="exact"/>
              <w:ind w:left="7"/>
              <w:rPr>
                <w:sz w:val="14"/>
              </w:rPr>
            </w:pPr>
            <w:r>
              <w:rPr>
                <w:noProof/>
                <w:position w:val="-2"/>
                <w:sz w:val="14"/>
                <w:lang w:eastAsia="ru-RU"/>
              </w:rPr>
              <w:drawing>
                <wp:inline distT="0" distB="0" distL="0" distR="0" wp14:anchorId="00897C61" wp14:editId="35753E86">
                  <wp:extent cx="1919354" cy="90487"/>
                  <wp:effectExtent l="0" t="0" r="0" b="0"/>
                  <wp:docPr id="4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1.png"/>
                          <pic:cNvPicPr/>
                        </pic:nvPicPr>
                        <pic:blipFill>
                          <a:blip r:embed="rId44" cstate="print"/>
                          <a:stretch>
                            <a:fillRect/>
                          </a:stretch>
                        </pic:blipFill>
                        <pic:spPr>
                          <a:xfrm>
                            <a:off x="0" y="0"/>
                            <a:ext cx="1919354" cy="90487"/>
                          </a:xfrm>
                          <a:prstGeom prst="rect">
                            <a:avLst/>
                          </a:prstGeom>
                        </pic:spPr>
                      </pic:pic>
                    </a:graphicData>
                  </a:graphic>
                </wp:inline>
              </w:drawing>
            </w:r>
          </w:p>
        </w:tc>
      </w:tr>
      <w:tr w:rsidR="007D75FD" w:rsidTr="007E73F5">
        <w:trPr>
          <w:trHeight w:val="1448"/>
        </w:trPr>
        <w:tc>
          <w:tcPr>
            <w:tcW w:w="971" w:type="dxa"/>
            <w:tcBorders>
              <w:top w:val="single" w:sz="6" w:space="0" w:color="000000"/>
              <w:left w:val="single" w:sz="6" w:space="0" w:color="000000"/>
              <w:right w:val="single" w:sz="6" w:space="0" w:color="000000"/>
            </w:tcBorders>
          </w:tcPr>
          <w:p w:rsidR="007D75FD" w:rsidRDefault="007D1524" w:rsidP="007E73F5">
            <w:pPr>
              <w:pStyle w:val="TableParagraph"/>
              <w:spacing w:line="125" w:lineRule="exact"/>
              <w:ind w:left="15"/>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0" o:spid="_x0000_s1069" style="width:23.9pt;height:6.3pt;mso-position-horizontal-relative:char;mso-position-vertical-relative:line" coordsize="478,126">
                  <v:shape id="docshape61" o:spid="_x0000_s1070"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ujZLCAAAA3AAAAA8AAABkcnMvZG93bnJldi54bWxET8uKwjAU3QvzD+EOuNNUhY50TEspOMxC&#10;F6OC20tz+8DmpjQZrX69WQguD+e9yUbTiSsNrrWsYDGPQBCXVrdcKzgdt7M1COeRNXaWScGdHGTp&#10;x2SDibY3/qPrwdcihLBLUEHjfZ9I6cqGDLq57YkDV9nBoA9wqKUe8BbCTSeXURRLgy2HhgZ7Khoq&#10;L4d/o6Bcxbv8nBf1urrEj2q/Xd5/CqPU9HPMv0F4Gv1b/HL/agVfizA/nAlHQK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bo2SwgAAANwAAAAPAAAAAAAAAAAAAAAAAJ8C&#10;AABkcnMvZG93bnJldi54bWxQSwUGAAAAAAQABAD3AAAAjgMAAAAA&#10;">
                    <v:imagedata r:id="rId45" o:title=""/>
                  </v:shape>
                  <v:shape id="docshape62" o:spid="_x0000_s1071" type="#_x0000_t75" style="position:absolute;left:152;width:325;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xGBDFAAAA3AAAAA8AAABkcnMvZG93bnJldi54bWxEj09rwkAUxO9Cv8PyCr3VTVqoTXQjpSJa&#10;ctIqeHxmX/7Q7NuQXU367btCweMwM79hFsvRtOJKvWssK4inEQjiwuqGKwWH7/XzOwjnkTW2lknB&#10;LzlYZg+TBabaDryj695XIkDYpaig9r5LpXRFTQbd1HbEwSttb9AH2VdS9zgEuGnlSxS9SYMNh4Ua&#10;O/qsqfjZX4yC7rBJXv1XQkOuj8kqP523VZkr9fQ4fsxBeBr9Pfzf3moFsziG25lw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RgQxQAAANwAAAAPAAAAAAAAAAAAAAAA&#10;AJ8CAABkcnMvZG93bnJldi54bWxQSwUGAAAAAAQABAD3AAAAkQMAAAAA&#10;">
                    <v:imagedata r:id="rId46" o:title=""/>
                  </v:shape>
                  <w10:wrap type="none"/>
                  <w10:anchorlock/>
                </v:group>
              </w:pict>
            </w:r>
          </w:p>
        </w:tc>
        <w:tc>
          <w:tcPr>
            <w:tcW w:w="4594" w:type="dxa"/>
            <w:tcBorders>
              <w:top w:val="single" w:sz="6" w:space="0" w:color="000000"/>
              <w:left w:val="single" w:sz="6" w:space="0" w:color="000000"/>
            </w:tcBorders>
          </w:tcPr>
          <w:p w:rsidR="007D75FD" w:rsidRDefault="007D75FD" w:rsidP="007E73F5">
            <w:pPr>
              <w:pStyle w:val="TableParagraph"/>
              <w:spacing w:before="10"/>
              <w:rPr>
                <w:sz w:val="2"/>
              </w:rPr>
            </w:pPr>
          </w:p>
          <w:p w:rsidR="007D75FD" w:rsidRDefault="007D75FD" w:rsidP="007E73F5">
            <w:pPr>
              <w:pStyle w:val="TableParagraph"/>
              <w:ind w:left="7"/>
              <w:rPr>
                <w:sz w:val="20"/>
              </w:rPr>
            </w:pPr>
            <w:r>
              <w:rPr>
                <w:noProof/>
                <w:sz w:val="20"/>
                <w:lang w:eastAsia="ru-RU"/>
              </w:rPr>
              <w:drawing>
                <wp:inline distT="0" distB="0" distL="0" distR="0" wp14:anchorId="4648CFF6" wp14:editId="725EEBED">
                  <wp:extent cx="2763719" cy="895350"/>
                  <wp:effectExtent l="0" t="0" r="0" b="0"/>
                  <wp:docPr id="4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png"/>
                          <pic:cNvPicPr/>
                        </pic:nvPicPr>
                        <pic:blipFill>
                          <a:blip r:embed="rId47" cstate="print"/>
                          <a:stretch>
                            <a:fillRect/>
                          </a:stretch>
                        </pic:blipFill>
                        <pic:spPr>
                          <a:xfrm>
                            <a:off x="0" y="0"/>
                            <a:ext cx="2763719" cy="895350"/>
                          </a:xfrm>
                          <a:prstGeom prst="rect">
                            <a:avLst/>
                          </a:prstGeom>
                        </pic:spPr>
                      </pic:pic>
                    </a:graphicData>
                  </a:graphic>
                </wp:inline>
              </w:drawing>
            </w:r>
          </w:p>
        </w:tc>
        <w:tc>
          <w:tcPr>
            <w:tcW w:w="4349" w:type="dxa"/>
            <w:tcBorders>
              <w:top w:val="single" w:sz="6" w:space="0" w:color="000000"/>
            </w:tcBorders>
          </w:tcPr>
          <w:p w:rsidR="007D75FD" w:rsidRDefault="007D75FD" w:rsidP="007E73F5">
            <w:pPr>
              <w:pStyle w:val="TableParagraph"/>
              <w:spacing w:before="7"/>
              <w:rPr>
                <w:sz w:val="2"/>
              </w:rPr>
            </w:pPr>
          </w:p>
          <w:p w:rsidR="007D75FD" w:rsidRDefault="007D75FD" w:rsidP="007E73F5">
            <w:pPr>
              <w:pStyle w:val="TableParagraph"/>
              <w:spacing w:line="142" w:lineRule="exact"/>
              <w:ind w:left="7"/>
              <w:rPr>
                <w:sz w:val="14"/>
              </w:rPr>
            </w:pPr>
            <w:r>
              <w:rPr>
                <w:noProof/>
                <w:position w:val="-2"/>
                <w:sz w:val="14"/>
                <w:lang w:eastAsia="ru-RU"/>
              </w:rPr>
              <w:drawing>
                <wp:inline distT="0" distB="0" distL="0" distR="0" wp14:anchorId="3E8DE1F4" wp14:editId="6422150C">
                  <wp:extent cx="1919154" cy="90487"/>
                  <wp:effectExtent l="0" t="0" r="0" b="0"/>
                  <wp:docPr id="4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5.png"/>
                          <pic:cNvPicPr/>
                        </pic:nvPicPr>
                        <pic:blipFill>
                          <a:blip r:embed="rId48" cstate="print"/>
                          <a:stretch>
                            <a:fillRect/>
                          </a:stretch>
                        </pic:blipFill>
                        <pic:spPr>
                          <a:xfrm>
                            <a:off x="0" y="0"/>
                            <a:ext cx="1919154" cy="90487"/>
                          </a:xfrm>
                          <a:prstGeom prst="rect">
                            <a:avLst/>
                          </a:prstGeom>
                        </pic:spPr>
                      </pic:pic>
                    </a:graphicData>
                  </a:graphic>
                </wp:inline>
              </w:drawing>
            </w:r>
          </w:p>
        </w:tc>
      </w:tr>
      <w:tr w:rsidR="007D75FD" w:rsidTr="007E73F5">
        <w:trPr>
          <w:trHeight w:val="621"/>
        </w:trPr>
        <w:tc>
          <w:tcPr>
            <w:tcW w:w="971" w:type="dxa"/>
            <w:tcBorders>
              <w:left w:val="single" w:sz="6" w:space="0" w:color="000000"/>
              <w:right w:val="single" w:sz="6" w:space="0" w:color="000000"/>
            </w:tcBorders>
          </w:tcPr>
          <w:p w:rsidR="007D75FD" w:rsidRDefault="007D75FD" w:rsidP="007E73F5">
            <w:pPr>
              <w:pStyle w:val="TableParagraph"/>
              <w:rPr>
                <w:sz w:val="18"/>
              </w:rPr>
            </w:pPr>
          </w:p>
        </w:tc>
        <w:tc>
          <w:tcPr>
            <w:tcW w:w="4594" w:type="dxa"/>
            <w:tcBorders>
              <w:left w:val="single" w:sz="6" w:space="0" w:color="000000"/>
            </w:tcBorders>
          </w:tcPr>
          <w:p w:rsidR="007D75FD" w:rsidRDefault="007D75FD" w:rsidP="007E73F5">
            <w:pPr>
              <w:pStyle w:val="TableParagraph"/>
              <w:rPr>
                <w:sz w:val="3"/>
              </w:rPr>
            </w:pPr>
          </w:p>
          <w:p w:rsidR="007D75FD" w:rsidRDefault="007D75FD" w:rsidP="007E73F5">
            <w:pPr>
              <w:pStyle w:val="TableParagraph"/>
              <w:ind w:left="7"/>
              <w:rPr>
                <w:sz w:val="20"/>
              </w:rPr>
            </w:pPr>
            <w:r>
              <w:rPr>
                <w:noProof/>
                <w:sz w:val="20"/>
                <w:lang w:eastAsia="ru-RU"/>
              </w:rPr>
              <w:drawing>
                <wp:inline distT="0" distB="0" distL="0" distR="0" wp14:anchorId="0A8E4B2C" wp14:editId="0FE69A59">
                  <wp:extent cx="2614920" cy="364045"/>
                  <wp:effectExtent l="0" t="0" r="0" b="0"/>
                  <wp:docPr id="4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6.png"/>
                          <pic:cNvPicPr/>
                        </pic:nvPicPr>
                        <pic:blipFill>
                          <a:blip r:embed="rId49" cstate="print"/>
                          <a:stretch>
                            <a:fillRect/>
                          </a:stretch>
                        </pic:blipFill>
                        <pic:spPr>
                          <a:xfrm>
                            <a:off x="0" y="0"/>
                            <a:ext cx="2614920" cy="364045"/>
                          </a:xfrm>
                          <a:prstGeom prst="rect">
                            <a:avLst/>
                          </a:prstGeom>
                        </pic:spPr>
                      </pic:pic>
                    </a:graphicData>
                  </a:graphic>
                </wp:inline>
              </w:drawing>
            </w:r>
          </w:p>
        </w:tc>
        <w:tc>
          <w:tcPr>
            <w:tcW w:w="4349" w:type="dxa"/>
          </w:tcPr>
          <w:p w:rsidR="007D75FD" w:rsidRDefault="007D75FD" w:rsidP="007E73F5">
            <w:pPr>
              <w:pStyle w:val="TableParagraph"/>
              <w:spacing w:before="5"/>
              <w:rPr>
                <w:sz w:val="3"/>
              </w:rPr>
            </w:pPr>
          </w:p>
          <w:p w:rsidR="007D75FD" w:rsidRDefault="007D75FD" w:rsidP="007E73F5">
            <w:pPr>
              <w:pStyle w:val="TableParagraph"/>
              <w:ind w:left="7"/>
              <w:rPr>
                <w:sz w:val="20"/>
              </w:rPr>
            </w:pPr>
            <w:r>
              <w:rPr>
                <w:noProof/>
                <w:sz w:val="20"/>
                <w:lang w:eastAsia="ru-RU"/>
              </w:rPr>
              <w:drawing>
                <wp:inline distT="0" distB="0" distL="0" distR="0" wp14:anchorId="1CBC0720" wp14:editId="746A1257">
                  <wp:extent cx="2554645" cy="233362"/>
                  <wp:effectExtent l="0" t="0" r="0" b="0"/>
                  <wp:docPr id="4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7.png"/>
                          <pic:cNvPicPr/>
                        </pic:nvPicPr>
                        <pic:blipFill>
                          <a:blip r:embed="rId50" cstate="print"/>
                          <a:stretch>
                            <a:fillRect/>
                          </a:stretch>
                        </pic:blipFill>
                        <pic:spPr>
                          <a:xfrm>
                            <a:off x="0" y="0"/>
                            <a:ext cx="2554645" cy="233362"/>
                          </a:xfrm>
                          <a:prstGeom prst="rect">
                            <a:avLst/>
                          </a:prstGeom>
                        </pic:spPr>
                      </pic:pic>
                    </a:graphicData>
                  </a:graphic>
                </wp:inline>
              </w:drawing>
            </w:r>
          </w:p>
        </w:tc>
      </w:tr>
    </w:tbl>
    <w:p w:rsidR="007D75FD" w:rsidRDefault="007D75FD" w:rsidP="007D75FD">
      <w:pPr>
        <w:pStyle w:val="a6"/>
        <w:rPr>
          <w:sz w:val="20"/>
        </w:rPr>
      </w:pPr>
    </w:p>
    <w:p w:rsidR="007D75FD" w:rsidRDefault="007D1524" w:rsidP="007D75FD">
      <w:pPr>
        <w:pStyle w:val="a6"/>
        <w:spacing w:before="4"/>
        <w:rPr>
          <w:sz w:val="17"/>
        </w:rPr>
      </w:pPr>
      <w:r>
        <w:rPr>
          <w:noProof/>
        </w:rPr>
        <w:pict>
          <v:group id="docshapegroup63" o:spid="_x0000_s1066" style="position:absolute;margin-left:63.85pt;margin-top:11.2pt;width:295.8pt;height:8.35pt;z-index:-251619840;mso-wrap-distance-left:0;mso-wrap-distance-right:0;mso-position-horizontal-relative:page" coordorigin="1277,224" coordsize="5916,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">
            <v:shape id="docshape64" o:spid="_x0000_s1067" type="#_x0000_t75" style="position:absolute;left:1277;top:224;width:231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2ebHDAAAA3AAAAA8AAABkcnMvZG93bnJldi54bWxEj9FqAjEURN8F/yHcgm+abRGtW6NYpbB9&#10;kq5+wG1y3V3c3CxJ1O3fG6Hg4zAzZ5jluretuJIPjWMFr5MMBLF2puFKwfHwNX4HESKywdYxKfij&#10;AOvVcLDE3Lgb/9C1jJVIEA45Kqhj7HIpg67JYpi4jjh5J+ctxiR9JY3HW4LbVr5l2UxabDgt1NjR&#10;tiZ9Li9WwUnuF17r718/6z935+ZQ0GVaKDV66TcfICL18Rn+bxdGwTybw+NMOgJ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Z5scMAAADcAAAADwAAAAAAAAAAAAAAAACf&#10;AgAAZHJzL2Rvd25yZXYueG1sUEsFBgAAAAAEAAQA9wAAAI8DAAAAAA==&#10;">
              <v:imagedata r:id="rId51" o:title=""/>
            </v:shape>
            <v:shape id="docshape65" o:spid="_x0000_s1068" style="position:absolute;left:3645;top:332;width:3548;height:59;visibility:visible;mso-wrap-style:square;v-text-anchor:top" coordsize="3548,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81MMA&#10;AADcAAAADwAAAGRycy9kb3ducmV2LnhtbERPTWvCQBC9F/wPywi9NRvFthpdgwqBUujBVA/ehuyY&#10;pM3OxuzGpP++eyj0+Hjfm3Q0jbhT52rLCmZRDIK4sLrmUsHpM3tagnAeWWNjmRT8kIN0O3nYYKLt&#10;wEe6574UIYRdggoq79tESldUZNBFtiUO3NV2Bn2AXSl1h0MIN42cx/GLNFhzaKiwpUNFxXfeGwX1&#10;Ym8u+mypX37dnlf9x5C9z0qlHqfjbg3C0+j/xX/uN63gNQ5rw5lw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W81MMAAADcAAAADwAAAAAAAAAAAAAAAACYAgAAZHJzL2Rv&#10;d25yZXYueG1sUEsFBgAAAAAEAAQA9QAAAIgDAAAAAA==&#10;" adj="0,,0" path="m3516,49l,49,,59r3516,l3516,49xm3542,r-10,l3527,5r,9l3532,19r10,l3547,14r,-9l3542,xe" fillcolor="black" stroked="f">
              <v:stroke joinstyle="round"/>
              <v:formulas/>
              <v:path arrowok="t" o:connecttype="custom" o:connectlocs="3516,381;0,381;0,391;3516,391;3516,381;3542,332;3532,332;3527,337;3527,346;3532,351;3542,351;3547,346;3547,337;3542,332" o:connectangles="0,0,0,0,0,0,0,0,0,0,0,0,0,0"/>
            </v:shape>
            <w10:wrap type="topAndBottom" anchorx="page"/>
          </v:group>
        </w:pict>
      </w:r>
      <w:r w:rsidR="007D75FD">
        <w:rPr>
          <w:noProof/>
          <w:lang w:eastAsia="ru-RU"/>
        </w:rPr>
        <w:drawing>
          <wp:anchor distT="0" distB="0" distL="0" distR="0" simplePos="0" relativeHeight="251687424" behindDoc="0" locked="0" layoutInCell="1" allowOverlap="1" wp14:anchorId="6A5C3469" wp14:editId="6E538EA9">
            <wp:simplePos x="0" y="0"/>
            <wp:positionH relativeFrom="page">
              <wp:posOffset>811124</wp:posOffset>
            </wp:positionH>
            <wp:positionV relativeFrom="paragraph">
              <wp:posOffset>405346</wp:posOffset>
            </wp:positionV>
            <wp:extent cx="6405424" cy="500062"/>
            <wp:effectExtent l="0" t="0" r="0" b="0"/>
            <wp:wrapTopAndBottom/>
            <wp:docPr id="5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9.png"/>
                    <pic:cNvPicPr/>
                  </pic:nvPicPr>
                  <pic:blipFill>
                    <a:blip r:embed="rId52" cstate="print"/>
                    <a:stretch>
                      <a:fillRect/>
                    </a:stretch>
                  </pic:blipFill>
                  <pic:spPr>
                    <a:xfrm>
                      <a:off x="0" y="0"/>
                      <a:ext cx="6405424" cy="500062"/>
                    </a:xfrm>
                    <a:prstGeom prst="rect">
                      <a:avLst/>
                    </a:prstGeom>
                  </pic:spPr>
                </pic:pic>
              </a:graphicData>
            </a:graphic>
          </wp:anchor>
        </w:drawing>
      </w:r>
    </w:p>
    <w:p w:rsidR="007D75FD" w:rsidRDefault="007D75FD" w:rsidP="007D75FD">
      <w:pPr>
        <w:pStyle w:val="a6"/>
        <w:spacing w:before="4"/>
        <w:rPr>
          <w:sz w:val="19"/>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1524" w:rsidP="007D75FD">
      <w:pPr>
        <w:pStyle w:val="a6"/>
        <w:spacing w:before="10"/>
        <w:rPr>
          <w:sz w:val="25"/>
        </w:rPr>
      </w:pPr>
      <w:r>
        <w:rPr>
          <w:noProof/>
        </w:rPr>
        <w:pict>
          <v:shape id="docshape66" o:spid="_x0000_s1065" style="position:absolute;margin-left:561.25pt;margin-top:16.05pt;width:5.65pt;height:4.2pt;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" adj="0,,0" path="m8,l,,22,41,,82r8,l41,41,8,xm46,l41,,63,41,41,82r5,l80,41,46,xm111,65r-12,l99,67r-5,5l94,77r5,5l99,84r12,l111,82r2,-3l113,70r-2,-3l111,65xe" fillcolor="black" stroked="f">
            <v:stroke joinstyle="round"/>
            <v:formulas/>
            <v:path arrowok="t" o:connecttype="custom" o:connectlocs="5080,203835;0,203835;13970,229870;0,255905;5080,255905;26035,229870;5080,203835;29210,203835;26035,203835;40005,229870;26035,255905;29210,255905;50800,229870;29210,203835;70485,245110;62865,245110;62865,246380;59690,249555;59690,252730;62865,255905;62865,257175;70485,257175;70485,255905;71755,254000;71755,248285;70485,246380;70485,245110" o:connectangles="0,0,0,0,0,0,0,0,0,0,0,0,0,0,0,0,0,0,0,0,0,0,0,0,0,0,0"/>
            <w10:wrap type="topAndBottom" anchorx="page"/>
          </v:shape>
        </w:pict>
      </w:r>
    </w:p>
    <w:p w:rsidR="007D75FD" w:rsidRDefault="007D75FD" w:rsidP="007D75FD">
      <w:pPr>
        <w:rPr>
          <w:sz w:val="25"/>
        </w:rPr>
        <w:sectPr w:rsidR="007D75FD">
          <w:pgSz w:w="11910" w:h="16840"/>
          <w:pgMar w:top="1260" w:right="160" w:bottom="280" w:left="1020" w:header="720" w:footer="720" w:gutter="0"/>
          <w:cols w:space="720"/>
        </w:sectPr>
      </w:pPr>
    </w:p>
    <w:p w:rsidR="007D75FD" w:rsidRDefault="007D75FD" w:rsidP="007D75FD">
      <w:pPr>
        <w:spacing w:before="76"/>
        <w:ind w:left="7361" w:right="522" w:firstLine="1516"/>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3 к Административному регламенту</w:t>
      </w:r>
      <w:r>
        <w:rPr>
          <w:spacing w:val="40"/>
          <w:sz w:val="18"/>
        </w:rPr>
        <w:t xml:space="preserve"> </w:t>
      </w:r>
      <w:r>
        <w:rPr>
          <w:spacing w:val="-2"/>
          <w:sz w:val="18"/>
        </w:rPr>
        <w:t>по</w:t>
      </w:r>
      <w:r>
        <w:rPr>
          <w:spacing w:val="4"/>
          <w:sz w:val="18"/>
        </w:rPr>
        <w:t xml:space="preserve"> </w:t>
      </w:r>
      <w:r>
        <w:rPr>
          <w:spacing w:val="-2"/>
          <w:sz w:val="18"/>
        </w:rPr>
        <w:t>предоставлению</w:t>
      </w:r>
      <w:r>
        <w:rPr>
          <w:spacing w:val="3"/>
          <w:sz w:val="18"/>
        </w:rPr>
        <w:t xml:space="preserve"> </w:t>
      </w:r>
      <w:r>
        <w:rPr>
          <w:spacing w:val="-2"/>
          <w:sz w:val="18"/>
        </w:rPr>
        <w:t>государственной</w:t>
      </w:r>
    </w:p>
    <w:p w:rsidR="007D75FD" w:rsidRDefault="007D75FD" w:rsidP="007D75FD">
      <w:pPr>
        <w:spacing w:before="1"/>
        <w:ind w:right="524"/>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spacing w:before="8"/>
        <w:rPr>
          <w:sz w:val="21"/>
        </w:rPr>
      </w:pPr>
      <w:r>
        <w:rPr>
          <w:noProof/>
          <w:lang w:eastAsia="ru-RU"/>
        </w:rPr>
        <w:drawing>
          <wp:anchor distT="0" distB="0" distL="0" distR="0" simplePos="0" relativeHeight="251699712" behindDoc="0" locked="0" layoutInCell="1" allowOverlap="1" wp14:anchorId="173DA1E7" wp14:editId="3278E699">
            <wp:simplePos x="0" y="0"/>
            <wp:positionH relativeFrom="page">
              <wp:posOffset>1972602</wp:posOffset>
            </wp:positionH>
            <wp:positionV relativeFrom="paragraph">
              <wp:posOffset>173966</wp:posOffset>
            </wp:positionV>
            <wp:extent cx="4064913" cy="102012"/>
            <wp:effectExtent l="0" t="0" r="0" b="0"/>
            <wp:wrapTopAndBottom/>
            <wp:docPr id="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0.png"/>
                    <pic:cNvPicPr/>
                  </pic:nvPicPr>
                  <pic:blipFill>
                    <a:blip r:embed="rId53" cstate="print"/>
                    <a:stretch>
                      <a:fillRect/>
                    </a:stretch>
                  </pic:blipFill>
                  <pic:spPr>
                    <a:xfrm>
                      <a:off x="0" y="0"/>
                      <a:ext cx="4064913" cy="102012"/>
                    </a:xfrm>
                    <a:prstGeom prst="rect">
                      <a:avLst/>
                    </a:prstGeom>
                  </pic:spPr>
                </pic:pic>
              </a:graphicData>
            </a:graphic>
          </wp:anchor>
        </w:drawing>
      </w:r>
    </w:p>
    <w:p w:rsidR="007D75FD" w:rsidRDefault="007D75FD" w:rsidP="007D75FD">
      <w:pPr>
        <w:pStyle w:val="a6"/>
        <w:rPr>
          <w:sz w:val="20"/>
        </w:rPr>
      </w:pPr>
    </w:p>
    <w:p w:rsidR="007D75FD" w:rsidRDefault="007D75FD" w:rsidP="007D75FD">
      <w:pPr>
        <w:pStyle w:val="a6"/>
        <w:rPr>
          <w:sz w:val="20"/>
        </w:rPr>
      </w:pPr>
    </w:p>
    <w:p w:rsidR="007D75FD" w:rsidRDefault="007D1524" w:rsidP="007D75FD">
      <w:pPr>
        <w:pStyle w:val="a6"/>
        <w:spacing w:before="3"/>
        <w:rPr>
          <w:sz w:val="13"/>
        </w:rPr>
      </w:pPr>
      <w:r>
        <w:rPr>
          <w:noProof/>
        </w:rPr>
        <w:pict>
          <v:rect id="docshape67" o:spid="_x0000_s1127" style="position:absolute;margin-left:409.85pt;margin-top:8.85pt;width:157.95pt;height:.5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" fillcolor="black" stroked="f">
            <w10:wrap type="topAndBottom" anchorx="page"/>
          </v:rect>
        </w:pict>
      </w:r>
      <w:r>
        <w:rPr>
          <w:noProof/>
        </w:rPr>
        <w:pict>
          <v:group id="docshapegroup68" o:spid="_x0000_s1124" style="position:absolute;margin-left:353pt;margin-top:19.3pt;width:214.8pt;height:10.85pt;z-index:-251611648;mso-wrap-distance-left:0;mso-wrap-distance-right:0;mso-position-horizontal-relative:page" coordorigin="7060,386" coordsize="4296,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">
            <v:rect id="docshape69" o:spid="_x0000_s1125" style="position:absolute;left:8195;top:386;width:307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iqOcYA&#10;AADcAAAADwAAAGRycy9kb3ducmV2LnhtbESPQWsCMRSE7wX/Q3hCbzXpotZujaJCoReh2h7q7bl5&#10;3V3cvKxJqqu/vikIPQ4z8w0znXe2ESfyoXas4XGgQBAXztRcavj8eH2YgAgR2WDjmDRcKMB81rub&#10;Ym7cmTd02sZSJAiHHDVUMba5lKGoyGIYuJY4ed/OW4xJ+lIaj+cEt43MlBpLizWnhQpbWlVUHLY/&#10;VsPyebI8vg95fd3sd7T72h9GmVda3/e7xQuISF38D9/ab0bDk8rg70w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iqOcYAAADcAAAADwAAAAAAAAAAAAAAAACYAgAAZHJz&#10;L2Rvd25yZXYueG1sUEsFBgAAAAAEAAQA9QAAAIsDAAAAAA==&#10;" fillcolor="black" stroked="f"/>
            <v:shape id="docshape70" o:spid="_x0000_s1126" type="#_x0000_t75" style="position:absolute;left:7060;top:386;width:4296;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d0jFAAAA3AAAAA8AAABkcnMvZG93bnJldi54bWxEj9FqwkAURN+F/sNyC741G6uoRFexQkop&#10;RYnxAy7ZaxLM3g3Zjca/7xYKPg4zc4ZZbwfTiBt1rrasYBLFIIgLq2suFZzz9G0JwnlkjY1lUvAg&#10;B9vNy2iNibZ3zuh28qUIEHYJKqi8bxMpXVGRQRfZljh4F9sZ9EF2pdQd3gPcNPI9jufSYM1hocKW&#10;9hUV11NvFHzUh2P2M0s/j27XT/PHbD5k+K3U+HXYrUB4Gvwz/N/+0goW8RT+zo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7ndIxQAAANwAAAAPAAAAAAAAAAAAAAAA&#10;AJ8CAABkcnMvZG93bnJldi54bWxQSwUGAAAAAAQABAD3AAAAkQMAAAAA&#10;">
              <v:imagedata r:id="rId54" o:title=""/>
            </v:shape>
            <w10:wrap type="topAndBottom" anchorx="page"/>
          </v:group>
        </w:pict>
      </w:r>
      <w:r>
        <w:rPr>
          <w:noProof/>
        </w:rPr>
        <w:pict>
          <v:group id="docshapegroup71" o:spid="_x0000_s1121" style="position:absolute;margin-left:328.65pt;margin-top:39.9pt;width:239.2pt;height:10.85pt;z-index:-251610624;mso-wrap-distance-left:0;mso-wrap-distance-right:0;mso-position-horizontal-relative:page" coordorigin="6573,798" coordsize="4784,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">
            <v:rect id="docshape72" o:spid="_x0000_s1122" style="position:absolute;left:8195;top:798;width:307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iUsYA&#10;AADcAAAADwAAAGRycy9kb3ducmV2LnhtbESPT2sCMRTE70K/Q3hCb5pVWnFXo9RCwYvgnx7q7bl5&#10;7i5uXrZJqls/vREEj8PM/IaZzltTizM5X1lWMOgnIIhzqysuFHzvvnpjED4ga6wtk4J/8jCfvXSm&#10;mGl74Q2dt6EQEcI+QwVlCE0mpc9LMuj7tiGO3tE6gyFKV0jt8BLhppbDJBlJgxXHhRIb+iwpP23/&#10;jIJFOl78rt94dd0c9rT/OZzehy5R6rXbfkxABGrDM/xoL7WCUZrC/U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eiUsYAAADcAAAADwAAAAAAAAAAAAAAAACYAgAAZHJz&#10;L2Rvd25yZXYueG1sUEsFBgAAAAAEAAQA9QAAAIsDAAAAAA==&#10;" fillcolor="black" stroked="f"/>
            <v:shape id="docshape73" o:spid="_x0000_s1123" type="#_x0000_t75" style="position:absolute;left:6572;top:798;width:4784;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MILbBAAAA3AAAAA8AAABkcnMvZG93bnJldi54bWxETz1vwjAQ3SvxH6xDYis2DLQNGFQhoXZg&#10;aYC24xFf47TxObINhH+PB6SOT+97sepdK84UYuNZw2SsQBBX3jRca9jvNo/PIGJCNth6Jg1XirBa&#10;Dh4WWBh/4Q86l6kWOYRjgRpsSl0hZawsOYxj3xFn7scHhynDUEsT8JLDXSunSs2kw4Zzg8WO1paq&#10;v/LkNPB2dnzzv9+T00sZvmhN7adVB61Hw/51DiJRn/7Fd/e70fCk8vx8Jh8Bub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MILbBAAAA3AAAAA8AAAAAAAAAAAAAAAAAnwIA&#10;AGRycy9kb3ducmV2LnhtbFBLBQYAAAAABAAEAPcAAACNAwAAAAA=&#10;">
              <v:imagedata r:id="rId55" o:title=""/>
            </v:shape>
            <w10:wrap type="topAndBottom" anchorx="page"/>
          </v:group>
        </w:pict>
      </w:r>
      <w:r>
        <w:rPr>
          <w:noProof/>
        </w:rPr>
        <w:pict>
          <v:group id="docshapegroup74" o:spid="_x0000_s1118" style="position:absolute;margin-left:284.75pt;margin-top:60.8pt;width:283.1pt;height:31.45pt;z-index:-251609600;mso-wrap-distance-left:0;mso-wrap-distance-right:0;mso-position-horizontal-relative:page" coordorigin="5695,1216" coordsize="5662,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">
            <v:rect id="docshape75" o:spid="_x0000_s1119" style="position:absolute;left:8195;top:1216;width:307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2IMYA&#10;AADcAAAADwAAAGRycy9kb3ducmV2LnhtbESPT2sCMRTE70K/Q3iF3jRbaRddjVILBS+C/w56e26e&#10;u4ubl22S6tZPbwTB4zAzv2HG09bU4kzOV5YVvPcSEMS51RUXCrabn+4AhA/IGmvLpOCfPEwnL50x&#10;ZtpeeEXndShEhLDPUEEZQpNJ6fOSDPqebYijd7TOYIjSFVI7vES4qWU/SVJpsOK4UGJD3yXlp/Wf&#10;UTAbDma/yw9eXFeHPe13h9Nn3yVKvb22XyMQgdrwDD/ac60gHaZ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g2IMYAAADcAAAADwAAAAAAAAAAAAAAAACYAgAAZHJz&#10;L2Rvd25yZXYueG1sUEsFBgAAAAAEAAQA9QAAAIsDAAAAAA==&#10;" fillcolor="black" stroked="f"/>
            <v:shape id="docshape76" o:spid="_x0000_s1120" type="#_x0000_t75" style="position:absolute;left:5695;top:1215;width:5662;height: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Tp7rGAAAA3AAAAA8AAABkcnMvZG93bnJldi54bWxEj9FqwkAURN8L/sNyhb7ppqXamrqKBApJ&#10;wUoTP+CSvU1Cs3djdjXx77uC0MdhZs4w6+1oWnGh3jWWFTzNIxDEpdUNVwqOxcfsDYTzyBpby6Tg&#10;Sg62m8nDGmNtB/6mS+4rESDsYlRQe9/FUrqyJoNubjvi4P3Y3qAPsq+k7nEIcNPK5yhaSoMNh4Ua&#10;O0pqKn/zs1FwWlRYvHxmX+nhsM92SXs9dWmi1ON03L2D8DT6//C9nWoFy9Ur3M6EIy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OnusYAAADcAAAADwAAAAAAAAAAAAAA&#10;AACfAgAAZHJzL2Rvd25yZXYueG1sUEsFBgAAAAAEAAQA9wAAAJIDAAAAAA==&#10;">
              <v:imagedata r:id="rId56" o:title=""/>
            </v:shape>
            <w10:wrap type="topAndBottom" anchorx="page"/>
          </v:group>
        </w:pict>
      </w:r>
    </w:p>
    <w:p w:rsidR="007D75FD" w:rsidRDefault="007D75FD" w:rsidP="007D75FD">
      <w:pPr>
        <w:pStyle w:val="a6"/>
        <w:spacing w:before="2"/>
        <w:rPr>
          <w:sz w:val="15"/>
        </w:rPr>
      </w:pPr>
    </w:p>
    <w:p w:rsidR="007D75FD" w:rsidRDefault="007D75FD" w:rsidP="007D75FD">
      <w:pPr>
        <w:pStyle w:val="a6"/>
        <w:spacing w:before="9"/>
        <w:rPr>
          <w:sz w:val="14"/>
        </w:rPr>
      </w:pPr>
    </w:p>
    <w:p w:rsidR="007D75FD" w:rsidRDefault="007D75FD" w:rsidP="007D75FD">
      <w:pPr>
        <w:pStyle w:val="a6"/>
        <w:spacing w:before="4"/>
        <w:rPr>
          <w:sz w:val="15"/>
        </w:rPr>
      </w:pPr>
    </w:p>
    <w:p w:rsidR="007D75FD" w:rsidRDefault="007D75FD" w:rsidP="007D75FD">
      <w:pPr>
        <w:pStyle w:val="a6"/>
        <w:rPr>
          <w:sz w:val="20"/>
        </w:rPr>
      </w:pPr>
    </w:p>
    <w:p w:rsidR="007D75FD" w:rsidRDefault="007D75FD" w:rsidP="007D75FD">
      <w:pPr>
        <w:pStyle w:val="a6"/>
        <w:spacing w:before="5"/>
        <w:rPr>
          <w:sz w:val="16"/>
        </w:rPr>
      </w:pPr>
      <w:r>
        <w:rPr>
          <w:noProof/>
          <w:lang w:eastAsia="ru-RU"/>
        </w:rPr>
        <w:drawing>
          <wp:anchor distT="0" distB="0" distL="0" distR="0" simplePos="0" relativeHeight="251700736" behindDoc="0" locked="0" layoutInCell="1" allowOverlap="1" wp14:anchorId="53B36646" wp14:editId="246779F3">
            <wp:simplePos x="0" y="0"/>
            <wp:positionH relativeFrom="page">
              <wp:posOffset>2085581</wp:posOffset>
            </wp:positionH>
            <wp:positionV relativeFrom="paragraph">
              <wp:posOffset>135860</wp:posOffset>
            </wp:positionV>
            <wp:extent cx="3123694" cy="233362"/>
            <wp:effectExtent l="0" t="0" r="0" b="0"/>
            <wp:wrapTopAndBottom/>
            <wp:docPr id="5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png"/>
                    <pic:cNvPicPr/>
                  </pic:nvPicPr>
                  <pic:blipFill>
                    <a:blip r:embed="rId57" cstate="print"/>
                    <a:stretch>
                      <a:fillRect/>
                    </a:stretch>
                  </pic:blipFill>
                  <pic:spPr>
                    <a:xfrm>
                      <a:off x="0" y="0"/>
                      <a:ext cx="3123694" cy="233362"/>
                    </a:xfrm>
                    <a:prstGeom prst="rect">
                      <a:avLst/>
                    </a:prstGeom>
                  </pic:spPr>
                </pic:pic>
              </a:graphicData>
            </a:graphic>
          </wp:anchor>
        </w:drawing>
      </w:r>
    </w:p>
    <w:p w:rsidR="007D75FD" w:rsidRDefault="007D75FD" w:rsidP="007D75FD">
      <w:pPr>
        <w:pStyle w:val="a6"/>
        <w:rPr>
          <w:sz w:val="20"/>
        </w:rPr>
      </w:pPr>
    </w:p>
    <w:p w:rsidR="007D75FD" w:rsidRDefault="007D1524" w:rsidP="007D75FD">
      <w:pPr>
        <w:pStyle w:val="a6"/>
        <w:spacing w:before="9"/>
        <w:rPr>
          <w:sz w:val="14"/>
        </w:rPr>
      </w:pPr>
      <w:r>
        <w:rPr>
          <w:noProof/>
        </w:rPr>
        <w:pict>
          <v:group id="docshapegroup77" o:spid="_x0000_s1109" style="position:absolute;margin-left:63.85pt;margin-top:9.7pt;width:480.5pt;height:80.85pt;z-index:-251608576;mso-wrap-distance-left:0;mso-wrap-distance-right:0;mso-position-horizontal-relative:page" coordorigin="1277,194" coordsize="9610,1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">
            <v:shape id="docshape78" o:spid="_x0000_s1110" type="#_x0000_t75" style="position:absolute;left:1282;top:194;width:4793;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3eAHDAAAA3AAAAA8AAABkcnMvZG93bnJldi54bWxEj0GLwjAUhO/C/ofwFrxpuh6qVKOIiyCi&#10;66568Phonm2xeSlJ1PrvN4LgcZiZb5jJrDW1uJHzlWUFX/0EBHFudcWFguNh2RuB8AFZY22ZFDzI&#10;w2z60Zlgpu2d/+i2D4WIEPYZKihDaDIpfV6SQd+3DXH0ztYZDFG6QmqH9wg3tRwkSSoNVhwXSmxo&#10;UVJ+2V+Ngs2O+Ef7tNVyVbvt8JR+/xZrpbqf7XwMIlAb3uFXe6UVpKMhPM/EIyC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7d4AcMAAADcAAAADwAAAAAAAAAAAAAAAACf&#10;AgAAZHJzL2Rvd25yZXYueG1sUEsFBgAAAAAEAAQA9wAAAI8DAAAAAA==&#10;">
              <v:imagedata r:id="rId58" o:title=""/>
            </v:shape>
            <v:rect id="docshape79" o:spid="_x0000_s1111" style="position:absolute;left:1962;top:557;width:676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RFMMA&#10;AADcAAAADwAAAGRycy9kb3ducmV2LnhtbERPz2vCMBS+C/sfwhN2s6mi0lWjTEHYZaBuh3l7Ns+2&#10;2LzUJNPqX78cBh4/vt/zZWcacSXna8sKhkkKgriwuuZSwffXZpCB8AFZY2OZFNzJw3Lx0ptjru2N&#10;d3Tdh1LEEPY5KqhCaHMpfVGRQZ/YljhyJ+sMhghdKbXDWww3jRyl6VQarDk2VNjSuqLivP81ClZv&#10;2eqyHfPnY3c80OHneJ6MXKrUa797n4EI1IWn+N/9oRVMs7g2no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KRFMMAAADcAAAADwAAAAAAAAAAAAAAAACYAgAAZHJzL2Rv&#10;d25yZXYueG1sUEsFBgAAAAAEAAQA9QAAAIgDAAAAAA==&#10;" fillcolor="black" stroked="f"/>
            <v:shape id="docshape80" o:spid="_x0000_s1112" type="#_x0000_t75" style="position:absolute;left:1277;top:615;width:307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x9cnFAAAA3AAAAA8AAABkcnMvZG93bnJldi54bWxEj19rwjAUxd8H+w7hDvY208korhpFBgMp&#10;yLBusMdLc23KmpuSRK399GYg+Hg4f36cxWqwnTiRD61jBa+TDARx7XTLjYLv/efLDESIyBo7x6Tg&#10;QgFWy8eHBRbanXlHpyo2Io1wKFCBibEvpAy1IYth4nri5B2ctxiT9I3UHs9p3HZymmW5tNhyIhjs&#10;6cNQ/VcdbeKW3ZsfL/lu/bv92dRmLMfqq1Tq+WlYz0FEGuI9fGtvtIJ89g7/Z9IR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fXJxQAAANwAAAAPAAAAAAAAAAAAAAAA&#10;AJ8CAABkcnMvZG93bnJldi54bWxQSwUGAAAAAAQABAD3AAAAkQMAAAAA&#10;">
              <v:imagedata r:id="rId59" o:title=""/>
            </v:shape>
            <v:rect id="docshape81" o:spid="_x0000_s1113" style="position:absolute;left:4343;top:766;width:442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0Lz8IA&#10;AADcAAAADwAAAGRycy9kb3ducmV2LnhtbERPTYvCMBC9C/6HMMLeNFVUtBpFF4S9LKjrQW9jM7bF&#10;ZtJNslr99eYg7PHxvufLxlTiRs6XlhX0ewkI4szqknMFh59NdwLCB2SNlWVS8CAPy0W7NcdU2zvv&#10;6LYPuYgh7FNUUIRQp1L6rCCDvmdr4shdrDMYInS51A7vMdxUcpAkY2mw5NhQYE2fBWXX/Z9RsJ5O&#10;1r/bIX8/d+cTnY7n62jgEqU+Os1qBiJQE/7Fb/eXVjCexvnxTD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DQvPwgAAANwAAAAPAAAAAAAAAAAAAAAAAJgCAABkcnMvZG93&#10;bnJldi54bWxQSwUGAAAAAAQABAD1AAAAhwMAAAAA&#10;" fillcolor="black" stroked="f"/>
            <v:shape id="docshape82" o:spid="_x0000_s1114" type="#_x0000_t75" style="position:absolute;left:1277;top:820;width:2010;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u1jGAAAA3AAAAA8AAABkcnMvZG93bnJldi54bWxEj0FLw0AUhO+C/2F5Qi/Sblq02NhtaQXB&#10;Q2m1Fb0+ss8kmH0b961p+u+7BcHjMDPfMPNl7xrVUZDas4HxKANFXHhbc2ng/fA8fAAlEdli45kM&#10;nEhgubi+mmNu/ZHfqNvHUiUIS44GqhjbXGspKnIoI98SJ+/LB4cxyVBqG/CY4K7Rkyybaoc1p4UK&#10;W3qqqPje/zoDu3t/t13PPvzP56vsulsrYcNizOCmXz2CitTH//Bf+8UamM7GcDmTjoBen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m7WMYAAADcAAAADwAAAAAAAAAAAAAA&#10;AACfAgAAZHJzL2Rvd25yZXYueG1sUEsFBgAAAAAEAAQA9wAAAJIDAAAAAA==&#10;">
              <v:imagedata r:id="rId60" o:title=""/>
            </v:shape>
            <v:rect id="docshape83" o:spid="_x0000_s1115" style="position:absolute;left:3283;top:974;width:541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MwI8YA&#10;AADcAAAADwAAAGRycy9kb3ducmV2LnhtbESPT2sCMRTE70K/Q3iF3jTbpRVdjVILBS+C/w56e26e&#10;u4ubl22S6tZPbwTB4zAzv2HG09bU4kzOV5YVvPcSEMS51RUXCrabn+4AhA/IGmvLpOCfPEwnL50x&#10;ZtpeeEXndShEhLDPUEEZQpNJ6fOSDPqebYijd7TOYIjSFVI7vES4qWWaJH1psOK4UGJD3yXlp/Wf&#10;UTAbDma/yw9eXFeHPe13h9Nn6hKl3l7brxGIQG14hh/tuVbQH6Z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5MwI8YAAADcAAAADwAAAAAAAAAAAAAAAACYAgAAZHJz&#10;L2Rvd25yZXYueG1sUEsFBgAAAAAEAAQA9QAAAIsDAAAAAA==&#10;" fillcolor="black" stroked="f"/>
            <v:shape id="docshape84" o:spid="_x0000_s1116" type="#_x0000_t75" style="position:absolute;left:1277;top:1024;width:9610;height: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2oxfEAAAA3AAAAA8AAABkcnMvZG93bnJldi54bWxEj81qwzAQhO+BvoPYQi8hkVpDftwoIQQC&#10;zq35eYDF2lim1sqx1Nh9+yoQ6HGYmW+Y1WZwjbhTF2rPGt6nCgRx6U3NlYbLeT9ZgAgR2WDjmTT8&#10;UoDN+mW0wtz4no90P8VKJAiHHDXYGNtcylBachimviVO3tV3DmOSXSVNh32Cu0Z+KDWTDmtOCxZb&#10;2lkqv08/TsOhJ/zaZfa4L+a3VhWKx4cq0/rtddh+gog0xP/ws10YDbNlBo8z6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2oxfEAAAA3AAAAA8AAAAAAAAAAAAAAAAA&#10;nwIAAGRycy9kb3ducmV2LnhtbFBLBQYAAAAABAAEAPcAAACQAwAAAAA=&#10;">
              <v:imagedata r:id="rId61" o:title=""/>
            </v:shape>
            <v:shape id="docshape85" o:spid="_x0000_s1117" style="position:absolute;left:3175;top:1755;width:5529;height:56;visibility:visible;mso-wrap-style:square;v-text-anchor:top" coordsize="5529,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OTWMUA&#10;AADcAAAADwAAAGRycy9kb3ducmV2LnhtbESP3WrCQBSE7wu+w3KE3tWNUoKmrlIE/0Cw1dDrQ/aY&#10;hGbPxt1V49u7QqGXw8x8w0znnWnElZyvLSsYDhIQxIXVNZcK8uPybQzCB2SNjWVScCcP81nvZYqZ&#10;tjf+pushlCJC2GeooAqhzaT0RUUG/cC2xNE7WWcwROlKqR3eItw0cpQkqTRYc1yosKVFRcXv4WIU&#10;rEa7/PR1rl1I8uXPeL1ueZ9ulXrtd58fIAJ14T/8195oBenkHZ5n4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s5NYxQAAANwAAAAPAAAAAAAAAAAAAAAAAJgCAABkcnMv&#10;ZG93bnJldi54bWxQSwUGAAAAAAQABAD1AAAAigMAAAAA&#10;" adj="0,,0" path="m5498,45l,45,,55r5498,l5498,45xm5524,17r-9,l5517,19r5,l5524,17xm5524,r-9,l5512,3r,2l5510,7r,5l5512,15r,2l5527,17r2,-2l5529,5,5524,xe" fillcolor="black" stroked="f">
              <v:stroke joinstyle="round"/>
              <v:formulas/>
              <v:path arrowok="t" o:connecttype="custom" o:connectlocs="5498,1800;0,1800;0,1810;5498,1810;5498,1800;5524,1772;5515,1772;5517,1774;5522,1774;5524,1772;5524,1755;5515,1755;5512,1758;5512,1760;5510,1762;5510,1767;5512,1770;5512,1772;5527,1772;5529,1770;5529,1760;5524,1755" o:connectangles="0,0,0,0,0,0,0,0,0,0,0,0,0,0,0,0,0,0,0,0,0,0"/>
            </v:shape>
            <w10:wrap type="topAndBottom" anchorx="page"/>
          </v:group>
        </w:pict>
      </w:r>
      <w:r>
        <w:rPr>
          <w:noProof/>
        </w:rPr>
        <w:pict>
          <v:group id="docshapegroup86" o:spid="_x0000_s1103" style="position:absolute;margin-left:63.85pt;margin-top:98.1pt;width:379.55pt;height:65pt;z-index:-251607552;mso-wrap-distance-left:0;mso-wrap-distance-right:0;mso-position-horizontal-relative:page" coordorigin="1277,1962" coordsize="7591,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">
            <v:shape id="docshape87" o:spid="_x0000_s1104" style="position:absolute;left:1319;top:1961;width:7425;height:54;visibility:visible;mso-wrap-style:square;v-text-anchor:top" coordsize="7425,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yo8YA&#10;AADcAAAADwAAAGRycy9kb3ducmV2LnhtbESPQWvCQBSE7wX/w/KEXopuzCGV1FWKUujBS9IWPL5m&#10;X5Ml2bchu8bUX+8KhR6HmfmG2ewm24mRBm8cK1gtExDEldOGawWfH2+LNQgfkDV2jknBL3nYbWcP&#10;G8y1u3BBYxlqESHsc1TQhNDnUvqqIYt+6Xri6P24wWKIcqilHvAS4baTaZJk0qLhuNBgT/uGqrY8&#10;WwXHw5O59unJtNU4UXsunhm/vpV6nE+vLyACTeE//Nd+1wqy9QruZ+IRkN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3yo8YAAADcAAAADwAAAAAAAAAAAAAAAACYAgAAZHJz&#10;L2Rvd25yZXYueG1sUEsFBgAAAAAEAAQA9QAAAIsDAAAAAA==&#10;" adj="0,,0" path="m7394,45l,45r,9l7394,54r,-9xm7420,17r-10,l7413,19r4,l7420,17xm7420,r-10,l7408,3r,2l7405,7r,5l7408,15r,2l7422,17r3,-2l7425,5,7420,xe" fillcolor="black" stroked="f">
              <v:stroke joinstyle="round"/>
              <v:formulas/>
              <v:path arrowok="t" o:connecttype="custom" o:connectlocs="7394,2007;0,2007;0,2016;7394,2016;7394,2007;7420,1979;7410,1979;7413,1981;7417,1981;7420,1979;7420,1962;7410,1962;7408,1965;7408,1967;7405,1969;7405,1974;7408,1977;7408,1979;7422,1979;7425,1977;7425,1967;7420,1962" o:connectangles="0,0,0,0,0,0,0,0,0,0,0,0,0,0,0,0,0,0,0,0,0,0"/>
            </v:shape>
            <v:shape id="docshape88" o:spid="_x0000_s1105" type="#_x0000_t75" style="position:absolute;left:1277;top:2059;width:7584;height: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O//EAAAA3AAAAA8AAABkcnMvZG93bnJldi54bWxEj0FrwkAUhO9C/8PyhN50o4eg0Y2IUCj0&#10;1FjB4zP7kixm36bZbZL213cLBY/DzHzD7A+TbcVAvTeOFayWCQji0mnDtYKP88tiA8IHZI2tY1Lw&#10;TR4O+dNsj5l2I7/TUIRaRAj7DBU0IXSZlL5syKJfuo44epXrLYYo+1rqHscIt61cJ0kqLRqOCw12&#10;dGqovBdfVsF4scPNfl7NeWu2bUr6rfopbko9z6fjDkSgKTzC/+1XrSDdrOHvTDw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3O//EAAAA3AAAAA8AAAAAAAAAAAAAAAAA&#10;nwIAAGRycy9kb3ducmV2LnhtbFBLBQYAAAAABAAEAPcAAACQAwAAAAA=&#10;">
              <v:imagedata r:id="rId62" o:title=""/>
            </v:shape>
            <v:rect id="docshape89" o:spid="_x0000_s1106" style="position:absolute;left:4537;top:3030;width:4330;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YDZccA&#10;AADcAAAADwAAAGRycy9kb3ducmV2LnhtbESPT2sCMRTE7wW/Q3iF3mq21sq6GkWFgpdC/XPQ23Pz&#10;3F3cvKxJqls/vREKPQ4z8xtmPG1NLS7kfGVZwVs3AUGcW11xoWC7+XxNQfiArLG2TAp+ycN00nka&#10;Y6btlVd0WYdCRAj7DBWUITSZlD4vyaDv2oY4ekfrDIYoXSG1w2uEm1r2kmQgDVYcF0psaFFSflr/&#10;GAXzYTo/f/f567Y67Gm/O5w+ei5R6uW5nY1ABGrDf/ivvdQKBuk7PM7EIyA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GA2XHAAAA3AAAAA8AAAAAAAAAAAAAAAAAmAIAAGRy&#10;cy9kb3ducmV2LnhtbFBLBQYAAAAABAAEAPUAAACMAwAAAAA=&#10;" fillcolor="black" stroked="f"/>
            <v:shape id="docshape90" o:spid="_x0000_s1107" type="#_x0000_t75" style="position:absolute;left:1277;top:3100;width:2327;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oynFAAAA3AAAAA8AAABkcnMvZG93bnJldi54bWxEj0FrwkAUhO+F/oflCb0U3bSISOoqRpHa&#10;Y01LPD6yr9lo9m3Ibk38992C4HGYmW+YxWqwjbhQ52vHCl4mCQji0umaKwVf+W48B+EDssbGMSm4&#10;kofV8vFhgal2PX/S5RAqESHsU1RgQmhTKX1pyKKfuJY4ej+usxii7CqpO+wj3DbyNUlm0mLNccFg&#10;SxtD5fnwaxXoj0Kejtn71hTZ5jvL+6J5vrJST6Nh/QYi0BDu4Vt7rxXM5lP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e6MpxQAAANwAAAAPAAAAAAAAAAAAAAAA&#10;AJ8CAABkcnMvZG93bnJldi54bWxQSwUGAAAAAAQABAD3AAAAkQMAAAAA&#10;">
              <v:imagedata r:id="rId63" o:title=""/>
            </v:shape>
            <v:rect id="docshape91" o:spid="_x0000_s1108" style="position:absolute;left:3607;top:3251;width:468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isYA&#10;AADcAAAADwAAAGRycy9kb3ducmV2LnhtbESPT2sCMRTE70K/Q3gFb5qtqKyrUbRQ6KXgnx7q7bl5&#10;3V3cvKxJqls/vREEj8PM/IaZLVpTizM5X1lW8NZPQBDnVldcKPjeffRSED4ga6wtk4J/8rCYv3Rm&#10;mGl74Q2dt6EQEcI+QwVlCE0mpc9LMuj7tiGO3q91BkOUrpDa4SXCTS0HSTKWBiuOCyU29F5Sftz+&#10;GQWrSbo6rYf8dd0c9rT/ORxHA5co1X1tl1MQgdrwDD/an1rBOB3B/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isYAAADcAAAADwAAAAAAAAAAAAAAAACYAgAAZHJz&#10;L2Rvd25yZXYueG1sUEsFBgAAAAAEAAQA9QAAAIsDAAAAAA==&#10;" fillcolor="black" stroked="f"/>
            <w10:wrap type="topAndBottom" anchorx="page"/>
          </v:group>
        </w:pict>
      </w:r>
      <w:r>
        <w:rPr>
          <w:noProof/>
        </w:rPr>
        <w:pict>
          <v:group id="docshapegroup92" o:spid="_x0000_s1099" style="position:absolute;margin-left:63.85pt;margin-top:175.85pt;width:374.85pt;height:18.3pt;z-index:-251606528;mso-wrap-distance-left:0;mso-wrap-distance-right:0;mso-position-horizontal-relative:page" coordorigin="1277,3517" coordsize="7497,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">
            <v:shape id="docshape93" o:spid="_x0000_s1100" type="#_x0000_t75" style="position:absolute;left:1277;top:3516;width:100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d6C/FAAAA3AAAAA8AAABkcnMvZG93bnJldi54bWxEj09rwkAUxO+FfoflFbyUutGDkdRVQkAo&#10;WKQawesj+/IHs29DdpvEb98VhB6HmfkNs9lNphUD9a6xrGAxj0AQF1Y3XCm45PuPNQjnkTW2lknB&#10;nRzstq8vG0y0HflEw9lXIkDYJaig9r5LpHRFTQbd3HbEwSttb9AH2VdS9zgGuGnlMopW0mDDYaHG&#10;jrKaitv51yhIy0PJ5a369tf8eMzyH4qL07tSs7cp/QThafL/4Wf7SytYxTE8zoQjI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egvxQAAANwAAAAPAAAAAAAAAAAAAAAA&#10;AJ8CAABkcnMvZG93bnJldi54bWxQSwUGAAAAAAQABAD3AAAAkQMAAAAA&#10;">
              <v:imagedata r:id="rId64" o:title=""/>
            </v:shape>
            <v:shape id="docshape94" o:spid="_x0000_s1101" style="position:absolute;left:2342;top:3620;width:6431;height:59;visibility:visible;mso-wrap-style:square;v-text-anchor:top" coordsize="6431,5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YAMQA&#10;AADcAAAADwAAAGRycy9kb3ducmV2LnhtbERPTWvCQBC9F/wPywi91Y1CExtdRZSQ0h4ksRdvQ3aa&#10;hGZnQ3Yb0/767qHg8fG+t/vJdGKkwbWWFSwXEQjiyuqWawUfl+xpDcJ5ZI2dZVLwQw72u9nDFlNt&#10;b1zQWPpahBB2KSpovO9TKV3VkEG3sD1x4D7tYNAHONRSD3gL4aaTqyiKpcGWQ0ODPR0bqr7Kb6NA&#10;52/ROslOXX4YkyL7vb6/nJ8TpR7n02EDwtPk7+J/96tWECdhbTgTjoD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0GADEAAAA3AAAAA8AAAAAAAAAAAAAAAAAmAIAAGRycy9k&#10;b3ducmV2LnhtbFBLBQYAAAAABAAEAPUAAACJAwAAAAA=&#10;" adj="0,,0" path="m6400,49l,49,,59r6400,l6400,49xm6426,r-10,l6412,5r,10l6416,19r10,l6431,15r,-8l6428,5r,-2l6426,xe" fillcolor="black" stroked="f">
              <v:stroke joinstyle="round"/>
              <v:formulas/>
              <v:path arrowok="t" o:connecttype="custom" o:connectlocs="6400,3670;0,3670;0,3680;6400,3680;6400,3670;6426,3621;6416,3621;6412,3626;6412,3636;6416,3640;6426,3640;6431,3636;6431,3628;6428,3626;6428,3624;6426,3621" o:connectangles="0,0,0,0,0,0,0,0,0,0,0,0,0,0,0,0"/>
            </v:shape>
            <v:shape id="docshape95" o:spid="_x0000_s1102" type="#_x0000_t75" style="position:absolute;left:1280;top:3718;width:3419;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PhWTFAAAA3AAAAA8AAABkcnMvZG93bnJldi54bWxEj8FuwjAQRO+V+AdrkbgVBw60BAwCpEoc&#10;einpB2zjJQ7E62C7JOHr60qVehzNzBvNetvbRtzJh9qxgtk0A0FcOl1zpeCzeHt+BREissbGMSkY&#10;KMB2M3paY65dxx90P8VKJAiHHBWYGNtcylAashimriVO3tl5izFJX0ntsUtw28h5li2kxZrTgsGW&#10;DobK6+nbKrjcHtXX5bY8v++N9cNQFN1+eCg1Gfe7FYhIffwP/7WPWsHiZQm/Z9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j4VkxQAAANwAAAAPAAAAAAAAAAAAAAAA&#10;AJ8CAABkcnMvZG93bnJldi54bWxQSwUGAAAAAAQABAD3AAAAkQMAAAAA&#10;">
              <v:imagedata r:id="rId65" o:title=""/>
            </v:shape>
            <w10:wrap type="topAndBottom" anchorx="page"/>
          </v:group>
        </w:pict>
      </w:r>
    </w:p>
    <w:p w:rsidR="007D75FD" w:rsidRDefault="007D75FD" w:rsidP="007D75FD">
      <w:pPr>
        <w:pStyle w:val="a6"/>
        <w:rPr>
          <w:sz w:val="11"/>
        </w:rPr>
      </w:pPr>
    </w:p>
    <w:p w:rsidR="007D75FD" w:rsidRDefault="007D75FD" w:rsidP="007D75FD">
      <w:pPr>
        <w:pStyle w:val="a6"/>
        <w:rPr>
          <w:sz w:val="20"/>
        </w:rPr>
      </w:pPr>
    </w:p>
    <w:p w:rsidR="007D75FD" w:rsidRDefault="007D75FD" w:rsidP="007D75FD">
      <w:pPr>
        <w:pStyle w:val="a6"/>
        <w:rPr>
          <w:sz w:val="20"/>
        </w:rPr>
      </w:pPr>
    </w:p>
    <w:p w:rsidR="007D75FD" w:rsidRDefault="007D1524" w:rsidP="007D75FD">
      <w:pPr>
        <w:pStyle w:val="a6"/>
        <w:spacing w:before="5"/>
        <w:rPr>
          <w:sz w:val="13"/>
        </w:rPr>
      </w:pPr>
      <w:r>
        <w:rPr>
          <w:noProof/>
        </w:rPr>
        <w:pict>
          <v:rect id="docshape96" o:spid="_x0000_s1098" style="position:absolute;margin-left:63.65pt;margin-top:8.95pt;width:81.3pt;height:.5pt;z-index:-25160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" fillcolor="black" stroked="f">
            <w10:wrap type="topAndBottom" anchorx="page"/>
          </v:rect>
        </w:pict>
      </w:r>
      <w:r>
        <w:rPr>
          <w:noProof/>
        </w:rPr>
        <w:pict>
          <v:rect id="docshape97" o:spid="_x0000_s1097" style="position:absolute;margin-left:221.2pt;margin-top:8.95pt;width:54.05pt;height:.5pt;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" fillcolor="black" stroked="f">
            <w10:wrap type="topAndBottom" anchorx="page"/>
          </v:rect>
        </w:pict>
      </w:r>
      <w:r>
        <w:rPr>
          <w:noProof/>
        </w:rPr>
        <w:pict>
          <v:shape id="docshape98" o:spid="_x0000_s1096" style="position:absolute;margin-left:351.5pt;margin-top:8.95pt;width:212.9pt;height:.45pt;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258,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" adj="0,,0" path="m2433,l,,,9r2433,l2433,xm4258,l2450,r,9l4258,9r,-9xe" fillcolor="black" stroked="f">
            <v:stroke joinstyle="round"/>
            <v:formulas/>
            <v:path arrowok="t" o:connecttype="custom" o:connectlocs="1544955,113665;0,113665;0,119380;1544955,119380;1544955,113665;2703830,113665;1555750,113665;1555750,119380;2703830,119380;2703830,113665" o:connectangles="0,0,0,0,0,0,0,0,0,0"/>
            <w10:wrap type="topAndBottom" anchorx="page"/>
          </v:shape>
        </w:pict>
      </w:r>
      <w:r>
        <w:rPr>
          <w:noProof/>
        </w:rPr>
        <w:pict>
          <v:group id="docshapegroup99" o:spid="_x0000_s1093" style="position:absolute;margin-left:57.95pt;margin-top:21.8pt;width:170.4pt;height:25.95pt;z-index:-251602432;mso-wrap-distance-left:0;mso-wrap-distance-right:0;mso-position-horizontal-relative:page" coordorigin="1159,436" coordsize="3408,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">
            <v:shape id="docshape100" o:spid="_x0000_s1094" type="#_x0000_t75" style="position:absolute;left:1159;top:802;width:3408;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2J2LFAAAA3AAAAA8AAABkcnMvZG93bnJldi54bWxEj0FrwkAUhO+F/oflFXqrm3iIkrpKLAo9&#10;9FIrxONr9rkJyb5Ns2tM/31XEHocZuYbZrWZbCdGGnzjWEE6S0AQV043bBQcv/YvSxA+IGvsHJOC&#10;X/KwWT8+rDDX7sqfNB6CERHCPkcFdQh9LqWvarLoZ64njt7ZDRZDlIOResBrhNtOzpMkkxYbjgs1&#10;9vRWU9UeLlbBdv+xKIs5lkvTVub7h9swnXZKPT9NxSuIQFP4D9/b71pBtkjhdiYeAb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didixQAAANwAAAAPAAAAAAAAAAAAAAAA&#10;AJ8CAABkcnMvZG93bnJldi54bWxQSwUGAAAAAAQABAD3AAAAkQMAAAAA&#10;">
              <v:imagedata r:id="rId66" o:title=""/>
            </v:shape>
            <v:shape id="docshape101" o:spid="_x0000_s1095" type="#_x0000_t75" style="position:absolute;left:1282;top:435;width:2058;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VWjGAAAA3AAAAA8AAABkcnMvZG93bnJldi54bWxEj0FrwkAUhO9C/8PyCr3pphZiTV2lSgWh&#10;HjSKeHxkX5Ng9m3Y3Zq0v74rCD0OM/MNM1v0phFXcr62rOB5lIAgLqyuuVRwPKyHryB8QNbYWCYF&#10;P+RhMX8YzDDTtuM9XfNQighhn6GCKoQ2k9IXFRn0I9sSR+/LOoMhSldK7bCLcNPIcZKk0mDNcaHC&#10;llYVFZf82yiQ2/Is993Jv7jPj3Q5vex+m3On1NNj//4GIlAf/sP39kYrSCdjuJ2JR0D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dVaMYAAADcAAAADwAAAAAAAAAAAAAA&#10;AACfAgAAZHJzL2Rvd25yZXYueG1sUEsFBgAAAAAEAAQA9wAAAJIDAAAAAA==&#10;">
              <v:imagedata r:id="rId67" o:title=""/>
            </v:shape>
            <w10:wrap type="topAndBottom" anchorx="page"/>
          </v:group>
        </w:pict>
      </w:r>
      <w:r w:rsidR="007D75FD">
        <w:rPr>
          <w:noProof/>
          <w:lang w:eastAsia="ru-RU"/>
        </w:rPr>
        <w:drawing>
          <wp:anchor distT="0" distB="0" distL="0" distR="0" simplePos="0" relativeHeight="251701760" behindDoc="0" locked="0" layoutInCell="1" allowOverlap="1" wp14:anchorId="3FED2463" wp14:editId="0799D078">
            <wp:simplePos x="0" y="0"/>
            <wp:positionH relativeFrom="page">
              <wp:posOffset>3057905</wp:posOffset>
            </wp:positionH>
            <wp:positionV relativeFrom="paragraph">
              <wp:posOffset>276818</wp:posOffset>
            </wp:positionV>
            <wp:extent cx="472994" cy="104775"/>
            <wp:effectExtent l="0" t="0" r="0" b="0"/>
            <wp:wrapTopAndBottom/>
            <wp:docPr id="5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5.png"/>
                    <pic:cNvPicPr/>
                  </pic:nvPicPr>
                  <pic:blipFill>
                    <a:blip r:embed="rId68" cstate="print"/>
                    <a:stretch>
                      <a:fillRect/>
                    </a:stretch>
                  </pic:blipFill>
                  <pic:spPr>
                    <a:xfrm>
                      <a:off x="0" y="0"/>
                      <a:ext cx="472994" cy="104775"/>
                    </a:xfrm>
                    <a:prstGeom prst="rect">
                      <a:avLst/>
                    </a:prstGeom>
                  </pic:spPr>
                </pic:pic>
              </a:graphicData>
            </a:graphic>
          </wp:anchor>
        </w:drawing>
      </w:r>
      <w:r w:rsidR="007D75FD">
        <w:rPr>
          <w:noProof/>
          <w:lang w:eastAsia="ru-RU"/>
        </w:rPr>
        <w:drawing>
          <wp:anchor distT="0" distB="0" distL="0" distR="0" simplePos="0" relativeHeight="251702784" behindDoc="0" locked="0" layoutInCell="1" allowOverlap="1" wp14:anchorId="32DF51A7" wp14:editId="3C4C4723">
            <wp:simplePos x="0" y="0"/>
            <wp:positionH relativeFrom="page">
              <wp:posOffset>4789970</wp:posOffset>
            </wp:positionH>
            <wp:positionV relativeFrom="paragraph">
              <wp:posOffset>276833</wp:posOffset>
            </wp:positionV>
            <wp:extent cx="2292255" cy="104775"/>
            <wp:effectExtent l="0" t="0" r="0" b="0"/>
            <wp:wrapTopAndBottom/>
            <wp:docPr id="5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6.png"/>
                    <pic:cNvPicPr/>
                  </pic:nvPicPr>
                  <pic:blipFill>
                    <a:blip r:embed="rId69" cstate="print"/>
                    <a:stretch>
                      <a:fillRect/>
                    </a:stretch>
                  </pic:blipFill>
                  <pic:spPr>
                    <a:xfrm>
                      <a:off x="0" y="0"/>
                      <a:ext cx="2292255" cy="104775"/>
                    </a:xfrm>
                    <a:prstGeom prst="rect">
                      <a:avLst/>
                    </a:prstGeom>
                  </pic:spPr>
                </pic:pic>
              </a:graphicData>
            </a:graphic>
          </wp:anchor>
        </w:drawing>
      </w:r>
      <w:r>
        <w:rPr>
          <w:noProof/>
        </w:rPr>
        <w:pict>
          <v:shape id="docshape102" o:spid="_x0000_s1092" style="position:absolute;margin-left:561.25pt;margin-top:65.55pt;width:5.65pt;height:4.2pt;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3,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" adj="0,,0" path="m8,l,,22,41,,82r8,l41,41,8,xm46,l41,,63,41,41,82r5,l80,41,46,xm111,65r-12,l99,67r-5,5l94,77r5,5l99,84r10,l113,79r,-9l111,67r,-2xe" fillcolor="black" stroked="f">
            <v:stroke joinstyle="round"/>
            <v:formulas/>
            <v:path arrowok="t" o:connecttype="custom" o:connectlocs="5080,832485;0,832485;13970,858520;0,884555;5080,884555;26035,858520;5080,832485;29210,832485;26035,832485;40005,858520;26035,884555;29210,884555;50800,858520;29210,832485;70485,873760;62865,873760;62865,875030;59690,878205;59690,881380;62865,884555;62865,885825;69215,885825;71755,882650;71755,876935;70485,875030;70485,873760" o:connectangles="0,0,0,0,0,0,0,0,0,0,0,0,0,0,0,0,0,0,0,0,0,0,0,0,0,0"/>
            <w10:wrap type="topAndBottom" anchorx="page"/>
          </v:shape>
        </w:pict>
      </w:r>
    </w:p>
    <w:p w:rsidR="007D75FD" w:rsidRDefault="007D75FD" w:rsidP="007D75FD">
      <w:pPr>
        <w:pStyle w:val="a6"/>
        <w:spacing w:before="4"/>
        <w:rPr>
          <w:sz w:val="19"/>
        </w:rPr>
      </w:pPr>
    </w:p>
    <w:p w:rsidR="007D75FD" w:rsidRDefault="007D75FD" w:rsidP="007D75FD">
      <w:pPr>
        <w:pStyle w:val="a6"/>
        <w:spacing w:before="10"/>
      </w:pPr>
    </w:p>
    <w:p w:rsidR="007D75FD" w:rsidRDefault="007D75FD" w:rsidP="007D75FD">
      <w:pPr>
        <w:sectPr w:rsidR="007D75FD">
          <w:pgSz w:w="11910" w:h="16840"/>
          <w:pgMar w:top="1060" w:right="160" w:bottom="280" w:left="1020" w:header="720" w:footer="720" w:gutter="0"/>
          <w:cols w:space="720"/>
        </w:sectPr>
      </w:pPr>
    </w:p>
    <w:p w:rsidR="007D75FD" w:rsidRDefault="007D75FD" w:rsidP="007D75FD">
      <w:pPr>
        <w:spacing w:before="76"/>
        <w:ind w:left="7361" w:right="522" w:firstLine="1516"/>
        <w:jc w:val="right"/>
        <w:rPr>
          <w:sz w:val="18"/>
        </w:rPr>
      </w:pPr>
      <w:r>
        <w:rPr>
          <w:noProof/>
        </w:rPr>
        <w:lastRenderedPageBreak/>
        <w:drawing>
          <wp:anchor distT="0" distB="0" distL="0" distR="0" simplePos="0" relativeHeight="251720192" behindDoc="1" locked="0" layoutInCell="1" allowOverlap="1" wp14:anchorId="03C6EAF6" wp14:editId="01308EE0">
            <wp:simplePos x="0" y="0"/>
            <wp:positionH relativeFrom="page">
              <wp:posOffset>811124</wp:posOffset>
            </wp:positionH>
            <wp:positionV relativeFrom="page">
              <wp:posOffset>3604424</wp:posOffset>
            </wp:positionV>
            <wp:extent cx="6345984" cy="371475"/>
            <wp:effectExtent l="0" t="0" r="0" b="0"/>
            <wp:wrapNone/>
            <wp:docPr id="6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7.png"/>
                    <pic:cNvPicPr/>
                  </pic:nvPicPr>
                  <pic:blipFill>
                    <a:blip r:embed="rId70" cstate="print"/>
                    <a:stretch>
                      <a:fillRect/>
                    </a:stretch>
                  </pic:blipFill>
                  <pic:spPr>
                    <a:xfrm>
                      <a:off x="0" y="0"/>
                      <a:ext cx="6345984" cy="371475"/>
                    </a:xfrm>
                    <a:prstGeom prst="rect">
                      <a:avLst/>
                    </a:prstGeom>
                  </pic:spPr>
                </pic:pic>
              </a:graphicData>
            </a:graphic>
          </wp:anchor>
        </w:drawing>
      </w:r>
      <w:r w:rsidR="007D1524">
        <w:rPr>
          <w:noProof/>
        </w:rPr>
        <w:pict>
          <v:group id="docshapegroup103" o:spid="_x0000_s1192" style="position:absolute;left:0;text-align:left;margin-left:117.55pt;margin-top:303.15pt;width:202.5pt;height:379pt;z-index:-251595264;mso-position-horizontal-relative:page;mso-position-vertical-relative:page" coordorigin="2351,6063" coordsize="4050,7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">
            <v:shape id="docshape104" o:spid="_x0000_s1193" type="#_x0000_t75" style="position:absolute;left:2350;top:6063;width:3941;height: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TZnrGAAAA3AAAAA8AAABkcnMvZG93bnJldi54bWxEj0FrwkAUhO8F/8PyBG91o6WxxGxELYKH&#10;Xhp7aG+P7DOJZt+G7JrEf98tFDwOM/MNk25G04ieOldbVrCYRyCIC6trLhV8nQ7PbyCcR9bYWCYF&#10;d3KwySZPKSbaDvxJfe5LESDsElRQed8mUrqiIoNublvi4J1tZ9AH2ZVSdzgEuGnkMopiabDmsFBh&#10;S/uKimt+Mwry206eh9X7d3ldvfqP3WW/7X9qpWbTcbsG4Wn0j/B/+6gVxPEL/J0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NmesYAAADcAAAADwAAAAAAAAAAAAAA&#10;AACfAgAAZHJzL2Rvd25yZXYueG1sUEsFBgAAAAAEAAQA9wAAAJIDAAAAAA==&#10;">
              <v:imagedata r:id="rId71" o:title=""/>
            </v:shape>
            <v:shape id="docshape105" o:spid="_x0000_s1194" type="#_x0000_t75" style="position:absolute;left:2350;top:7315;width:3865;height:1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LbSTEAAAA3AAAAA8AAABkcnMvZG93bnJldi54bWxEj8FqwzAQRO+F/oPYQm+13DYxwYliTEoh&#10;kFOTfMBibWRTa+VYqu3466NCocdhZt4wm2KyrRio941jBa9JCoK4crpho+B8+nxZgfABWWPrmBTc&#10;yEOxfXzYYK7dyF80HIMREcI+RwV1CF0upa9qsugT1xFH7+J6iyHK3kjd4xjhtpVvaZpJiw3HhRo7&#10;2tVUfR9/rILD/G4+RntdZX5/WQYuzXKeS6Wen6ZyDSLQFP7Df+29VpBlC/g9E4+A3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LbSTEAAAA3AAAAA8AAAAAAAAAAAAAAAAA&#10;nwIAAGRycy9kb3ducmV2LnhtbFBLBQYAAAAABAAEAPcAAACQAwAAAAA=&#10;">
              <v:imagedata r:id="rId72" o:title=""/>
            </v:shape>
            <v:shape id="docshape106" o:spid="_x0000_s1195" type="#_x0000_t75" style="position:absolute;left:2350;top:8153;width:3834;height:2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H3DDAAAA3AAAAA8AAABkcnMvZG93bnJldi54bWxEj09rwkAQxe+FfodlCr3VjX+6legqRal4&#10;bSr0OmSnSTA7G7JTjd/eFQSPjzfv9+Yt14Nv1Yn62AS2MB5loIjL4BquLBx+vt7moKIgO2wDk4UL&#10;RVivnp+WmLtw5m86FVKpBOGYo4VapMu1jmVNHuModMTJ+wu9R0myr7Tr8ZzgvtWTLDPaY8OpocaO&#10;NjWVx+LfpzeO8+1MfjfS6EuxM5MPPEx3xtrXl+FzAUpokMfxPb13Fox5h9uYRAC9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8fcMMAAADcAAAADwAAAAAAAAAAAAAAAACf&#10;AgAAZHJzL2Rvd25yZXYueG1sUEsFBgAAAAAEAAQA9wAAAI8DAAAAAA==&#10;">
              <v:imagedata r:id="rId73" o:title=""/>
            </v:shape>
            <v:shape id="docshape107" o:spid="_x0000_s1196" type="#_x0000_t75" style="position:absolute;left:2350;top:9787;width:3719;height:1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dA/3CAAAA3AAAAA8AAABkcnMvZG93bnJldi54bWxEj92KwjAUhO8XfIdwBO/WdL0oUo0isos/&#10;d1Yf4NAcm9DmpDTZWt/eCAt7OczMN8x6O7pWDNQH61nB1zwDQVx5bblWcLv+fC5BhIissfVMCp4U&#10;YLuZfKyx0P7BFxrKWIsE4VCgAhNjV0gZKkMOw9x3xMm7+95hTLKvpe7xkeCulYssy6VDy2nBYEd7&#10;Q1VT/joFw3A9NQe7/A6X1jXmfrNnvSiVmk3H3QpEpDH+h//aR60gz3N4n0lHQG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QP9wgAAANwAAAAPAAAAAAAAAAAAAAAAAJ8C&#10;AABkcnMvZG93bnJldi54bWxQSwUGAAAAAAQABAD3AAAAjgMAAAAA&#10;">
              <v:imagedata r:id="rId74" o:title=""/>
            </v:shape>
            <v:shape id="docshape108" o:spid="_x0000_s1197" type="#_x0000_t75" style="position:absolute;left:2350;top:10836;width:4050;height:1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4gRfCAAAA3AAAAA8AAABkcnMvZG93bnJldi54bWxEj0GLwjAUhO8L/ofwBG9r6h6qVKOIIHhQ&#10;RLsHj2+bZ1tsXkqTtfHfG0HwOMzMN8xiFUwj7tS52rKCyTgBQVxYXXOp4Dfffs9AOI+ssbFMCh7k&#10;YLUcfC0w07bnE93PvhQRwi5DBZX3bSalKyoy6Ma2JY7e1XYGfZRdKXWHfYSbRv4kSSoN1hwXKmxp&#10;U1FxO/8bBX/HbV8ecmnW+0vrTfEI+WUWlBoNw3oOwlPwn/C7vdMK0nQKrzPxCM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eIEXwgAAANwAAAAPAAAAAAAAAAAAAAAAAJ8C&#10;AABkcnMvZG93bnJldi54bWxQSwUGAAAAAAQABAD3AAAAjgMAAAAA&#10;">
              <v:imagedata r:id="rId75" o:title=""/>
            </v:shape>
            <v:shape id="docshape109" o:spid="_x0000_s1198" type="#_x0000_t75" style="position:absolute;left:2350;top:11910;width:3946;height:1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cv3bDAAAA3AAAAA8AAABkcnMvZG93bnJldi54bWxET89rwjAUvg/8H8IbeNN0Oqp0RhFBNzwM&#10;tILXt+bZFJuX2mS221+/HIQdP77fi1Vva3Gn1leOFbyMExDEhdMVlwpO+XY0B+EDssbaMSn4IQ+r&#10;5eBpgZl2HR/ofgyliCHsM1RgQmgyKX1hyKIfu4Y4chfXWgwRtqXULXYx3NZykiSptFhxbDDY0MZQ&#10;cT1+WwX4NX2dfd46k/+epvtzvn/nXXlWavjcr99ABOrDv/jh/tAK0jSujWfi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y/dsMAAADcAAAADwAAAAAAAAAAAAAAAACf&#10;AgAAZHJzL2Rvd25yZXYueG1sUEsFBgAAAAAEAAQA9wAAAI8DAAAAAA==&#10;">
              <v:imagedata r:id="rId76" o:title=""/>
            </v:shape>
            <w10:wrap anchorx="page" anchory="page"/>
          </v:group>
        </w:pict>
      </w:r>
      <w:r>
        <w:rPr>
          <w:sz w:val="18"/>
        </w:rPr>
        <w:t>Приложение</w:t>
      </w:r>
      <w:r>
        <w:rPr>
          <w:spacing w:val="-12"/>
          <w:sz w:val="18"/>
        </w:rPr>
        <w:t xml:space="preserve"> </w:t>
      </w:r>
      <w:r>
        <w:rPr>
          <w:sz w:val="18"/>
        </w:rPr>
        <w:t>№</w:t>
      </w:r>
      <w:r>
        <w:rPr>
          <w:spacing w:val="-11"/>
          <w:sz w:val="18"/>
        </w:rPr>
        <w:t xml:space="preserve"> </w:t>
      </w:r>
      <w:r>
        <w:rPr>
          <w:sz w:val="18"/>
        </w:rPr>
        <w:t>4 к Административному регламенту</w:t>
      </w:r>
      <w:r>
        <w:rPr>
          <w:spacing w:val="40"/>
          <w:sz w:val="18"/>
        </w:rPr>
        <w:t xml:space="preserve"> </w:t>
      </w:r>
      <w:r>
        <w:rPr>
          <w:spacing w:val="-2"/>
          <w:sz w:val="18"/>
        </w:rPr>
        <w:t>по</w:t>
      </w:r>
      <w:r>
        <w:rPr>
          <w:spacing w:val="4"/>
          <w:sz w:val="18"/>
        </w:rPr>
        <w:t xml:space="preserve"> </w:t>
      </w:r>
      <w:r>
        <w:rPr>
          <w:spacing w:val="-2"/>
          <w:sz w:val="18"/>
        </w:rPr>
        <w:t>предоставлению</w:t>
      </w:r>
      <w:r>
        <w:rPr>
          <w:spacing w:val="3"/>
          <w:sz w:val="18"/>
        </w:rPr>
        <w:t xml:space="preserve"> </w:t>
      </w:r>
      <w:r>
        <w:rPr>
          <w:spacing w:val="-2"/>
          <w:sz w:val="18"/>
        </w:rPr>
        <w:t>государственной</w:t>
      </w:r>
    </w:p>
    <w:p w:rsidR="007D75FD" w:rsidRDefault="007D75FD" w:rsidP="007D75FD">
      <w:pPr>
        <w:spacing w:before="1"/>
        <w:ind w:right="524"/>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spacing w:before="7"/>
        <w:rPr>
          <w:sz w:val="10"/>
        </w:rPr>
      </w:pPr>
      <w:r>
        <w:rPr>
          <w:noProof/>
          <w:lang w:eastAsia="ru-RU"/>
        </w:rPr>
        <w:drawing>
          <wp:anchor distT="0" distB="0" distL="0" distR="0" simplePos="0" relativeHeight="251717120" behindDoc="0" locked="0" layoutInCell="1" allowOverlap="1" wp14:anchorId="48144A89" wp14:editId="4D7C4EB3">
            <wp:simplePos x="0" y="0"/>
            <wp:positionH relativeFrom="page">
              <wp:posOffset>1676831</wp:posOffset>
            </wp:positionH>
            <wp:positionV relativeFrom="paragraph">
              <wp:posOffset>93311</wp:posOffset>
            </wp:positionV>
            <wp:extent cx="4686828" cy="102679"/>
            <wp:effectExtent l="0" t="0" r="0" b="0"/>
            <wp:wrapTopAndBottom/>
            <wp:docPr id="6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4.png"/>
                    <pic:cNvPicPr/>
                  </pic:nvPicPr>
                  <pic:blipFill>
                    <a:blip r:embed="rId77" cstate="print"/>
                    <a:stretch>
                      <a:fillRect/>
                    </a:stretch>
                  </pic:blipFill>
                  <pic:spPr>
                    <a:xfrm>
                      <a:off x="0" y="0"/>
                      <a:ext cx="4686828" cy="102679"/>
                    </a:xfrm>
                    <a:prstGeom prst="rect">
                      <a:avLst/>
                    </a:prstGeom>
                  </pic:spPr>
                </pic:pic>
              </a:graphicData>
            </a:graphic>
          </wp:anchor>
        </w:drawing>
      </w:r>
      <w:r w:rsidR="007D1524">
        <w:rPr>
          <w:noProof/>
        </w:rPr>
        <w:pict>
          <v:group id="docshapegroup110" o:spid="_x0000_s1189" style="position:absolute;margin-left:127.35pt;margin-top:28pt;width:375.95pt;height:21.3pt;z-index:-251593216;mso-wrap-distance-left:0;mso-wrap-distance-right:0;mso-position-horizontal-relative:page;mso-position-vertical-relative:text" coordorigin="2547,560" coordsize="7519,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">
            <v:rect id="docshape111" o:spid="_x0000_s1190" style="position:absolute;left:3787;top:559;width:50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76MMA&#10;AADcAAAADwAAAGRycy9kb3ducmV2LnhtbERPy4rCMBTdC/5DuAOz03RkLNoxig4MuBF8LXR3be60&#10;xeamk2S0+vVmIbg8nPdk1ppaXMj5yrKCj34Cgji3uuJCwX730xuB8AFZY22ZFNzIw2za7Uww0/bK&#10;G7psQyFiCPsMFZQhNJmUPi/JoO/bhjhyv9YZDBG6QmqH1xhuajlIklQarDg2lNjQd0n5eftvFCzG&#10;o8Xf+pNX983pSMfD6TwcuESp97d2/gUiUBte4qd7qRWkaZwf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h76MMAAADcAAAADwAAAAAAAAAAAAAAAACYAgAAZHJzL2Rv&#10;d25yZXYueG1sUEsFBgAAAAAEAAQA9QAAAIgDAAAAAA==&#10;" fillcolor="black" stroked="f"/>
            <v:shape id="docshape112" o:spid="_x0000_s1191" type="#_x0000_t75" style="position:absolute;left:2546;top:612;width:7519;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7F93CAAAA3AAAAA8AAABkcnMvZG93bnJldi54bWxEj0FrwkAUhO9C/8PyCr3pRgmLpK4iUkF6&#10;KRq9P3Zfk2D2bchuk/TfdwuCx2FmvmE2u8m1YqA+NJ41LBcZCGLjbcOVhmt5nK9BhIhssfVMGn4p&#10;wG77MttgYf3IZxousRIJwqFADXWMXSFlMDU5DAvfESfv2/cOY5J9JW2PY4K7Vq6yTEmHDaeFGjs6&#10;1GTulx+nYVQlfX3kh9Mw3Uxu8quqZPmp9dvrtH8HEWmKz/CjfbIalFrC/5l0BO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uxfdwgAAANwAAAAPAAAAAAAAAAAAAAAAAJ8C&#10;AABkcnMvZG93bnJldi54bWxQSwUGAAAAAAQABAD3AAAAjgMAAAAA&#10;">
              <v:imagedata r:id="rId78" o:title=""/>
            </v:shape>
            <w10:wrap type="topAndBottom" anchorx="page"/>
          </v:group>
        </w:pict>
      </w:r>
      <w:r w:rsidR="007D1524">
        <w:rPr>
          <w:noProof/>
        </w:rPr>
        <w:pict>
          <v:group id="docshapegroup113" o:spid="_x0000_s1186" style="position:absolute;margin-left:310.35pt;margin-top:62.05pt;width:79.6pt;height:7.95pt;z-index:-251592192;mso-wrap-distance-left:0;mso-wrap-distance-right:0;mso-position-horizontal-relative:page;mso-position-vertical-relative:text" coordorigin="6207,1241" coordsize="1592,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">
            <v:shape id="docshape114" o:spid="_x0000_s1187" type="#_x0000_t75" style="position:absolute;left:6206;top:1240;width:445;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4/LfEAAAA3AAAAA8AAABkcnMvZG93bnJldi54bWxEj9FqAjEURN8L/kO4gm81q7Zr3RpFBKEP&#10;raD2Ay6ba7J0c7Ns4rr69U2h4OMwM2eY5bp3teioDZVnBZNxBoK49Lpio+D7tHt+AxEissbaMym4&#10;UYD1avC0xEL7Kx+oO0YjEoRDgQpsjE0hZSgtOQxj3xAn7+xbhzHJ1kjd4jXBXS2nWZZLhxWnBYsN&#10;bS2VP8eLU7Cnzup8Zj4neDd69vK1sPu5Vmo07DfvICL18RH+b39oBfnrHP7OpCM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4/LfEAAAA3AAAAA8AAAAAAAAAAAAAAAAA&#10;nwIAAGRycy9kb3ducmV2LnhtbFBLBQYAAAAABAAEAPcAAACQAwAAAAA=&#10;">
              <v:imagedata r:id="rId79" o:title=""/>
            </v:shape>
            <v:rect id="docshape115" o:spid="_x0000_s1188" style="position:absolute;left:6708;top:1389;width:10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9U8IA&#10;AADcAAAADwAAAGRycy9kb3ducmV2LnhtbERPy4rCMBTdC/MP4Q6401RR0WqUcWDAjTA+Frq7Nte2&#10;2Nx0kqh1vt4sBJeH854tGlOJGzlfWlbQ6yYgiDOrS84V7Hc/nTEIH5A1VpZJwYM8LOYfrRmm2t55&#10;Q7dtyEUMYZ+igiKEOpXSZwUZ9F1bE0fubJ3BEKHLpXZ4j+Gmkv0kGUmDJceGAmv6Lii7bK9GwXIy&#10;Xv79Dnj9vzkd6Xg4XYZ9lyjV/my+piACNeEtfrlXWsFoGNfG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wr1TwgAAANwAAAAPAAAAAAAAAAAAAAAAAJgCAABkcnMvZG93&#10;bnJldi54bWxQSwUGAAAAAAQABAD1AAAAhwMAAAAA&#10;" fillcolor="black" stroked="f"/>
            <w10:wrap type="topAndBottom" anchorx="page"/>
          </v:group>
        </w:pict>
      </w:r>
      <w:r w:rsidR="007D1524">
        <w:rPr>
          <w:noProof/>
        </w:rPr>
        <w:pict>
          <v:group id="docshapegroup116" o:spid="_x0000_s1183" style="position:absolute;margin-left:57.95pt;margin-top:82.85pt;width:496.2pt;height:35.1pt;z-index:-251591168;mso-wrap-distance-left:0;mso-wrap-distance-right:0;mso-position-horizontal-relative:page;mso-position-vertical-relative:text" coordorigin="1159,1657" coordsize="992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">
            <v:shape id="docshape117" o:spid="_x0000_s1184" type="#_x0000_t75" style="position:absolute;left:1159;top:1781;width:9924;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HO8rEAAAA3AAAAA8AAABkcnMvZG93bnJldi54bWxEj0FrwkAUhO+C/2F5Qm/NRtHYRleRSovH&#10;mpb2+sg+N8Hs2zS7jfHfu4WCx2FmvmHW28E2oqfO144VTJMUBHHpdM1GwefH6+MTCB+QNTaOScGV&#10;PGw349Eac+0ufKS+CEZECPscFVQhtLmUvqzIok9cSxy9k+sshig7I3WHlwi3jZylaSYt1hwXKmzp&#10;paLyXPxaBcvscNqb7/Ltq7niO/Xn8GOKZ6UeJsNuBSLQEO7h//ZBK8gWc/g7E4+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HO8rEAAAA3AAAAA8AAAAAAAAAAAAAAAAA&#10;nwIAAGRycy9kb3ducmV2LnhtbFBLBQYAAAAABAAEAPcAAACQAwAAAAA=&#10;">
              <v:imagedata r:id="rId80" o:title=""/>
            </v:shape>
            <v:shape id="docshape118" o:spid="_x0000_s1185" style="position:absolute;left:5881;top:1656;width:868;height:120;visibility:visible;mso-wrap-style:square;v-text-anchor:top" coordsize="868,1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0lu8QA&#10;AADcAAAADwAAAGRycy9kb3ducmV2LnhtbESPQWvCQBSE7wX/w/IK3uqmLZGSuooKJdKLqG3Pj+xr&#10;EpJ9G7Ovmv57VxA8DjPzDTNbDK5VJ+pD7dnA8yQBRVx4W3Np4Ovw8fQGKgiyxdYzGfinAIv56GGG&#10;mfVn3tFpL6WKEA4ZGqhEukzrUFTkMEx8Rxy9X987lCj7UtsezxHuWv2SJFPtsOa4UGFH64qKZv/n&#10;DORJni6P2wablbhPwV3+LT+vxowfh+U7KKFB7uFbe2MNTNMUrmfiEd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NJbvEAAAA3AAAAA8AAAAAAAAAAAAAAAAAmAIAAGRycy9k&#10;b3ducmV2LnhtbFBLBQYAAAAABAAEAPUAAACJAwAAAAA=&#10;" adj="0,,0" path="m53,115l,115r,5l53,120r,-5xm69,2l9,2r8,7l17,110r-3,5l38,115r-2,-2l36,110r-3,-4l33,62r41,l78,60r-40,l33,57,33,9,38,7r34,l72,3,69,2xm74,62r-41,l38,65r10,l53,67r14,l74,62xm72,3r,40l69,48r-9,9l55,60r23,l81,57r8,-7l91,43r,-17l89,19,84,14,81,9,77,5,72,3xm72,7l50,7r5,2l60,9r7,8l67,21r2,3l72,29,72,7xm55,l,,,2r62,l55,xm206,89r-2,l194,103r-4,5l185,110r-3,l180,113r-62,l118,115r-15,l103,120r94,l206,89xm197,l103,r,2l113,2r5,3l120,7r,2l122,14r,89l120,108r,5l142,113r-3,-3l139,60r48,l187,53r-48,l139,7r58,l197,xm187,60r-14,l175,62r3,l180,65r,2l182,69r,10l187,79r,-19xm187,36r-5,l182,43r-2,5l175,53r12,l187,36xm197,7r-15,l187,9r3,3l190,14r2,3l192,19r2,7l197,26r,-19xm384,115r-170,l214,120r170,l384,115xm250,5r-27,l228,9r,101l226,113r,2l377,115r-2,-2l247,113r,-5l245,103r,-89l247,9r,-2l250,5xm312,5r-24,l288,7r3,2l291,110r-3,3l310,113r,-3l307,110r,-96l310,9r,-2l312,5xm372,110r-21,l351,113r21,l372,110xm375,5r-27,l353,9r,101l370,110,370,9r5,-4xm259,l214,r,2l221,5r34,l259,2r,-2xm322,l279,r,2l283,5r32,l322,2r,-2xm384,l339,r,2l346,5r31,l382,2r2,l384,xm497,89r-4,l490,96r-5,7l481,108r-5,2l473,110r-2,3l408,113r-2,2l394,115r,5l488,120r9,-31xm488,l394,r,2l404,2r4,3l408,7r3,2l411,113r21,l430,110r,-2l428,106r,-46l478,60r,-7l428,53r,-46l488,7r,-7xm478,60r-14,l466,62r2,l471,65r,4l473,72r,7l478,79r,-19xm478,36r-5,l473,43r-2,5l466,53r12,l478,36xm488,7r-15,l476,9r7,8l483,19r2,7l488,26r,-19xm555,115r-50,l505,120r50,l555,115xm627,115r-50,l577,120r50,l627,115xm543,5r-26,l521,9r,101l517,115r26,l538,110r,-48l610,62r,-7l538,55r,-46l543,5xm610,62r-16,l594,110r-5,5l615,115r-2,-2l613,110r-3,-2l610,62xm615,5r-26,l594,9r,46l610,55r,-43l613,9r,-2l615,5xm548,2r-36,l514,5r31,l548,2xm620,2r-36,l586,5r32,l620,2xm555,l505,r,2l555,2r,-2xm627,l577,r,2l627,2r,-2xm687,115r-52,l635,120r52,l687,115xm760,115r-53,l707,120r53,l760,115xm673,5r-26,l651,9r,101l647,115r28,l673,113r-2,l671,110r-3,-2l668,101r8,-10l668,91r,-77l671,9r2,-2l673,5xm740,29r-16,l724,110r-5,5l745,115r,-2l743,110r-3,-4l740,29xm760,l707,r,2l714,2r5,3l721,7r3,l724,19,668,91r8,l724,29r16,l740,14r3,-5l748,5r2,l760,2r,-2xm687,l635,r,2l642,5r36,l687,2r,-2xm868,89r-3,l856,103r-5,5l846,110r-2,l841,113r-62,l779,115r-15,l764,120r94,l868,89xm858,l764,r,2l774,2r5,3l781,7r,2l784,14r,89l781,108r,5l803,113r-3,-3l800,60r48,l848,53r-48,l800,7r58,l858,xm848,60r-14,l836,62r3,l841,65r,2l844,69r,10l848,79r,-19xm848,36r-4,l844,43r-3,5l836,53r12,l848,36xm858,7r-14,l848,9r,3l853,17r,2l856,26r2,l858,7xe" fillcolor="black" stroked="f">
              <v:stroke joinstyle="round"/>
              <v:formulas/>
              <v:path arrowok="t" o:connecttype="custom" o:connectlocs="9,1659;33,1763;38,1664;48,1722;60,1714;89,1676;55,1666;55,1657;194,1760;103,1772;113,1659;120,1770;139,1664;180,1722;182,1693;182,1664;197,1683;250,1662;375,1770;250,1662;310,1770;372,1767;353,1666;214,1659;279,1659;339,1659;493,1746;408,1770;394,1657;432,1770;428,1710;468,1719;478,1693;488,1664;488,1664;577,1772;521,1767;538,1712;615,1772;594,1666;548,1659;586,1662;555,1657;635,1772;760,1777;675,1772;668,1748;724,1767;760,1657;724,1676;748,1662;642,1662;851,1765;764,1777;779,1662;803,1770;858,1664;841,1724;844,1700;848,1666" o:connectangles="0,0,0,0,0,0,0,0,0,0,0,0,0,0,0,0,0,0,0,0,0,0,0,0,0,0,0,0,0,0,0,0,0,0,0,0,0,0,0,0,0,0,0,0,0,0,0,0,0,0,0,0,0,0,0,0,0,0,0,0"/>
            </v:shape>
            <w10:wrap type="topAndBottom" anchorx="page"/>
          </v:group>
        </w:pict>
      </w:r>
      <w:r w:rsidR="007D1524">
        <w:rPr>
          <w:noProof/>
        </w:rPr>
        <w:pict>
          <v:shape id="docshape119" o:spid="_x0000_s1182" style="position:absolute;margin-left:64.15pt;margin-top:132.55pt;width:64.55pt;height:6.3pt;z-index:-25159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1,1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" adj="0,,0" path="m50,l31,,24,2,19,7r-7,3l7,14,4,22,,29,,55,2,65r5,7l14,82r10,4l45,86r5,-2l57,82r3,-3l33,79,26,77,21,67,16,60,14,48r,-19l19,19r,-5l24,12,28,7r32,l60,5,50,xm60,5r,55l57,70r-7,7l45,79r15,l67,72r5,-7l76,50r,-19l74,22,67,14,62,7,60,5xm60,7l40,7r8,3l50,14r7,10l60,34,60,7xm146,82r-43,l103,84r43,l146,82xm129,9r-14,l115,77r-2,l113,79r-5,3l141,82r-4,-3l134,79r-2,-2l132,74r-3,-2l129,9xm158,2l89,2,84,24r5,l91,19r,-2l96,12r,-3l159,9,158,2xm159,9r-10,l151,12r2,l153,14r3,3l156,21r2,3l161,24,159,9xm1291,116r-1085,l206,126r1085,l1291,116xe" fillcolor="black" stroked="f">
            <v:stroke joinstyle="round"/>
            <v:formulas/>
            <v:path arrowok="t" o:connecttype="custom" o:connectlocs="19685,1683385;12065,1687830;4445,1692275;0,1701800;1270,1724660;8890,1735455;28575,1737995;36195,1735455;20955,1733550;13335,1725930;8890,1713865;12065,1695450;15240,1691005;38100,1687830;31750,1683385;38100,1721485;31750,1732280;38100,1733550;45720,1724660;48260,1703070;42545,1692275;38100,1686560;25400,1687830;31750,1692275;38100,1704975;92710,1735455;65405,1736725;92710,1735455;73025,1689100;71755,1732280;68580,1735455;86995,1733550;83820,1732280;81915,1729105;100330,1684655;53340,1698625;57785,1695450;60960,1691005;100965,1689100;100965,1689100;95885,1691005;97155,1692275;99060,1696720;102235,1698625;819785,1757045;130810,1763395;819785,1757045" o:connectangles="0,0,0,0,0,0,0,0,0,0,0,0,0,0,0,0,0,0,0,0,0,0,0,0,0,0,0,0,0,0,0,0,0,0,0,0,0,0,0,0,0,0,0,0,0,0,0"/>
            <w10:wrap type="topAndBottom" anchorx="page"/>
          </v:shape>
        </w:pict>
      </w:r>
      <w:r w:rsidR="007D1524">
        <w:rPr>
          <w:noProof/>
        </w:rPr>
        <w:pict>
          <v:group id="docshapegroup120" o:spid="_x0000_s1179" style="position:absolute;margin-left:297.25pt;margin-top:130.7pt;width:65pt;height:8.15pt;z-index:-251589120;mso-wrap-distance-left:0;mso-wrap-distance-right:0;mso-position-horizontal-relative:page;mso-position-vertical-relative:text" coordorigin="5945,2614" coordsize="1300,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">
            <v:shape id="docshape121" o:spid="_x0000_s1180" type="#_x0000_t75" style="position:absolute;left:5945;top:2614;width:16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1+FHDAAAA3AAAAA8AAABkcnMvZG93bnJldi54bWxET89rwjAUvg/8H8ITdltTB3NSjSKbm14m&#10;WEU8Pptn0615KU1m63+/HAYeP77fs0Vva3Gl1leOFYySFARx4XTFpYLD/uNpAsIHZI21Y1JwIw+L&#10;+eBhhpl2He/omodSxBD2GSowITSZlL4wZNEnriGO3MW1FkOEbSl1i10Mt7V8TtOxtFhxbDDY0Juh&#10;4if/tQpWq+71dPTrz/e8v52/zoU32++JUo/DfjkFEagPd/G/e6MVjF/i/HgmHgE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TX4UcMAAADcAAAADwAAAAAAAAAAAAAAAACf&#10;AgAAZHJzL2Rvd25yZXYueG1sUEsFBgAAAAAEAAQA9wAAAI8DAAAAAA==&#10;">
              <v:imagedata r:id="rId81" o:title=""/>
            </v:shape>
            <v:rect id="docshape122" o:spid="_x0000_s1181" style="position:absolute;left:6156;top:2767;width:108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gUzsYA&#10;AADcAAAADwAAAGRycy9kb3ducmV2LnhtbESPT2vCQBTE74V+h+UVeqsbpYqN2YgKQi8F/x3q7Zl9&#10;JsHs27i71dRP7wqFHoeZ+Q2TTTvTiAs5X1tW0O8lIIgLq2suFey2y7cxCB+QNTaWScEveZjmz08Z&#10;ptpeeU2XTShFhLBPUUEVQptK6YuKDPqebYmjd7TOYIjSlVI7vEa4aeQgSUbSYM1xocKWFhUVp82P&#10;UTD/GM/Pq3f+uq0Pe9p/H07DgUuUen3pZhMQgbrwH/5rf2oFo2EfHmfiE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gUzsYAAADcAAAADwAAAAAAAAAAAAAAAACYAgAAZHJz&#10;L2Rvd25yZXYueG1sUEsFBgAAAAAEAAQA9QAAAIsDAAAAAA==&#10;" fillcolor="black" stroked="f"/>
            <w10:wrap type="topAndBottom" anchorx="page"/>
          </v:group>
        </w:pict>
      </w:r>
    </w:p>
    <w:p w:rsidR="007D75FD" w:rsidRDefault="007D75FD" w:rsidP="007D75FD">
      <w:pPr>
        <w:pStyle w:val="a6"/>
        <w:spacing w:before="8"/>
        <w:rPr>
          <w:sz w:val="19"/>
        </w:rPr>
      </w:pPr>
    </w:p>
    <w:p w:rsidR="007D75FD" w:rsidRDefault="007D75FD" w:rsidP="007D75FD">
      <w:pPr>
        <w:pStyle w:val="a6"/>
        <w:rPr>
          <w:sz w:val="20"/>
        </w:rPr>
      </w:pPr>
    </w:p>
    <w:p w:rsidR="007D75FD" w:rsidRDefault="007D75FD" w:rsidP="007D75FD">
      <w:pPr>
        <w:pStyle w:val="a6"/>
        <w:spacing w:before="2"/>
        <w:rPr>
          <w:sz w:val="20"/>
        </w:rPr>
      </w:pPr>
    </w:p>
    <w:p w:rsidR="007D75FD" w:rsidRDefault="007D75FD" w:rsidP="007D75FD">
      <w:pPr>
        <w:pStyle w:val="a6"/>
        <w:spacing w:before="1"/>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13"/>
        </w:rPr>
      </w:pPr>
    </w:p>
    <w:tbl>
      <w:tblPr>
        <w:tblStyle w:val="TableNormal"/>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2"/>
        <w:gridCol w:w="4170"/>
        <w:gridCol w:w="4827"/>
      </w:tblGrid>
      <w:tr w:rsidR="007D75FD" w:rsidTr="007E73F5">
        <w:trPr>
          <w:trHeight w:val="1240"/>
        </w:trPr>
        <w:tc>
          <w:tcPr>
            <w:tcW w:w="5242" w:type="dxa"/>
            <w:gridSpan w:val="2"/>
            <w:tcBorders>
              <w:left w:val="single" w:sz="6" w:space="0" w:color="000000"/>
            </w:tcBorders>
          </w:tcPr>
          <w:p w:rsidR="007D75FD" w:rsidRDefault="007D75FD" w:rsidP="007E73F5">
            <w:pPr>
              <w:pStyle w:val="TableParagraph"/>
              <w:spacing w:before="7"/>
              <w:rPr>
                <w:sz w:val="24"/>
              </w:rPr>
            </w:pPr>
          </w:p>
          <w:p w:rsidR="007D75FD" w:rsidRDefault="007D75FD" w:rsidP="007E73F5">
            <w:pPr>
              <w:pStyle w:val="TableParagraph"/>
              <w:tabs>
                <w:tab w:val="left" w:pos="1806"/>
              </w:tabs>
              <w:ind w:left="7"/>
              <w:rPr>
                <w:sz w:val="20"/>
              </w:rPr>
            </w:pPr>
            <w:r>
              <w:rPr>
                <w:noProof/>
                <w:sz w:val="20"/>
                <w:lang w:eastAsia="ru-RU"/>
              </w:rPr>
              <w:drawing>
                <wp:inline distT="0" distB="0" distL="0" distR="0" wp14:anchorId="01D12F99" wp14:editId="511BBCC0">
                  <wp:extent cx="514649" cy="319087"/>
                  <wp:effectExtent l="0" t="0" r="0" b="0"/>
                  <wp:docPr id="6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79.png"/>
                          <pic:cNvPicPr/>
                        </pic:nvPicPr>
                        <pic:blipFill>
                          <a:blip r:embed="rId82" cstate="print"/>
                          <a:stretch>
                            <a:fillRect/>
                          </a:stretch>
                        </pic:blipFill>
                        <pic:spPr>
                          <a:xfrm>
                            <a:off x="0" y="0"/>
                            <a:ext cx="514649" cy="319087"/>
                          </a:xfrm>
                          <a:prstGeom prst="rect">
                            <a:avLst/>
                          </a:prstGeom>
                        </pic:spPr>
                      </pic:pic>
                    </a:graphicData>
                  </a:graphic>
                </wp:inline>
              </w:drawing>
            </w:r>
            <w:r>
              <w:rPr>
                <w:sz w:val="20"/>
              </w:rPr>
              <w:tab/>
            </w:r>
            <w:r>
              <w:rPr>
                <w:noProof/>
                <w:position w:val="38"/>
                <w:sz w:val="20"/>
                <w:lang w:eastAsia="ru-RU"/>
              </w:rPr>
              <w:drawing>
                <wp:inline distT="0" distB="0" distL="0" distR="0" wp14:anchorId="3024E61F" wp14:editId="129D11F9">
                  <wp:extent cx="1713245" cy="77724"/>
                  <wp:effectExtent l="0" t="0" r="0" b="0"/>
                  <wp:docPr id="6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0.png"/>
                          <pic:cNvPicPr/>
                        </pic:nvPicPr>
                        <pic:blipFill>
                          <a:blip r:embed="rId83" cstate="print"/>
                          <a:stretch>
                            <a:fillRect/>
                          </a:stretch>
                        </pic:blipFill>
                        <pic:spPr>
                          <a:xfrm>
                            <a:off x="0" y="0"/>
                            <a:ext cx="1713245" cy="77724"/>
                          </a:xfrm>
                          <a:prstGeom prst="rect">
                            <a:avLst/>
                          </a:prstGeom>
                        </pic:spPr>
                      </pic:pic>
                    </a:graphicData>
                  </a:graphic>
                </wp:inline>
              </w:drawing>
            </w:r>
          </w:p>
          <w:p w:rsidR="007D75FD" w:rsidRDefault="007D75FD" w:rsidP="007E73F5">
            <w:pPr>
              <w:pStyle w:val="TableParagraph"/>
              <w:spacing w:before="2" w:after="1"/>
              <w:rPr>
                <w:sz w:val="10"/>
              </w:rPr>
            </w:pPr>
          </w:p>
          <w:p w:rsidR="007D75FD" w:rsidRDefault="007D75FD" w:rsidP="007E73F5">
            <w:pPr>
              <w:pStyle w:val="TableParagraph"/>
              <w:ind w:left="7"/>
              <w:rPr>
                <w:sz w:val="20"/>
              </w:rPr>
            </w:pPr>
            <w:r>
              <w:rPr>
                <w:noProof/>
                <w:sz w:val="20"/>
                <w:lang w:eastAsia="ru-RU"/>
              </w:rPr>
              <w:drawing>
                <wp:inline distT="0" distB="0" distL="0" distR="0" wp14:anchorId="2EC747B6" wp14:editId="2E16EB2F">
                  <wp:extent cx="493320" cy="185737"/>
                  <wp:effectExtent l="0" t="0" r="0" b="0"/>
                  <wp:docPr id="6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1.png"/>
                          <pic:cNvPicPr/>
                        </pic:nvPicPr>
                        <pic:blipFill>
                          <a:blip r:embed="rId84" cstate="print"/>
                          <a:stretch>
                            <a:fillRect/>
                          </a:stretch>
                        </pic:blipFill>
                        <pic:spPr>
                          <a:xfrm>
                            <a:off x="0" y="0"/>
                            <a:ext cx="493320" cy="185737"/>
                          </a:xfrm>
                          <a:prstGeom prst="rect">
                            <a:avLst/>
                          </a:prstGeom>
                        </pic:spPr>
                      </pic:pic>
                    </a:graphicData>
                  </a:graphic>
                </wp:inline>
              </w:drawing>
            </w:r>
          </w:p>
        </w:tc>
        <w:tc>
          <w:tcPr>
            <w:tcW w:w="4827" w:type="dxa"/>
          </w:tcPr>
          <w:p w:rsidR="007D75FD" w:rsidRDefault="007D75FD" w:rsidP="007E73F5">
            <w:pPr>
              <w:pStyle w:val="TableParagraph"/>
              <w:rPr>
                <w:sz w:val="18"/>
              </w:rPr>
            </w:pPr>
          </w:p>
        </w:tc>
      </w:tr>
      <w:tr w:rsidR="007D75FD" w:rsidTr="007E73F5">
        <w:trPr>
          <w:trHeight w:val="827"/>
        </w:trPr>
        <w:tc>
          <w:tcPr>
            <w:tcW w:w="5242" w:type="dxa"/>
            <w:gridSpan w:val="2"/>
            <w:tcBorders>
              <w:left w:val="single" w:sz="6" w:space="0" w:color="000000"/>
              <w:bottom w:val="single" w:sz="6" w:space="0" w:color="000000"/>
            </w:tcBorders>
          </w:tcPr>
          <w:p w:rsidR="007D75FD" w:rsidRDefault="007D1524" w:rsidP="007E73F5">
            <w:pPr>
              <w:pStyle w:val="TableParagraph"/>
              <w:spacing w:line="124"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23" o:spid="_x0000_s1176" style="width:17.15pt;height:6.25pt;mso-position-horizontal-relative:char;mso-position-vertical-relative:line" coordsize="343,125">
                  <v:shape id="docshape124" o:spid="_x0000_s117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IQD3GAAAA3AAAAA8AAABkcnMvZG93bnJldi54bWxEj0FLw0AUhO+C/2F5gpfSbmxqKrHbIpai&#10;HjzY9gc8s88kmH0bdp9N+u9doeBxmJlvmNVmdJ06UYitZwN3swwUceVty7WB42E3fQAVBdli55kM&#10;nCnCZn19tcLS+oE/6LSXWiUIxxINNCJ9qXWsGnIYZ74nTt6XDw4lyVBrG3BIcNfpeZYV2mHLaaHB&#10;np4bqr73P87A53u1zSeSz+/zFwxvRRx2ExmMub0Znx5BCY3yH760X62BYrGEvzPpCO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hAPcYAAADcAAAADwAAAAAAAAAAAAAA&#10;AACfAgAAZHJzL2Rvd25yZXYueG1sUEsFBgAAAAAEAAQA9wAAAJIDAAAAAA==&#10;">
                    <v:imagedata r:id="rId85" o:title=""/>
                  </v:shape>
                  <v:shape id="docshape125" o:spid="_x0000_s1178" type="#_x0000_t75" style="position:absolute;left:152;width:190;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pEHXBAAAA3AAAAA8AAABkcnMvZG93bnJldi54bWxET8uKwjAU3Q/4D+EKbkTTyoxIbZQqCIVZ&#10;DD5wfW2ubWlzU5qonb+fLAZcHs473Q6mFU/qXW1ZQTyPQBAXVtdcKricD7MVCOeRNbaWScEvOdhu&#10;Rh8pJtq++EjPky9FCGGXoILK+y6R0hUVGXRz2xEH7m57gz7AvpS6x1cIN61cRNFSGqw5NFTY0b6i&#10;ojk9jII8+9bXbBe73NCt+brH0x+fTZWajIdsDcLT4N/if3euFSw/w9pwJhwB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pEHXBAAAA3AAAAA8AAAAAAAAAAAAAAAAAnwIA&#10;AGRycy9kb3ducmV2LnhtbFBLBQYAAAAABAAEAPcAAACNAwAAAAA=&#10;">
                    <v:imagedata r:id="rId86" o:title=""/>
                  </v:shape>
                  <w10:wrap type="none"/>
                  <w10:anchorlock/>
                </v:group>
              </w:pict>
            </w:r>
            <w:r w:rsidR="007D75FD">
              <w:rPr>
                <w:spacing w:val="-4"/>
                <w:position w:val="-1"/>
                <w:sz w:val="12"/>
              </w:rPr>
              <w:t xml:space="preserve"> </w:t>
            </w: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26" o:spid="_x0000_s1174" style="width:2.3pt;height:6.15pt;mso-position-horizontal-relative:char;mso-position-vertical-relative:line" coordsize="46,123">
                  <v:shape id="docshape127" o:spid="_x0000_s1175" style="position:absolute;width:46;height:123;visibility:visible;mso-wrap-style:square;v-text-anchor:top" coordsize="46,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tsMA&#10;AADcAAAADwAAAGRycy9kb3ducmV2LnhtbESP3YrCMBSE7wXfIRxh7zRV6g/VKKVQWW8Uu/sAh+Zs&#10;W7Y5KU1W69tvBMHLYWa+YXaHwbTiRr1rLCuYzyIQxKXVDVcKvr/y6QaE88gaW8uk4EEODvvxaIeJ&#10;tne+0q3wlQgQdgkqqL3vEildWZNBN7MdcfB+bG/QB9lXUvd4D3DTykUUraTBhsNCjR1lNZW/xZ9R&#10;kHfpqc2Oj2zdxBd70udjXEij1MdkSLcgPA3+HX61P7WCVbyE55lwBOT+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GtsMAAADcAAAADwAAAAAAAAAAAAAAAACYAgAAZHJzL2Rv&#10;d25yZXYueG1sUEsFBgAAAAAEAAQA9QAAAIgDAAAAAA==&#10;" adj="0,,0" path="m41,118r-34,l,120r,3l46,123r,-3l41,118xm31,17r-17,l14,19r3,3l17,113r-3,l14,118r20,l31,115r,-98xm12,14r-7,l,17r12,l12,14xm31,l29,,,14r31,l31,xe" fillcolor="black" stroked="f">
                    <v:stroke joinstyle="round"/>
                    <v:formulas/>
                    <v:path arrowok="t" o:connecttype="custom" o:connectlocs="41,118;7,118;0,120;0,123;46,123;46,120;41,118;31,17;14,17;14,19;17,22;17,113;14,113;14,118;34,118;31,115;31,17;12,14;5,14;0,17;12,17;12,14;31,0;29,0;0,14;31,14;31,0" o:connectangles="0,0,0,0,0,0,0,0,0,0,0,0,0,0,0,0,0,0,0,0,0,0,0,0,0,0,0"/>
                  </v:shape>
                  <w10:wrap type="none"/>
                  <w10:anchorlock/>
                </v:group>
              </w:pict>
            </w:r>
          </w:p>
        </w:tc>
        <w:tc>
          <w:tcPr>
            <w:tcW w:w="4827" w:type="dxa"/>
            <w:tcBorders>
              <w:bottom w:val="single" w:sz="6" w:space="0" w:color="000000"/>
            </w:tcBorders>
          </w:tcPr>
          <w:p w:rsidR="007D75FD" w:rsidRDefault="007D75FD" w:rsidP="007E73F5">
            <w:pPr>
              <w:pStyle w:val="TableParagraph"/>
              <w:spacing w:before="10"/>
              <w:rPr>
                <w:sz w:val="3"/>
              </w:rPr>
            </w:pPr>
          </w:p>
          <w:p w:rsidR="007D75FD" w:rsidRDefault="007D1524" w:rsidP="007E73F5">
            <w:pPr>
              <w:pStyle w:val="TableParagraph"/>
              <w:tabs>
                <w:tab w:val="left" w:pos="3775"/>
              </w:tabs>
              <w:ind w:left="6"/>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28" o:spid="_x0000_s1171" style="width:170.95pt;height:18.3pt;mso-position-horizontal-relative:char;mso-position-vertical-relative:line" coordsize="3419,366">
                  <v:shape id="docshape129" o:spid="_x0000_s1172"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rvh7FAAAA3AAAAA8AAABkcnMvZG93bnJldi54bWxEj0GLwjAUhO/C/ofwBC+ypooWqUYRQdCL&#10;rN09rLdH82yLzUu3ibX++40geBxm5htmue5MJVpqXGlZwXgUgSDOrC45V/Dzvfucg3AeWWNlmRQ8&#10;yMF69dFbYqLtnU/Upj4XAcIuQQWF93UipcsKMuhGtiYO3sU2Bn2QTS51g/cAN5WcRFEsDZYcFgqs&#10;aVtQdk1vRsH8ckgf+TA+fh3OM/f3W+42rRkrNeh3mwUIT51/h1/tvVYQTyfwPBOO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a74exQAAANwAAAAPAAAAAAAAAAAAAAAA&#10;AJ8CAABkcnMvZG93bnJldi54bWxQSwUGAAAAAAQABAD3AAAAkQMAAAAA&#10;">
                    <v:imagedata r:id="rId87" o:title=""/>
                  </v:shape>
                  <v:shape id="docshape130" o:spid="_x0000_s1173" type="#_x0000_t75" style="position:absolute;left:6;width:3412;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JTvFAAAA3AAAAA8AAABkcnMvZG93bnJldi54bWxEj9FqwkAURN8L/YflFvpWN7UaJHUTqhAR&#10;0YfafsAle5sNzd5Ns2uMf+8KQh+HmTnDLIvRtmKg3jeOFbxOEhDEldMN1wq+v8qXBQgfkDW2jknB&#10;hTwU+ePDEjPtzvxJwzHUIkLYZ6jAhNBlUvrKkEU/cR1x9H5cbzFE2ddS93iOcNvKaZKk0mLDccFg&#10;R2tD1e/xZBWcynGxMtP54a9sN8Nhr/1st/NKPT+NH+8gAo3hP3xvb7WCdPYGtzPx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myU7xQAAANwAAAAPAAAAAAAAAAAAAAAA&#10;AJ8CAABkcnMvZG93bnJldi54bWxQSwUGAAAAAAQABAD3AAAAkQMAAAAA&#10;">
                    <v:imagedata r:id="rId88" o:title=""/>
                  </v:shape>
                  <w10:wrap type="none"/>
                  <w10:anchorlock/>
                </v:group>
              </w:pict>
            </w:r>
            <w:r w:rsidR="007D75FD">
              <w:rPr>
                <w:sz w:val="20"/>
              </w:rPr>
              <w:tab/>
            </w:r>
            <w:r w:rsidR="007D75FD">
              <w:rPr>
                <w:noProof/>
                <w:position w:val="21"/>
                <w:sz w:val="20"/>
                <w:lang w:eastAsia="ru-RU"/>
              </w:rPr>
              <w:drawing>
                <wp:inline distT="0" distB="0" distL="0" distR="0" wp14:anchorId="4D021546" wp14:editId="63F6F1E6">
                  <wp:extent cx="593383" cy="77724"/>
                  <wp:effectExtent l="0" t="0" r="0" b="0"/>
                  <wp:docPr id="71"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6.png"/>
                          <pic:cNvPicPr/>
                        </pic:nvPicPr>
                        <pic:blipFill>
                          <a:blip r:embed="rId89" cstate="print"/>
                          <a:stretch>
                            <a:fillRect/>
                          </a:stretch>
                        </pic:blipFill>
                        <pic:spPr>
                          <a:xfrm>
                            <a:off x="0" y="0"/>
                            <a:ext cx="593383" cy="77724"/>
                          </a:xfrm>
                          <a:prstGeom prst="rect">
                            <a:avLst/>
                          </a:prstGeom>
                        </pic:spPr>
                      </pic:pic>
                    </a:graphicData>
                  </a:graphic>
                </wp:inline>
              </w:drawing>
            </w:r>
          </w:p>
        </w:tc>
      </w:tr>
      <w:tr w:rsidR="007D75FD" w:rsidTr="007E73F5">
        <w:trPr>
          <w:trHeight w:val="1619"/>
        </w:trPr>
        <w:tc>
          <w:tcPr>
            <w:tcW w:w="5242" w:type="dxa"/>
            <w:gridSpan w:val="2"/>
            <w:tcBorders>
              <w:top w:val="single" w:sz="6" w:space="0" w:color="000000"/>
              <w:left w:val="single" w:sz="6" w:space="0" w:color="000000"/>
            </w:tcBorders>
          </w:tcPr>
          <w:p w:rsidR="007D75FD" w:rsidRDefault="007D1524" w:rsidP="007E73F5">
            <w:pPr>
              <w:pStyle w:val="TableParagraph"/>
              <w:spacing w:line="124"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31" o:spid="_x0000_s1168" style="width:22pt;height:6.25pt;mso-position-horizontal-relative:char;mso-position-vertical-relative:line" coordsize="440,125">
                  <v:shape id="docshape132" o:spid="_x0000_s1169"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6+nGAAAA3AAAAA8AAABkcnMvZG93bnJldi54bWxEj0FrwkAUhO8F/8PyBG91o7ahja6igmhF&#10;KWov3h7ZZxLMvo3ZVeO/7xaEHoeZ+YYZTRpTihvVrrCsoNeNQBCnVhecKfg5LF4/QDiPrLG0TAoe&#10;5GAybr2MMNH2zju67X0mAoRdggpy76tESpfmZNB1bUUcvJOtDfog60zqGu8BbkrZj6JYGiw4LORY&#10;0Tyn9Ly/GgV8ee99L4/2sL68fdnteefiWbpRqtNupkMQnhr/H362V1pBPPiEvzPhCMj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Pr6cYAAADcAAAADwAAAAAAAAAAAAAA&#10;AACfAgAAZHJzL2Rvd25yZXYueG1sUEsFBgAAAAAEAAQA9wAAAJIDAAAAAA==&#10;">
                    <v:imagedata r:id="rId90" o:title=""/>
                  </v:shape>
                  <v:shape id="docshape133" o:spid="_x0000_s1170" type="#_x0000_t75" style="position:absolute;left:152;width:287;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4fYTCAAAA3AAAAA8AAABkcnMvZG93bnJldi54bWxET91qwjAUvh/sHcIZ7Gas6UYtoxqlDAR3&#10;sYHVBzgkx7aanJQmavv2y8Vglx/f/2ozOStuNIbes4K3LAdBrL3puVVwPGxfP0CEiGzQeiYFMwXY&#10;rB8fVlgZf+c93ZrYihTCoUIFXYxDJWXQHTkMmR+IE3fyo8OY4NhKM+I9hTsr3/O8lA57Tg0dDvTZ&#10;kb40V6fAF4uhtvtz+VIvZvt1Ddr9fGulnp+megki0hT/xX/unVFQFml+Op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H2EwgAAANwAAAAPAAAAAAAAAAAAAAAAAJ8C&#10;AABkcnMvZG93bnJldi54bWxQSwUGAAAAAAQABAD3AAAAjgMAAAAA&#10;">
                    <v:imagedata r:id="rId91" o:title=""/>
                  </v:shape>
                  <w10:wrap type="none"/>
                  <w10:anchorlock/>
                </v:group>
              </w:pict>
            </w:r>
          </w:p>
        </w:tc>
        <w:tc>
          <w:tcPr>
            <w:tcW w:w="4827" w:type="dxa"/>
            <w:tcBorders>
              <w:top w:val="single" w:sz="6" w:space="0" w:color="000000"/>
            </w:tcBorders>
          </w:tcPr>
          <w:p w:rsidR="007D75FD" w:rsidRDefault="007D75FD" w:rsidP="007E73F5">
            <w:pPr>
              <w:pStyle w:val="TableParagraph"/>
              <w:spacing w:before="5"/>
              <w:rPr>
                <w:sz w:val="3"/>
              </w:rPr>
            </w:pPr>
          </w:p>
          <w:p w:rsidR="007D75FD" w:rsidRDefault="007D1524" w:rsidP="007E73F5">
            <w:pPr>
              <w:pStyle w:val="TableParagraph"/>
              <w:tabs>
                <w:tab w:val="left" w:pos="2847"/>
                <w:tab w:val="left" w:pos="3775"/>
              </w:tabs>
              <w:ind w:left="6"/>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34" o:spid="_x0000_s1165" style="width:124.5pt;height:18.3pt;mso-position-horizontal-relative:char;mso-position-vertical-relative:line" coordsize="2490,366">
                  <v:shape id="docshape135" o:spid="_x0000_s1166"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33EzDAAAA3AAAAA8AAABkcnMvZG93bnJldi54bWxEj0FrwkAQhe+C/2GZQi+iG1sIIXUVEQRB&#10;emjqweOQnSah2Zklu5r477uFQo+PN+978za7yfXqTkPohA2sVxko4lpsx42By+dxWYAKEdliL0wG&#10;HhRgt53PNlhaGfmD7lVsVIJwKNFAG6MvtQ51Sw7DSjxx8r5kcBiTHBptBxwT3PX6Jcty7bDj1NCi&#10;p0NL9Xd1c+kNv6hHKdzZX/fuvaJMmqoQY56fpv0bqEhT/D/+S5+sgfw1h98xiQB6+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3fcTMMAAADcAAAADwAAAAAAAAAAAAAAAACf&#10;AgAAZHJzL2Rvd25yZXYueG1sUEsFBgAAAAAEAAQA9wAAAI8DAAAAAA==&#10;">
                    <v:imagedata r:id="rId92" o:title=""/>
                  </v:shape>
                  <v:shape id="docshape136" o:spid="_x0000_s1167" type="#_x0000_t75" style="position:absolute;left:6;width:248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LvvHAAAA3AAAAA8AAABkcnMvZG93bnJldi54bWxEj09rwkAUxO9Cv8PyCt50UwUtqRuRtqLY&#10;gzYtlN4e2Zc/NPs2ZDcxfvuuIHgcZuY3zGo9mFr01LrKsoKnaQSCOLO64kLB99d28gzCeWSNtWVS&#10;cCEH6+RhtMJY2zN/Up/6QgQIuxgVlN43sZQuK8mgm9qGOHi5bQ36INtC6hbPAW5qOYuihTRYcVgo&#10;saHXkrK/tDMK8s3893TI97PLx2542/bHne7ef5QaPw6bFxCeBn8P39p7rWAxX8L1TDgCM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KxLvvHAAAA3AAAAA8AAAAAAAAAAAAA&#10;AAAAnwIAAGRycy9kb3ducmV2LnhtbFBLBQYAAAAABAAEAPcAAACTAwAAAAA=&#10;">
                    <v:imagedata r:id="rId93" o:title=""/>
                  </v:shape>
                  <w10:wrap type="none"/>
                  <w10:anchorlock/>
                </v:group>
              </w:pict>
            </w:r>
            <w:r w:rsidR="007D75FD">
              <w:rPr>
                <w:sz w:val="20"/>
              </w:rPr>
              <w:tab/>
            </w:r>
            <w:r w:rsidR="007D75FD">
              <w:rPr>
                <w:noProof/>
                <w:position w:val="21"/>
                <w:sz w:val="20"/>
                <w:lang w:eastAsia="ru-RU"/>
              </w:rPr>
              <w:drawing>
                <wp:inline distT="0" distB="0" distL="0" distR="0" wp14:anchorId="014441D7" wp14:editId="329E955C">
                  <wp:extent cx="434081" cy="77724"/>
                  <wp:effectExtent l="0" t="0" r="0" b="0"/>
                  <wp:docPr id="73"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1.png"/>
                          <pic:cNvPicPr/>
                        </pic:nvPicPr>
                        <pic:blipFill>
                          <a:blip r:embed="rId94" cstate="print"/>
                          <a:stretch>
                            <a:fillRect/>
                          </a:stretch>
                        </pic:blipFill>
                        <pic:spPr>
                          <a:xfrm>
                            <a:off x="0" y="0"/>
                            <a:ext cx="434081" cy="77724"/>
                          </a:xfrm>
                          <a:prstGeom prst="rect">
                            <a:avLst/>
                          </a:prstGeom>
                        </pic:spPr>
                      </pic:pic>
                    </a:graphicData>
                  </a:graphic>
                </wp:inline>
              </w:drawing>
            </w:r>
            <w:r w:rsidR="007D75FD">
              <w:rPr>
                <w:position w:val="21"/>
                <w:sz w:val="20"/>
              </w:rPr>
              <w:tab/>
            </w:r>
            <w:r w:rsidR="007D75FD">
              <w:rPr>
                <w:noProof/>
                <w:position w:val="21"/>
                <w:sz w:val="20"/>
                <w:lang w:eastAsia="ru-RU"/>
              </w:rPr>
              <w:drawing>
                <wp:inline distT="0" distB="0" distL="0" distR="0" wp14:anchorId="08D4A7C1" wp14:editId="61345CB8">
                  <wp:extent cx="593967" cy="77724"/>
                  <wp:effectExtent l="0" t="0" r="0" b="0"/>
                  <wp:docPr id="7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2.png"/>
                          <pic:cNvPicPr/>
                        </pic:nvPicPr>
                        <pic:blipFill>
                          <a:blip r:embed="rId95" cstate="print"/>
                          <a:stretch>
                            <a:fillRect/>
                          </a:stretch>
                        </pic:blipFill>
                        <pic:spPr>
                          <a:xfrm>
                            <a:off x="0" y="0"/>
                            <a:ext cx="593967" cy="77724"/>
                          </a:xfrm>
                          <a:prstGeom prst="rect">
                            <a:avLst/>
                          </a:prstGeom>
                        </pic:spPr>
                      </pic:pic>
                    </a:graphicData>
                  </a:graphic>
                </wp:inline>
              </w:drawing>
            </w:r>
          </w:p>
        </w:tc>
      </w:tr>
      <w:tr w:rsidR="007D75FD" w:rsidTr="007E73F5">
        <w:trPr>
          <w:trHeight w:val="1039"/>
        </w:trPr>
        <w:tc>
          <w:tcPr>
            <w:tcW w:w="5242" w:type="dxa"/>
            <w:gridSpan w:val="2"/>
            <w:tcBorders>
              <w:left w:val="single" w:sz="6" w:space="0" w:color="000000"/>
            </w:tcBorders>
          </w:tcPr>
          <w:p w:rsidR="007D75FD" w:rsidRDefault="007D75FD" w:rsidP="007E73F5">
            <w:pPr>
              <w:pStyle w:val="TableParagraph"/>
              <w:spacing w:before="6"/>
              <w:rPr>
                <w:sz w:val="2"/>
              </w:rPr>
            </w:pPr>
          </w:p>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37" o:spid="_x0000_s1162" style="width:21.6pt;height:6.3pt;mso-position-horizontal-relative:char;mso-position-vertical-relative:line" coordsize="432,126">
                  <v:shape id="docshape138" o:spid="_x0000_s1163"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w0vHAAAA3AAAAA8AAABkcnMvZG93bnJldi54bWxEj0FrwkAUhO9C/8PyhN50oymhRFexgmAP&#10;LWqL4u2RfU1Ss29Ddhu3/94tCD0OM/MNM18G04ieOldbVjAZJyCIC6trLhV8fmxGzyCcR9bYWCYF&#10;v+RguXgYzDHX9sp76g++FBHCLkcFlfdtLqUrKjLoxrYljt6X7Qz6KLtS6g6vEW4aOU2STBqsOS5U&#10;2NK6ouJy+DEKTuf34/6lX6/Sp+/dW9ZsLyG8Jko9DsNqBsJT8P/he3urFWRpCn9n4h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19w0vHAAAA3AAAAA8AAAAAAAAAAAAA&#10;AAAAnwIAAGRycy9kb3ducmV2LnhtbFBLBQYAAAAABAAEAPcAAACTAwAAAAA=&#10;">
                    <v:imagedata r:id="rId96" o:title=""/>
                  </v:shape>
                  <v:shape id="docshape139" o:spid="_x0000_s1164" type="#_x0000_t75" style="position:absolute;left:152;width:27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kWXGAAAA3AAAAA8AAABkcnMvZG93bnJldi54bWxEj0FrwkAUhO+F/oflFbzVTVvRGrOR0iKI&#10;KFgVSm/P7DMJZt+G3VXjv3eFQo/DzHzDZNPONOJMzteWFbz0ExDEhdU1lwp229nzOwgfkDU2lknB&#10;lTxM88eHDFNtL/xN500oRYSwT1FBFUKbSumLigz6vm2Jo3ewzmCI0pVSO7xEuGnka5IMpcGa40KF&#10;LX1WVBw3JxMp+x+/Whfb0ddxua9PCzv+ddegVO+p+5iACNSF//Bfe64VDN8GcD8Tj4D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z+RZcYAAADcAAAADwAAAAAAAAAAAAAA&#10;AACfAgAAZHJzL2Rvd25yZXYueG1sUEsFBgAAAAAEAAQA9wAAAJIDAAAAAA==&#10;">
                    <v:imagedata r:id="rId97" o:title=""/>
                  </v:shape>
                  <w10:wrap type="none"/>
                  <w10:anchorlock/>
                </v:group>
              </w:pict>
            </w:r>
          </w:p>
        </w:tc>
        <w:tc>
          <w:tcPr>
            <w:tcW w:w="4827" w:type="dxa"/>
          </w:tcPr>
          <w:p w:rsidR="007D75FD" w:rsidRDefault="007D75FD" w:rsidP="007E73F5">
            <w:pPr>
              <w:pStyle w:val="TableParagraph"/>
              <w:spacing w:before="2"/>
              <w:rPr>
                <w:sz w:val="4"/>
              </w:rPr>
            </w:pPr>
          </w:p>
          <w:p w:rsidR="007D75FD" w:rsidRDefault="007D1524" w:rsidP="007E73F5">
            <w:pPr>
              <w:pStyle w:val="TableParagraph"/>
              <w:tabs>
                <w:tab w:val="left" w:pos="2847"/>
                <w:tab w:val="left" w:pos="3775"/>
              </w:tabs>
              <w:ind w:left="6"/>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40" o:spid="_x0000_s1159" style="width:124.5pt;height:18.4pt;mso-position-horizontal-relative:char;mso-position-vertical-relative:line" coordsize="2490,368">
                  <v:shape id="docshape141" o:spid="_x0000_s1160"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XbKLAAAAA3AAAAA8AAABkcnMvZG93bnJldi54bWxET8uKwjAU3Qv+Q7gD7jRVQaQaZRREN4Iv&#10;KO7uNLcPprkpTbT1781CcHk47+W6M5V4UuNKywrGowgEcWp1ybmC23U3nINwHlljZZkUvMjBetXv&#10;LTHWtuUzPS8+FyGEXYwKCu/rWEqXFmTQjWxNHLjMNgZ9gE0udYNtCDeVnETRTBosOTQUWNO2oPT/&#10;8jAKjtmhzfY7Tv+SzbQeJxt3uu/nSg1+ut8FCE+d/4o/7oNWMJuG+eFMOAJy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pdsosAAAADcAAAADwAAAAAAAAAAAAAAAACfAgAA&#10;ZHJzL2Rvd25yZXYueG1sUEsFBgAAAAAEAAQA9wAAAIwDAAAAAA==&#10;">
                    <v:imagedata r:id="rId98" o:title=""/>
                  </v:shape>
                  <v:shape id="docshape142" o:spid="_x0000_s1161" type="#_x0000_t75" style="position:absolute;left:1;width:2488;height: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4D7LDAAAA3AAAAA8AAABkcnMvZG93bnJldi54bWxEj0+LwjAUxO+C3yE8wYtoqisi1Sj+QVi8&#10;iK7eH82zrTYvJYlav/1mQdjjMDO/YebLxlTiSc6XlhUMBwkI4szqknMF559dfwrCB2SNlWVS8CYP&#10;y0W7NcdU2xcf6XkKuYgQ9ikqKEKoUyl9VpBBP7A1cfSu1hkMUbpcaoevCDeVHCXJRBosOS4UWNOm&#10;oOx+ehgFF2N7Gzs+uH3we3k70/rS2x6V6naa1QxEoCb8hz/tb61g8jWEvzPxCM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gPssMAAADcAAAADwAAAAAAAAAAAAAAAACf&#10;AgAAZHJzL2Rvd25yZXYueG1sUEsFBgAAAAAEAAQA9wAAAI8DAAAAAA==&#10;">
                    <v:imagedata r:id="rId99" o:title=""/>
                  </v:shape>
                  <w10:wrap type="none"/>
                  <w10:anchorlock/>
                </v:group>
              </w:pict>
            </w:r>
            <w:r w:rsidR="007D75FD">
              <w:rPr>
                <w:sz w:val="20"/>
              </w:rPr>
              <w:tab/>
            </w:r>
            <w:r w:rsidR="007D75FD">
              <w:rPr>
                <w:noProof/>
                <w:position w:val="21"/>
                <w:sz w:val="20"/>
                <w:lang w:eastAsia="ru-RU"/>
              </w:rPr>
              <w:drawing>
                <wp:inline distT="0" distB="0" distL="0" distR="0" wp14:anchorId="3BD92628" wp14:editId="1499A660">
                  <wp:extent cx="433993" cy="77724"/>
                  <wp:effectExtent l="0" t="0" r="0" b="0"/>
                  <wp:docPr id="7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7.png"/>
                          <pic:cNvPicPr/>
                        </pic:nvPicPr>
                        <pic:blipFill>
                          <a:blip r:embed="rId100" cstate="print"/>
                          <a:stretch>
                            <a:fillRect/>
                          </a:stretch>
                        </pic:blipFill>
                        <pic:spPr>
                          <a:xfrm>
                            <a:off x="0" y="0"/>
                            <a:ext cx="433993" cy="77724"/>
                          </a:xfrm>
                          <a:prstGeom prst="rect">
                            <a:avLst/>
                          </a:prstGeom>
                        </pic:spPr>
                      </pic:pic>
                    </a:graphicData>
                  </a:graphic>
                </wp:inline>
              </w:drawing>
            </w:r>
            <w:r w:rsidR="007D75FD">
              <w:rPr>
                <w:position w:val="21"/>
                <w:sz w:val="20"/>
              </w:rPr>
              <w:tab/>
            </w:r>
            <w:r w:rsidR="007D75FD">
              <w:rPr>
                <w:noProof/>
                <w:position w:val="21"/>
                <w:sz w:val="20"/>
                <w:lang w:eastAsia="ru-RU"/>
              </w:rPr>
              <w:drawing>
                <wp:inline distT="0" distB="0" distL="0" distR="0" wp14:anchorId="65905C2E" wp14:editId="6E2D5076">
                  <wp:extent cx="594712" cy="77724"/>
                  <wp:effectExtent l="0" t="0" r="0" b="0"/>
                  <wp:docPr id="7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8.png"/>
                          <pic:cNvPicPr/>
                        </pic:nvPicPr>
                        <pic:blipFill>
                          <a:blip r:embed="rId101" cstate="print"/>
                          <a:stretch>
                            <a:fillRect/>
                          </a:stretch>
                        </pic:blipFill>
                        <pic:spPr>
                          <a:xfrm>
                            <a:off x="0" y="0"/>
                            <a:ext cx="594712" cy="77724"/>
                          </a:xfrm>
                          <a:prstGeom prst="rect">
                            <a:avLst/>
                          </a:prstGeom>
                        </pic:spPr>
                      </pic:pic>
                    </a:graphicData>
                  </a:graphic>
                </wp:inline>
              </w:drawing>
            </w:r>
          </w:p>
        </w:tc>
      </w:tr>
      <w:tr w:rsidR="007D75FD" w:rsidTr="007E73F5">
        <w:trPr>
          <w:trHeight w:val="1064"/>
        </w:trPr>
        <w:tc>
          <w:tcPr>
            <w:tcW w:w="5242" w:type="dxa"/>
            <w:gridSpan w:val="2"/>
            <w:tcBorders>
              <w:left w:val="single" w:sz="6" w:space="0" w:color="000000"/>
            </w:tcBorders>
          </w:tcPr>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43" o:spid="_x0000_s1156" style="width:22.1pt;height:6.3pt;mso-position-horizontal-relative:char;mso-position-vertical-relative:line" coordsize="442,126">
                  <v:shape id="docshape144" o:spid="_x0000_s1157"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K59vEAAAA3AAAAA8AAABkcnMvZG93bnJldi54bWxEj92KwjAUhO8XfIdwBG8WTdX1h2oUERS9&#10;UPHnAY7NsS02J6WJWt/eLCzs5TAz3zDTeW0K8aTK5ZYVdDsRCOLE6pxTBZfzqj0G4TyyxsIyKXiT&#10;g/ms8TXFWNsXH+l58qkIEHYxKsi8L2MpXZKRQdexJXHwbrYy6IOsUqkrfAW4KWQviobSYM5hIcOS&#10;lhkl99PDKFhfkm/uPri/vebl7jhYUPRz2CvVataLCQhPtf8P/7U3WsGwN4LfM+EIy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K59vEAAAA3AAAAA8AAAAAAAAAAAAAAAAA&#10;nwIAAGRycy9kb3ducmV2LnhtbFBLBQYAAAAABAAEAPcAAACQAwAAAAA=&#10;">
                    <v:imagedata r:id="rId102" o:title=""/>
                  </v:shape>
                  <v:shape id="docshape145" o:spid="_x0000_s1158" type="#_x0000_t75" style="position:absolute;left:152;width:289;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D1/CAAAA3AAAAA8AAABkcnMvZG93bnJldi54bWxET02LwjAQvQv7H8IseFvT9qBSjeIuioLg&#10;atWDt6EZ22IzKU3U+u83hwWPj/c9nXemFg9qXWVZQTyIQBDnVldcKDgdV19jEM4ja6wtk4IXOZjP&#10;PnpTTLV98oEemS9ECGGXooLS+yaV0uUlGXQD2xAH7mpbgz7AtpC6xWcIN7VMomgoDVYcGkps6Kek&#10;/JbdjYLVy9Xb/XZXrC/L825UyS4e/34r1f/sFhMQnjr/Fv+7N1rBMAlrw5lwBO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Ng9fwgAAANwAAAAPAAAAAAAAAAAAAAAAAJ8C&#10;AABkcnMvZG93bnJldi54bWxQSwUGAAAAAAQABAD3AAAAjgMAAAAA&#10;">
                    <v:imagedata r:id="rId103" o:title=""/>
                  </v:shape>
                  <w10:wrap type="none"/>
                  <w10:anchorlock/>
                </v:group>
              </w:pict>
            </w:r>
          </w:p>
        </w:tc>
        <w:tc>
          <w:tcPr>
            <w:tcW w:w="4827" w:type="dxa"/>
          </w:tcPr>
          <w:p w:rsidR="007D75FD" w:rsidRDefault="007D75FD" w:rsidP="007E73F5">
            <w:pPr>
              <w:pStyle w:val="TableParagraph"/>
              <w:spacing w:before="8"/>
              <w:rPr>
                <w:sz w:val="2"/>
              </w:rPr>
            </w:pPr>
          </w:p>
          <w:p w:rsidR="007D75FD" w:rsidRDefault="007D75FD" w:rsidP="007E73F5">
            <w:pPr>
              <w:pStyle w:val="TableParagraph"/>
              <w:spacing w:line="142" w:lineRule="exact"/>
              <w:ind w:left="6"/>
              <w:rPr>
                <w:sz w:val="14"/>
              </w:rPr>
            </w:pPr>
            <w:r>
              <w:rPr>
                <w:noProof/>
                <w:position w:val="-2"/>
                <w:sz w:val="14"/>
                <w:lang w:eastAsia="ru-RU"/>
              </w:rPr>
              <w:drawing>
                <wp:inline distT="0" distB="0" distL="0" distR="0" wp14:anchorId="795ABEF3" wp14:editId="295C7786">
                  <wp:extent cx="1920847" cy="90487"/>
                  <wp:effectExtent l="0" t="0" r="0" b="0"/>
                  <wp:docPr id="8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1.png"/>
                          <pic:cNvPicPr/>
                        </pic:nvPicPr>
                        <pic:blipFill>
                          <a:blip r:embed="rId104" cstate="print"/>
                          <a:stretch>
                            <a:fillRect/>
                          </a:stretch>
                        </pic:blipFill>
                        <pic:spPr>
                          <a:xfrm>
                            <a:off x="0" y="0"/>
                            <a:ext cx="1920847" cy="90487"/>
                          </a:xfrm>
                          <a:prstGeom prst="rect">
                            <a:avLst/>
                          </a:prstGeom>
                        </pic:spPr>
                      </pic:pic>
                    </a:graphicData>
                  </a:graphic>
                </wp:inline>
              </w:drawing>
            </w:r>
          </w:p>
        </w:tc>
      </w:tr>
      <w:tr w:rsidR="007D75FD" w:rsidTr="007E73F5">
        <w:trPr>
          <w:trHeight w:val="1309"/>
        </w:trPr>
        <w:tc>
          <w:tcPr>
            <w:tcW w:w="5242" w:type="dxa"/>
            <w:gridSpan w:val="2"/>
            <w:tcBorders>
              <w:left w:val="single" w:sz="6" w:space="0" w:color="000000"/>
            </w:tcBorders>
          </w:tcPr>
          <w:p w:rsidR="007D75FD" w:rsidRDefault="007D75FD" w:rsidP="007E73F5">
            <w:pPr>
              <w:pStyle w:val="TableParagraph"/>
              <w:spacing w:before="3"/>
              <w:rPr>
                <w:sz w:val="2"/>
              </w:rPr>
            </w:pPr>
          </w:p>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46" o:spid="_x0000_s1153" style="width:21.75pt;height:6.3pt;mso-position-horizontal-relative:char;mso-position-vertical-relative:line" coordsize="435,126">
                  <v:shape id="docshape147" o:spid="_x0000_s1154"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sUXEAAAA3AAAAA8AAABkcnMvZG93bnJldi54bWxEj0FrwkAUhO8F/8PyhN7qRltFopuglUJv&#10;pRvx/Mg+k2D2bcxudfvvu4VCj8PMfMNsy2h7caPRd44VzGcZCOLamY4bBcfq7WkNwgdkg71jUvBN&#10;Hspi8rDF3Lg7f9JNh0YkCPscFbQhDLmUvm7Jop+5gTh5ZzdaDEmOjTQj3hPc9nKRZStpseO00OJA&#10;ry3VF/1lFew+ltVhrw861qfr8xDP3RJZK/U4jbsNiEAx/If/2u9GwWrxAr9n0hGQ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DsUXEAAAA3AAAAA8AAAAAAAAAAAAAAAAA&#10;nwIAAGRycy9kb3ducmV2LnhtbFBLBQYAAAAABAAEAPcAAACQAwAAAAA=&#10;">
                    <v:imagedata r:id="rId105" o:title=""/>
                  </v:shape>
                  <v:shape id="docshape148" o:spid="_x0000_s1155" type="#_x0000_t75" style="position:absolute;left:152;width:282;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s0ufFAAAA3AAAAA8AAABkcnMvZG93bnJldi54bWxEj0FrwkAUhO+F/oflCb0UfVGoKdFViqXQ&#10;g4cYC16f2WcSzL4N2a2m/fXdguBxmJlvmOV6sK26cO8bJxqmkwQUS+lMI5WGr/3H+BWUDySGWies&#10;4Yc9rFePD0vKjLvKji9FqFSEiM9IQx1ClyH6smZLfuI6luidXG8pRNlXaHq6RrhtcZYkc7TUSFyo&#10;qeNNzeW5+LYaDr/8jmmT5+kRn016KLb7HLdaP42GtwWowEO4h2/tT6NhPnuB/zPxCOD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LNLnxQAAANwAAAAPAAAAAAAAAAAAAAAA&#10;AJ8CAABkcnMvZG93bnJldi54bWxQSwUGAAAAAAQABAD3AAAAkQMAAAAA&#10;">
                    <v:imagedata r:id="rId106" o:title=""/>
                  </v:shape>
                  <w10:wrap type="none"/>
                  <w10:anchorlock/>
                </v:group>
              </w:pict>
            </w:r>
          </w:p>
        </w:tc>
        <w:tc>
          <w:tcPr>
            <w:tcW w:w="4827" w:type="dxa"/>
          </w:tcPr>
          <w:p w:rsidR="007D75FD" w:rsidRDefault="007D75FD" w:rsidP="007E73F5">
            <w:pPr>
              <w:pStyle w:val="TableParagraph"/>
              <w:spacing w:before="10"/>
              <w:rPr>
                <w:sz w:val="2"/>
              </w:rPr>
            </w:pPr>
          </w:p>
          <w:p w:rsidR="007D75FD" w:rsidRDefault="007D75FD" w:rsidP="007E73F5">
            <w:pPr>
              <w:pStyle w:val="TableParagraph"/>
              <w:spacing w:line="143" w:lineRule="exact"/>
              <w:ind w:left="6"/>
              <w:rPr>
                <w:sz w:val="14"/>
              </w:rPr>
            </w:pPr>
            <w:r>
              <w:rPr>
                <w:noProof/>
                <w:position w:val="-2"/>
                <w:sz w:val="14"/>
                <w:lang w:eastAsia="ru-RU"/>
              </w:rPr>
              <w:drawing>
                <wp:inline distT="0" distB="0" distL="0" distR="0" wp14:anchorId="7A8862F3" wp14:editId="5D490501">
                  <wp:extent cx="1928869" cy="90868"/>
                  <wp:effectExtent l="0" t="0" r="0" b="0"/>
                  <wp:docPr id="8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4.png"/>
                          <pic:cNvPicPr/>
                        </pic:nvPicPr>
                        <pic:blipFill>
                          <a:blip r:embed="rId107" cstate="print"/>
                          <a:stretch>
                            <a:fillRect/>
                          </a:stretch>
                        </pic:blipFill>
                        <pic:spPr>
                          <a:xfrm>
                            <a:off x="0" y="0"/>
                            <a:ext cx="1928869" cy="90868"/>
                          </a:xfrm>
                          <a:prstGeom prst="rect">
                            <a:avLst/>
                          </a:prstGeom>
                        </pic:spPr>
                      </pic:pic>
                    </a:graphicData>
                  </a:graphic>
                </wp:inline>
              </w:drawing>
            </w:r>
          </w:p>
        </w:tc>
      </w:tr>
      <w:tr w:rsidR="007D75FD" w:rsidTr="007E73F5">
        <w:trPr>
          <w:trHeight w:val="1924"/>
        </w:trPr>
        <w:tc>
          <w:tcPr>
            <w:tcW w:w="1072" w:type="dxa"/>
            <w:tcBorders>
              <w:left w:val="single" w:sz="6" w:space="0" w:color="000000"/>
              <w:right w:val="single" w:sz="6" w:space="0" w:color="000000"/>
            </w:tcBorders>
          </w:tcPr>
          <w:p w:rsidR="007D75FD" w:rsidRDefault="007D75FD" w:rsidP="007E73F5">
            <w:pPr>
              <w:pStyle w:val="TableParagraph"/>
              <w:spacing w:before="1"/>
              <w:rPr>
                <w:sz w:val="2"/>
              </w:rPr>
            </w:pPr>
          </w:p>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49" o:spid="_x0000_s1150" style="width:22pt;height:6.3pt;mso-position-horizontal-relative:char;mso-position-vertical-relative:line" coordsize="440,126">
                  <v:shape id="docshape150" o:spid="_x0000_s1151" type="#_x0000_t75" style="position:absolute;width:118;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zezCAAAA3AAAAA8AAABkcnMvZG93bnJldi54bWxEj0FrwkAUhO8F/8PyBG91E4VQoquIKNiL&#10;pbZ4fmSfSTD7NmRfdf33bqHQ4zAz3zDLdXSdutEQWs8G8mkGirjytuXawPfX/vUNVBBki51nMvCg&#10;AOvV6GWJpfV3/qTbSWqVIBxKNNCI9KXWoWrIYZj6njh5Fz84lCSHWtsB7wnuOj3LskI7bDktNNjT&#10;tqHqevpxBs5yicf4fsjF1h872RdMR5wbMxnHzQKUUJT/8F/7YA0Usxx+z6QjoF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O83swgAAANwAAAAPAAAAAAAAAAAAAAAAAJ8C&#10;AABkcnMvZG93bnJldi54bWxQSwUGAAAAAAQABAD3AAAAjgMAAAAA&#10;">
                    <v:imagedata r:id="rId108" o:title=""/>
                  </v:shape>
                  <v:shape id="docshape151" o:spid="_x0000_s1152"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L0k/FAAAA3AAAAA8AAABkcnMvZG93bnJldi54bWxEj0FrwkAUhO8F/8PyhN7qxohSUjdiC4Ui&#10;etCm9PrIvmZDsm/T7Nak/94VBI/DzHzDrDejbcWZel87VjCfJSCIS6drrhQUn+9PzyB8QNbYOiYF&#10;/+Rhk08e1phpN/CRzqdQiQhhn6ECE0KXSelLQxb9zHXE0ftxvcUQZV9J3eMQ4baVaZKspMWa44LB&#10;jt4Mlc3pzyr4an8H3e1Ks1scF6+2ODTL732i1ON03L6ACDSGe/jW/tAKVmkK1zPxCMj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C9JPxQAAANwAAAAPAAAAAAAAAAAAAAAA&#10;AJ8CAABkcnMvZG93bnJldi54bWxQSwUGAAAAAAQABAD3AAAAkQMAAAAA&#10;">
                    <v:imagedata r:id="rId109" o:title=""/>
                  </v:shape>
                  <w10:wrap type="none"/>
                  <w10:anchorlock/>
                </v:group>
              </w:pict>
            </w:r>
          </w:p>
        </w:tc>
        <w:tc>
          <w:tcPr>
            <w:tcW w:w="4170" w:type="dxa"/>
            <w:tcBorders>
              <w:left w:val="single" w:sz="6" w:space="0" w:color="000000"/>
            </w:tcBorders>
          </w:tcPr>
          <w:p w:rsidR="007D75FD" w:rsidRDefault="007D75FD" w:rsidP="007E73F5">
            <w:pPr>
              <w:pStyle w:val="TableParagraph"/>
              <w:rPr>
                <w:sz w:val="18"/>
              </w:rPr>
            </w:pPr>
          </w:p>
        </w:tc>
        <w:tc>
          <w:tcPr>
            <w:tcW w:w="4827" w:type="dxa"/>
          </w:tcPr>
          <w:p w:rsidR="007D75FD" w:rsidRDefault="007D75FD" w:rsidP="007E73F5">
            <w:pPr>
              <w:pStyle w:val="TableParagraph"/>
              <w:spacing w:before="11"/>
              <w:rPr>
                <w:sz w:val="3"/>
              </w:rPr>
            </w:pPr>
          </w:p>
          <w:p w:rsidR="007D75FD" w:rsidRDefault="007D1524" w:rsidP="007E73F5">
            <w:pPr>
              <w:pStyle w:val="TableParagraph"/>
              <w:tabs>
                <w:tab w:val="left" w:pos="2847"/>
                <w:tab w:val="left" w:pos="3775"/>
              </w:tabs>
              <w:ind w:left="6"/>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52" o:spid="_x0000_s1147" style="width:124.5pt;height:18.3pt;mso-position-horizontal-relative:char;mso-position-vertical-relative:line" coordsize="2490,366">
                  <v:shape id="docshape153" o:spid="_x0000_s1148"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N9XrDAAAA3AAAAA8AAABkcnMvZG93bnJldi54bWxETz1vwjAQ3Sv1P1hXia1x6BChgEEFQcXQ&#10;BQqVul3ja5wSn4PtkvDv8VCJ8el9zxaDbcWFfGgcKxhnOQjiyumGawWHj83zBESIyBpbx6TgSgEW&#10;88eHGZba9byjyz7WIoVwKFGBibErpQyVIYshcx1x4n6ctxgT9LXUHvsUblv5kueFtNhwajDY0cpQ&#10;ddr/WQWrz/73ODm038viy5v3N3OW691ZqdHT8DoFEWmId/G/e6sVFOO0Np1JR0D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31esMAAADcAAAADwAAAAAAAAAAAAAAAACf&#10;AgAAZHJzL2Rvd25yZXYueG1sUEsFBgAAAAAEAAQA9wAAAI8DAAAAAA==&#10;">
                    <v:imagedata r:id="rId110" o:title=""/>
                  </v:shape>
                  <v:shape id="docshape154" o:spid="_x0000_s1149" type="#_x0000_t75" style="position:absolute;left:3;width:2486;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5xNDEAAAA3AAAAA8AAABkcnMvZG93bnJldi54bWxEj0+LwjAUxO/CfofwFvamqQtbbDXKsovi&#10;RcU/vT+aZ1ttXkoTtX57Iwgeh5n5DTOZdaYWV2pdZVnBcBCBIM6trrhQcNjP+yMQziNrrC2Tgjs5&#10;mE0/ehNMtb3xlq47X4gAYZeigtL7JpXS5SUZdAPbEAfvaFuDPsi2kLrFW4CbWn5HUSwNVhwWSmzo&#10;r6T8vLsYBdnq8v9TJZt4tNXZcblYr05ZlCj19dn9jkF46vw7/GovtYJ4mMDzTDgC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5xNDEAAAA3AAAAA8AAAAAAAAAAAAAAAAA&#10;nwIAAGRycy9kb3ducmV2LnhtbFBLBQYAAAAABAAEAPcAAACQAwAAAAA=&#10;">
                    <v:imagedata r:id="rId111" o:title=""/>
                  </v:shape>
                  <w10:wrap type="none"/>
                  <w10:anchorlock/>
                </v:group>
              </w:pict>
            </w:r>
            <w:r w:rsidR="007D75FD">
              <w:rPr>
                <w:sz w:val="20"/>
              </w:rPr>
              <w:tab/>
            </w:r>
            <w:r w:rsidR="007D75FD">
              <w:rPr>
                <w:noProof/>
                <w:position w:val="21"/>
                <w:sz w:val="20"/>
                <w:lang w:eastAsia="ru-RU"/>
              </w:rPr>
              <w:drawing>
                <wp:inline distT="0" distB="0" distL="0" distR="0" wp14:anchorId="27E6F1F6" wp14:editId="61DD2F26">
                  <wp:extent cx="434577" cy="77724"/>
                  <wp:effectExtent l="0" t="0" r="0" b="0"/>
                  <wp:docPr id="8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09.png"/>
                          <pic:cNvPicPr/>
                        </pic:nvPicPr>
                        <pic:blipFill>
                          <a:blip r:embed="rId112" cstate="print"/>
                          <a:stretch>
                            <a:fillRect/>
                          </a:stretch>
                        </pic:blipFill>
                        <pic:spPr>
                          <a:xfrm>
                            <a:off x="0" y="0"/>
                            <a:ext cx="434577" cy="77724"/>
                          </a:xfrm>
                          <a:prstGeom prst="rect">
                            <a:avLst/>
                          </a:prstGeom>
                        </pic:spPr>
                      </pic:pic>
                    </a:graphicData>
                  </a:graphic>
                </wp:inline>
              </w:drawing>
            </w:r>
            <w:r w:rsidR="007D75FD">
              <w:rPr>
                <w:position w:val="21"/>
                <w:sz w:val="20"/>
              </w:rPr>
              <w:tab/>
            </w:r>
            <w:r w:rsidR="007D75FD">
              <w:rPr>
                <w:noProof/>
                <w:position w:val="21"/>
                <w:sz w:val="20"/>
                <w:lang w:eastAsia="ru-RU"/>
              </w:rPr>
              <w:drawing>
                <wp:inline distT="0" distB="0" distL="0" distR="0" wp14:anchorId="7D66BB43" wp14:editId="692B0035">
                  <wp:extent cx="593870" cy="76200"/>
                  <wp:effectExtent l="0" t="0" r="0" b="0"/>
                  <wp:docPr id="8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10.png"/>
                          <pic:cNvPicPr/>
                        </pic:nvPicPr>
                        <pic:blipFill>
                          <a:blip r:embed="rId113" cstate="print"/>
                          <a:stretch>
                            <a:fillRect/>
                          </a:stretch>
                        </pic:blipFill>
                        <pic:spPr>
                          <a:xfrm>
                            <a:off x="0" y="0"/>
                            <a:ext cx="593870" cy="76200"/>
                          </a:xfrm>
                          <a:prstGeom prst="rect">
                            <a:avLst/>
                          </a:prstGeom>
                        </pic:spPr>
                      </pic:pic>
                    </a:graphicData>
                  </a:graphic>
                </wp:inline>
              </w:drawing>
            </w:r>
          </w:p>
        </w:tc>
      </w:tr>
    </w:tbl>
    <w:p w:rsidR="007D75FD" w:rsidRDefault="007D75FD" w:rsidP="007D75FD">
      <w:pPr>
        <w:sectPr w:rsidR="007D75FD">
          <w:pgSz w:w="11910" w:h="16840"/>
          <w:pgMar w:top="1060" w:right="160" w:bottom="280" w:left="1020" w:header="720" w:footer="720" w:gutter="0"/>
          <w:cols w:space="720"/>
        </w:sectPr>
      </w:pPr>
    </w:p>
    <w:tbl>
      <w:tblPr>
        <w:tblStyle w:val="TableNormal"/>
        <w:tblW w:w="0" w:type="auto"/>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72"/>
        <w:gridCol w:w="4170"/>
        <w:gridCol w:w="4827"/>
      </w:tblGrid>
      <w:tr w:rsidR="007D75FD" w:rsidTr="007E73F5">
        <w:trPr>
          <w:trHeight w:val="1921"/>
        </w:trPr>
        <w:tc>
          <w:tcPr>
            <w:tcW w:w="5242" w:type="dxa"/>
            <w:gridSpan w:val="2"/>
            <w:tcBorders>
              <w:left w:val="single" w:sz="6" w:space="0" w:color="000000"/>
              <w:bottom w:val="single" w:sz="6" w:space="0" w:color="000000"/>
            </w:tcBorders>
          </w:tcPr>
          <w:p w:rsidR="007D75FD" w:rsidRDefault="007D75FD" w:rsidP="007E73F5">
            <w:pPr>
              <w:pStyle w:val="TableParagraph"/>
              <w:spacing w:before="2"/>
              <w:rPr>
                <w:sz w:val="4"/>
              </w:rPr>
            </w:pPr>
          </w:p>
          <w:p w:rsidR="007D75FD" w:rsidRDefault="007D1524" w:rsidP="007E73F5">
            <w:pPr>
              <w:pStyle w:val="TableParagraph"/>
              <w:tabs>
                <w:tab w:val="left" w:pos="1183"/>
              </w:tabs>
              <w:ind w:left="12"/>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55" o:spid="_x0000_s1144" style="width:22pt;height:6.3pt;mso-position-horizontal-relative:char;mso-position-vertical-relative:line" coordsize="440,126">
                  <v:shape id="docshape156" o:spid="_x0000_s1145"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unXCAAAA3AAAAA8AAABkcnMvZG93bnJldi54bWxEj09rAjEUxO8Fv0N4BW81UbsiW6OIVOjV&#10;PwePz83rZunmZUnSdf32jVDwOMzMb5jVZnCt6CnExrOG6USBIK68abjWcD7t35YgYkI22HomDXeK&#10;sFmPXlZYGn/jA/XHVIsM4ViiBptSV0oZK0sO48R3xNn79sFhyjLU0gS8Zbhr5UyphXTYcF6w2NHO&#10;UvVz/HUaQrv1190SK5xforKffUHvqtB6/DpsP0AkGtIz/N/+MhoW0wIeZ/IRkO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Qrp1wgAAANwAAAAPAAAAAAAAAAAAAAAAAJ8C&#10;AABkcnMvZG93bnJldi54bWxQSwUGAAAAAAQABAD3AAAAjgMAAAAA&#10;">
                    <v:imagedata r:id="rId114" o:title=""/>
                  </v:shape>
                  <v:shape id="docshape157" o:spid="_x0000_s1146"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PdnGAAAA3AAAAA8AAABkcnMvZG93bnJldi54bWxEj0FrwkAUhO8F/8PyBG+6sYcgqZugFanS&#10;UqjtweMj+0xis2/D7hpjf323IPQ4zMw3zLIYTCt6cr6xrGA+S0AQl1Y3XCn4+txOFyB8QNbYWiYF&#10;N/JQ5KOHJWbaXvmD+kOoRISwz1BBHUKXSenLmgz6me2Io3eyzmCI0lVSO7xGuGnlY5Kk0mDDcaHG&#10;jp5rKr8PF6PgdV+u344Dn/ufy0vljhvqk8W7UpPxsHoCEWgI/+F7e6cVpPMU/s7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Jc92cYAAADcAAAADwAAAAAAAAAAAAAA&#10;AACfAgAAZHJzL2Rvd25yZXYueG1sUEsFBgAAAAAEAAQA9wAAAJIDAAAAAA==&#10;">
                    <v:imagedata r:id="rId115" o:title=""/>
                  </v:shape>
                  <w10:wrap type="none"/>
                  <w10:anchorlock/>
                </v:group>
              </w:pict>
            </w:r>
            <w:r w:rsidR="007D75FD">
              <w:rPr>
                <w:position w:val="66"/>
                <w:sz w:val="20"/>
              </w:rPr>
              <w:tab/>
            </w:r>
            <w:r w:rsidR="007D75FD">
              <w:rPr>
                <w:noProof/>
                <w:sz w:val="20"/>
                <w:lang w:eastAsia="ru-RU"/>
              </w:rPr>
              <w:drawing>
                <wp:inline distT="0" distB="0" distL="0" distR="0" wp14:anchorId="4E11955C" wp14:editId="139BD606">
                  <wp:extent cx="2499724" cy="495300"/>
                  <wp:effectExtent l="0" t="0" r="0" b="0"/>
                  <wp:docPr id="8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13.png"/>
                          <pic:cNvPicPr/>
                        </pic:nvPicPr>
                        <pic:blipFill>
                          <a:blip r:embed="rId116" cstate="print"/>
                          <a:stretch>
                            <a:fillRect/>
                          </a:stretch>
                        </pic:blipFill>
                        <pic:spPr>
                          <a:xfrm>
                            <a:off x="0" y="0"/>
                            <a:ext cx="2499724" cy="495300"/>
                          </a:xfrm>
                          <a:prstGeom prst="rect">
                            <a:avLst/>
                          </a:prstGeom>
                        </pic:spPr>
                      </pic:pic>
                    </a:graphicData>
                  </a:graphic>
                </wp:inline>
              </w:drawing>
            </w:r>
          </w:p>
        </w:tc>
        <w:tc>
          <w:tcPr>
            <w:tcW w:w="4827" w:type="dxa"/>
            <w:tcBorders>
              <w:bottom w:val="single" w:sz="6" w:space="0" w:color="000000"/>
            </w:tcBorders>
          </w:tcPr>
          <w:p w:rsidR="007D75FD" w:rsidRDefault="007D75FD" w:rsidP="007E73F5">
            <w:pPr>
              <w:pStyle w:val="TableParagraph"/>
              <w:spacing w:before="4"/>
              <w:rPr>
                <w:sz w:val="3"/>
              </w:rPr>
            </w:pPr>
          </w:p>
          <w:p w:rsidR="007D75FD" w:rsidRDefault="007D1524" w:rsidP="007E73F5">
            <w:pPr>
              <w:pStyle w:val="TableParagraph"/>
              <w:tabs>
                <w:tab w:val="left" w:pos="2847"/>
                <w:tab w:val="left" w:pos="3775"/>
              </w:tabs>
              <w:ind w:left="6"/>
              <w:rPr>
                <w:sz w:val="20"/>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58" o:spid="_x0000_s1141" style="width:124.5pt;height:18.3pt;mso-position-horizontal-relative:char;mso-position-vertical-relative:line" coordsize="2490,366">
                  <v:shape id="docshape159" o:spid="_x0000_s1142" type="#_x0000_t75" style="position:absolute;width:967;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BgTFAAAA3AAAAA8AAABkcnMvZG93bnJldi54bWxEj81qwzAQhO+FvoPYQi+llmNoKI6VYEpS&#10;ckwTQ3vcWOsfKq2MpSTO21eFQI7DzHzDFKvJGnGm0feOFcySFARx7XTPrYLqsHl9B+EDskbjmBRc&#10;ycNq+fhQYK7dhb/ovA+tiBD2OSroQhhyKX3dkUWfuIE4eo0bLYYox1bqES8Rbo3M0nQuLfYcFzoc&#10;6KOj+nd/sgpM+VKi+6waKn+++W23WWfHXaXU89NULkAEmsI9fGtvtYL5LIP/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yAYExQAAANwAAAAPAAAAAAAAAAAAAAAA&#10;AJ8CAABkcnMvZG93bnJldi54bWxQSwUGAAAAAAQABAD3AAAAkQMAAAAA&#10;">
                    <v:imagedata r:id="rId117" o:title=""/>
                  </v:shape>
                  <v:shape id="docshape160" o:spid="_x0000_s1143" type="#_x0000_t75" style="position:absolute;left:6;width:248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4lhnFAAAA3AAAAA8AAABkcnMvZG93bnJldi54bWxEj09rwkAUxO9Cv8PyCr3VjVpUoquUSqDU&#10;P1DrweMj+8wGs29Ddo3x27tCweMwM79h5svOVqKlxpeOFQz6CQji3OmSCwWHv+x9CsIHZI2VY1Jw&#10;Iw/LxUtvjql2V/6ldh8KESHsU1RgQqhTKX1uyKLvu5o4eifXWAxRNoXUDV4j3FZymCRjabHkuGCw&#10;pi9D+Xl/sQp+TqPVMduZdpLh5WOq13J727RKvb12nzMQgbrwDP+3v7WC8WAEjzPxCM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JYZxQAAANwAAAAPAAAAAAAAAAAAAAAA&#10;AJ8CAABkcnMvZG93bnJldi54bWxQSwUGAAAAAAQABAD3AAAAkQMAAAAA&#10;">
                    <v:imagedata r:id="rId118" o:title=""/>
                  </v:shape>
                  <w10:wrap type="none"/>
                  <w10:anchorlock/>
                </v:group>
              </w:pict>
            </w:r>
            <w:r w:rsidR="007D75FD">
              <w:rPr>
                <w:sz w:val="20"/>
              </w:rPr>
              <w:tab/>
            </w:r>
            <w:r w:rsidR="007D75FD">
              <w:rPr>
                <w:noProof/>
                <w:position w:val="21"/>
                <w:sz w:val="20"/>
                <w:lang w:eastAsia="ru-RU"/>
              </w:rPr>
              <w:drawing>
                <wp:inline distT="0" distB="0" distL="0" distR="0" wp14:anchorId="5E6BA8F6" wp14:editId="633DE0D9">
                  <wp:extent cx="434081" cy="77724"/>
                  <wp:effectExtent l="0" t="0" r="0" b="0"/>
                  <wp:docPr id="9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6.png"/>
                          <pic:cNvPicPr/>
                        </pic:nvPicPr>
                        <pic:blipFill>
                          <a:blip r:embed="rId119" cstate="print"/>
                          <a:stretch>
                            <a:fillRect/>
                          </a:stretch>
                        </pic:blipFill>
                        <pic:spPr>
                          <a:xfrm>
                            <a:off x="0" y="0"/>
                            <a:ext cx="434081" cy="77724"/>
                          </a:xfrm>
                          <a:prstGeom prst="rect">
                            <a:avLst/>
                          </a:prstGeom>
                        </pic:spPr>
                      </pic:pic>
                    </a:graphicData>
                  </a:graphic>
                </wp:inline>
              </w:drawing>
            </w:r>
            <w:r w:rsidR="007D75FD">
              <w:rPr>
                <w:position w:val="21"/>
                <w:sz w:val="20"/>
              </w:rPr>
              <w:tab/>
            </w:r>
            <w:r w:rsidR="007D75FD">
              <w:rPr>
                <w:noProof/>
                <w:position w:val="21"/>
                <w:sz w:val="20"/>
                <w:lang w:eastAsia="ru-RU"/>
              </w:rPr>
              <w:drawing>
                <wp:inline distT="0" distB="0" distL="0" distR="0" wp14:anchorId="57E7CBDB" wp14:editId="72848764">
                  <wp:extent cx="593967" cy="77724"/>
                  <wp:effectExtent l="0" t="0" r="0" b="0"/>
                  <wp:docPr id="9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7.png"/>
                          <pic:cNvPicPr/>
                        </pic:nvPicPr>
                        <pic:blipFill>
                          <a:blip r:embed="rId120" cstate="print"/>
                          <a:stretch>
                            <a:fillRect/>
                          </a:stretch>
                        </pic:blipFill>
                        <pic:spPr>
                          <a:xfrm>
                            <a:off x="0" y="0"/>
                            <a:ext cx="593967" cy="77724"/>
                          </a:xfrm>
                          <a:prstGeom prst="rect">
                            <a:avLst/>
                          </a:prstGeom>
                        </pic:spPr>
                      </pic:pic>
                    </a:graphicData>
                  </a:graphic>
                </wp:inline>
              </w:drawing>
            </w:r>
          </w:p>
        </w:tc>
      </w:tr>
      <w:tr w:rsidR="007D75FD" w:rsidTr="007E73F5">
        <w:trPr>
          <w:trHeight w:val="1924"/>
        </w:trPr>
        <w:tc>
          <w:tcPr>
            <w:tcW w:w="1072" w:type="dxa"/>
            <w:tcBorders>
              <w:top w:val="single" w:sz="6" w:space="0" w:color="000000"/>
              <w:left w:val="single" w:sz="6" w:space="0" w:color="000000"/>
              <w:right w:val="single" w:sz="6" w:space="0" w:color="000000"/>
            </w:tcBorders>
          </w:tcPr>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61" o:spid="_x0000_s1138" style="width:21.85pt;height:6.3pt;mso-position-horizontal-relative:char;mso-position-vertical-relative:line" coordsize="437,126">
                  <v:shape id="docshape162" o:spid="_x0000_s1139"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LhT7HAAAA3AAAAA8AAABkcnMvZG93bnJldi54bWxEj0FrwkAUhO8F/8PyBG91owdpU1epBcFi&#10;S01aML09sq/Z0OzbNLtq+u9dQfA4zMw3zHzZ20YcqfO1YwWTcQKCuHS65krB1+f6/gGED8gaG8ek&#10;4J88LBeDuzmm2p04o2MeKhEh7FNUYEJoUyl9aciiH7uWOHo/rrMYouwqqTs8Rbht5DRJZtJizXHB&#10;YEsvhsrf/GAVFMV+9/Gdve3z7XZtKCuyv/fXlVKjYf/8BCJQH27ha3ujFcySR7iciUdALs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LhT7HAAAA3AAAAA8AAAAAAAAAAAAA&#10;AAAAnwIAAGRycy9kb3ducmV2LnhtbFBLBQYAAAAABAAEAPcAAACTAwAAAAA=&#10;">
                    <v:imagedata r:id="rId121" o:title=""/>
                  </v:shape>
                  <v:shape id="docshape163" o:spid="_x0000_s1140" type="#_x0000_t75" style="position:absolute;left:152;width:284;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vwurFAAAA3AAAAA8AAABkcnMvZG93bnJldi54bWxEj01rwkAQhu+C/2EZoTfdRPCD6CoaEHvp&#10;ly14HbLTJDU7G7Krpv++cyh4HN55n3lmve1do27UhdqzgXSSgCIuvK25NPD1eRgvQYWIbLHxTAZ+&#10;KcB2MxysMbP+zh90O8VSCYRDhgaqGNtM61BU5DBMfEss2bfvHEYZu1LbDu8Cd42eJslcO6xZLlTY&#10;Ul5RcTldnWgsf14ueerez6/HWR7ervtioXtjnkb9bgUqUh8fy//tZ2tgnoq+PCME0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78LqxQAAANwAAAAPAAAAAAAAAAAAAAAA&#10;AJ8CAABkcnMvZG93bnJldi54bWxQSwUGAAAAAAQABAD3AAAAkQMAAAAA&#10;">
                    <v:imagedata r:id="rId122" o:title=""/>
                  </v:shape>
                  <w10:wrap type="none"/>
                  <w10:anchorlock/>
                </v:group>
              </w:pict>
            </w:r>
          </w:p>
        </w:tc>
        <w:tc>
          <w:tcPr>
            <w:tcW w:w="4170" w:type="dxa"/>
            <w:tcBorders>
              <w:top w:val="single" w:sz="6" w:space="0" w:color="000000"/>
              <w:left w:val="single" w:sz="6" w:space="0" w:color="000000"/>
            </w:tcBorders>
          </w:tcPr>
          <w:p w:rsidR="007D75FD" w:rsidRDefault="007D75FD" w:rsidP="007E73F5">
            <w:pPr>
              <w:pStyle w:val="TableParagraph"/>
              <w:rPr>
                <w:sz w:val="2"/>
              </w:rPr>
            </w:pPr>
          </w:p>
        </w:tc>
        <w:tc>
          <w:tcPr>
            <w:tcW w:w="4827" w:type="dxa"/>
            <w:tcBorders>
              <w:top w:val="single" w:sz="6" w:space="0" w:color="000000"/>
            </w:tcBorders>
          </w:tcPr>
          <w:p w:rsidR="007D75FD" w:rsidRDefault="007D75FD" w:rsidP="007E73F5">
            <w:pPr>
              <w:pStyle w:val="TableParagraph"/>
              <w:spacing w:before="4"/>
              <w:rPr>
                <w:sz w:val="2"/>
              </w:rPr>
            </w:pPr>
          </w:p>
          <w:p w:rsidR="007D75FD" w:rsidRDefault="007D75FD" w:rsidP="007E73F5">
            <w:pPr>
              <w:pStyle w:val="TableParagraph"/>
              <w:spacing w:line="142" w:lineRule="exact"/>
              <w:ind w:left="6"/>
              <w:rPr>
                <w:sz w:val="14"/>
              </w:rPr>
            </w:pPr>
            <w:r>
              <w:rPr>
                <w:noProof/>
                <w:position w:val="-2"/>
                <w:sz w:val="14"/>
                <w:lang w:eastAsia="ru-RU"/>
              </w:rPr>
              <w:drawing>
                <wp:inline distT="0" distB="0" distL="0" distR="0" wp14:anchorId="7C551DEE" wp14:editId="686A33A9">
                  <wp:extent cx="1919282" cy="90487"/>
                  <wp:effectExtent l="0" t="0" r="0" b="0"/>
                  <wp:docPr id="9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20.png"/>
                          <pic:cNvPicPr/>
                        </pic:nvPicPr>
                        <pic:blipFill>
                          <a:blip r:embed="rId123" cstate="print"/>
                          <a:stretch>
                            <a:fillRect/>
                          </a:stretch>
                        </pic:blipFill>
                        <pic:spPr>
                          <a:xfrm>
                            <a:off x="0" y="0"/>
                            <a:ext cx="1919282" cy="90487"/>
                          </a:xfrm>
                          <a:prstGeom prst="rect">
                            <a:avLst/>
                          </a:prstGeom>
                        </pic:spPr>
                      </pic:pic>
                    </a:graphicData>
                  </a:graphic>
                </wp:inline>
              </w:drawing>
            </w:r>
          </w:p>
        </w:tc>
      </w:tr>
      <w:tr w:rsidR="007D75FD" w:rsidTr="007E73F5">
        <w:trPr>
          <w:trHeight w:val="1924"/>
        </w:trPr>
        <w:tc>
          <w:tcPr>
            <w:tcW w:w="1072" w:type="dxa"/>
            <w:tcBorders>
              <w:left w:val="single" w:sz="6" w:space="0" w:color="000000"/>
              <w:right w:val="single" w:sz="6" w:space="0" w:color="000000"/>
            </w:tcBorders>
          </w:tcPr>
          <w:p w:rsidR="007D75FD" w:rsidRDefault="007D1524" w:rsidP="007E73F5">
            <w:pPr>
              <w:pStyle w:val="TableParagraph"/>
              <w:spacing w:line="125"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164" o:spid="_x0000_s1135" style="width:22pt;height:6.3pt;mso-position-horizontal-relative:char;mso-position-vertical-relative:line" coordsize="440,126">
                  <v:shape id="docshape165" o:spid="_x0000_s1136" type="#_x0000_t75" style="position:absolute;width:118;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WaE7GAAAA3AAAAA8AAABkcnMvZG93bnJldi54bWxEj0FrwkAUhO9C/8PyCl6k2bXFUFJXEUHo&#10;xappKfT2yL4mabNvQ3aj8d+7guBxmJlvmPlysI04UudrxxqmiQJBXDhTc6nh63Pz9ArCB2SDjWPS&#10;cCYPy8XDaI6ZcSc+0DEPpYgQ9hlqqEJoMyl9UZFFn7iWOHq/rrMYouxKaTo8Rbht5LNSqbRYc1yo&#10;sKV1RcV/3lsNm9zh9/aj38369eQv3b+on/agtB4/Dqs3EIGGcA/f2u9GQ6pSuJ6JR0AuL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ZoTsYAAADcAAAADwAAAAAAAAAAAAAA&#10;AACfAgAAZHJzL2Rvd25yZXYueG1sUEsFBgAAAAAEAAQA9wAAAJIDAAAAAA==&#10;">
                    <v:imagedata r:id="rId124" o:title=""/>
                  </v:shape>
                  <v:shape id="docshape166" o:spid="_x0000_s1137" type="#_x0000_t75" style="position:absolute;left:152;width:287;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UjFAAAA3AAAAA8AAABkcnMvZG93bnJldi54bWxEj9FqwkAURN8L/sNyBd90ExEtqasUQ00f&#10;rNC0H3DJXpO02bthd2vi33eFQh+HmTnDbPej6cSVnG8tK0gXCQjiyuqWawWfHy/zRxA+IGvsLJOC&#10;G3nY7yYPW8y0HfidrmWoRYSwz1BBE0KfSemrhgz6he2Jo3exzmCI0tVSOxwi3HRymSRrabDluNBg&#10;T4eGqu/yxyjI3wo+p0Wefp1WQ167or0cqVRqNh2fn0AEGsN/+K/9qhWskw3cz8QjIH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mPVIxQAAANwAAAAPAAAAAAAAAAAAAAAA&#10;AJ8CAABkcnMvZG93bnJldi54bWxQSwUGAAAAAAQABAD3AAAAkQMAAAAA&#10;">
                    <v:imagedata r:id="rId125" o:title=""/>
                  </v:shape>
                  <w10:wrap type="none"/>
                  <w10:anchorlock/>
                </v:group>
              </w:pict>
            </w:r>
          </w:p>
        </w:tc>
        <w:tc>
          <w:tcPr>
            <w:tcW w:w="4170" w:type="dxa"/>
            <w:tcBorders>
              <w:left w:val="single" w:sz="6" w:space="0" w:color="000000"/>
            </w:tcBorders>
          </w:tcPr>
          <w:p w:rsidR="007D75FD" w:rsidRDefault="007D75FD" w:rsidP="007E73F5">
            <w:pPr>
              <w:pStyle w:val="TableParagraph"/>
              <w:spacing w:before="8"/>
              <w:rPr>
                <w:sz w:val="2"/>
              </w:rPr>
            </w:pPr>
          </w:p>
          <w:p w:rsidR="007D75FD" w:rsidRDefault="007D75FD" w:rsidP="007E73F5">
            <w:pPr>
              <w:pStyle w:val="TableParagraph"/>
              <w:ind w:left="9"/>
              <w:rPr>
                <w:sz w:val="20"/>
              </w:rPr>
            </w:pPr>
            <w:r>
              <w:rPr>
                <w:noProof/>
                <w:sz w:val="20"/>
                <w:lang w:eastAsia="ru-RU"/>
              </w:rPr>
              <w:drawing>
                <wp:inline distT="0" distB="0" distL="0" distR="0" wp14:anchorId="540177CF" wp14:editId="575E32B0">
                  <wp:extent cx="2428101" cy="500062"/>
                  <wp:effectExtent l="0" t="0" r="0" b="0"/>
                  <wp:docPr id="97"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23.png"/>
                          <pic:cNvPicPr/>
                        </pic:nvPicPr>
                        <pic:blipFill>
                          <a:blip r:embed="rId126" cstate="print"/>
                          <a:stretch>
                            <a:fillRect/>
                          </a:stretch>
                        </pic:blipFill>
                        <pic:spPr>
                          <a:xfrm>
                            <a:off x="0" y="0"/>
                            <a:ext cx="2428101" cy="500062"/>
                          </a:xfrm>
                          <a:prstGeom prst="rect">
                            <a:avLst/>
                          </a:prstGeom>
                        </pic:spPr>
                      </pic:pic>
                    </a:graphicData>
                  </a:graphic>
                </wp:inline>
              </w:drawing>
            </w:r>
          </w:p>
        </w:tc>
        <w:tc>
          <w:tcPr>
            <w:tcW w:w="4827" w:type="dxa"/>
          </w:tcPr>
          <w:p w:rsidR="007D75FD" w:rsidRDefault="007D75FD" w:rsidP="007E73F5">
            <w:pPr>
              <w:pStyle w:val="TableParagraph"/>
              <w:spacing w:before="5"/>
              <w:rPr>
                <w:sz w:val="2"/>
              </w:rPr>
            </w:pPr>
          </w:p>
          <w:p w:rsidR="007D75FD" w:rsidRDefault="007D75FD" w:rsidP="007E73F5">
            <w:pPr>
              <w:pStyle w:val="TableParagraph"/>
              <w:spacing w:line="142" w:lineRule="exact"/>
              <w:ind w:left="6"/>
              <w:rPr>
                <w:sz w:val="14"/>
              </w:rPr>
            </w:pPr>
            <w:r>
              <w:rPr>
                <w:noProof/>
                <w:position w:val="-2"/>
                <w:sz w:val="14"/>
                <w:lang w:eastAsia="ru-RU"/>
              </w:rPr>
              <w:drawing>
                <wp:inline distT="0" distB="0" distL="0" distR="0" wp14:anchorId="53CB78C1" wp14:editId="3FE476C1">
                  <wp:extent cx="1919282" cy="90487"/>
                  <wp:effectExtent l="0" t="0" r="0" b="0"/>
                  <wp:docPr id="99"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24.png"/>
                          <pic:cNvPicPr/>
                        </pic:nvPicPr>
                        <pic:blipFill>
                          <a:blip r:embed="rId127" cstate="print"/>
                          <a:stretch>
                            <a:fillRect/>
                          </a:stretch>
                        </pic:blipFill>
                        <pic:spPr>
                          <a:xfrm>
                            <a:off x="0" y="0"/>
                            <a:ext cx="1919282" cy="90487"/>
                          </a:xfrm>
                          <a:prstGeom prst="rect">
                            <a:avLst/>
                          </a:prstGeom>
                        </pic:spPr>
                      </pic:pic>
                    </a:graphicData>
                  </a:graphic>
                </wp:inline>
              </w:drawing>
            </w:r>
          </w:p>
        </w:tc>
      </w:tr>
    </w:tbl>
    <w:p w:rsidR="007D75FD" w:rsidRDefault="007D75FD" w:rsidP="007D75FD">
      <w:pPr>
        <w:pStyle w:val="a6"/>
        <w:rPr>
          <w:sz w:val="20"/>
        </w:rPr>
      </w:pPr>
      <w:r>
        <w:rPr>
          <w:noProof/>
          <w:lang w:eastAsia="ru-RU"/>
        </w:rPr>
        <w:drawing>
          <wp:anchor distT="0" distB="0" distL="0" distR="0" simplePos="0" relativeHeight="251722240" behindDoc="1" locked="0" layoutInCell="1" allowOverlap="1" wp14:anchorId="3AACA082" wp14:editId="0B965F44">
            <wp:simplePos x="0" y="0"/>
            <wp:positionH relativeFrom="page">
              <wp:posOffset>1492783</wp:posOffset>
            </wp:positionH>
            <wp:positionV relativeFrom="page">
              <wp:posOffset>723976</wp:posOffset>
            </wp:positionV>
            <wp:extent cx="2514472" cy="1885950"/>
            <wp:effectExtent l="0" t="0" r="0" b="0"/>
            <wp:wrapNone/>
            <wp:docPr id="101"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5.png"/>
                    <pic:cNvPicPr/>
                  </pic:nvPicPr>
                  <pic:blipFill>
                    <a:blip r:embed="rId128" cstate="print"/>
                    <a:stretch>
                      <a:fillRect/>
                    </a:stretch>
                  </pic:blipFill>
                  <pic:spPr>
                    <a:xfrm>
                      <a:off x="0" y="0"/>
                      <a:ext cx="2514472" cy="1885950"/>
                    </a:xfrm>
                    <a:prstGeom prst="rect">
                      <a:avLst/>
                    </a:prstGeom>
                  </pic:spPr>
                </pic:pic>
              </a:graphicData>
            </a:graphic>
          </wp:anchor>
        </w:drawing>
      </w:r>
    </w:p>
    <w:p w:rsidR="007D75FD" w:rsidRDefault="007D1524" w:rsidP="007D75FD">
      <w:pPr>
        <w:pStyle w:val="a6"/>
        <w:spacing w:before="1"/>
        <w:rPr>
          <w:sz w:val="17"/>
        </w:rPr>
      </w:pPr>
      <w:r>
        <w:rPr>
          <w:noProof/>
        </w:rPr>
        <w:pict>
          <v:group id="docshapegroup167" o:spid="_x0000_s1132" style="position:absolute;margin-left:63.85pt;margin-top:11.05pt;width:295.8pt;height:8.3pt;z-index:-251588096;mso-wrap-distance-left:0;mso-wrap-distance-right:0;mso-position-horizontal-relative:page" coordorigin="1277,221" coordsize="5916,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">
            <v:shape id="docshape168" o:spid="_x0000_s1133" type="#_x0000_t75" style="position:absolute;left:1277;top:221;width:231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ztBvDAAAA3AAAAA8AAABkcnMvZG93bnJldi54bWxEj82qwjAUhPcXfIdwBHfXVL1KqUYRQZG7&#10;8wfF3bE5tsXmpDRR69sbQXA5zMw3zGTWmFLcqXaFZQW9bgSCOLW64EzBfrf8jUE4j6yxtEwKnuRg&#10;Nm39TDDR9sEbum99JgKEXYIKcu+rREqX5mTQdW1FHLyLrQ36IOtM6hofAW5K2Y+ikTRYcFjIsaJF&#10;Tul1ezOBctjRcVM93d+wtxjE51V8+i9jpTrtZj4G4anx3/CnvdYKRtEA3mfCEZD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O0G8MAAADcAAAADwAAAAAAAAAAAAAAAACf&#10;AgAAZHJzL2Rvd25yZXYueG1sUEsFBgAAAAAEAAQA9wAAAI8DAAAAAA==&#10;">
              <v:imagedata r:id="rId129" o:title=""/>
            </v:shape>
            <v:shape id="docshape169" o:spid="_x0000_s1134" style="position:absolute;left:3645;top:329;width:3548;height:58;visibility:visible;mso-wrap-style:square;v-text-anchor:top" coordsize="3548,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BM8QA&#10;AADcAAAADwAAAGRycy9kb3ducmV2LnhtbESPUWvCMBSF3wX/Q7iCb5o4pIzOWMZAsCiMOX/AXXPX&#10;lDY3tcm07tcvg8EeD+ec73A2xeg6caUhNJ41rJYKBHHlTcO1hvP7bvEIIkRkg51n0nCnAMV2Otlg&#10;bvyN3+h6irVIEA45arAx9rmUobLkMCx9T5y8Tz84jEkOtTQD3hLcdfJBqUw6bDgtWOzpxVLVnr6c&#10;hqO6lK++Lg/tMTPf1Ab1Qfas9Xw2Pj+BiDTG//Bfe280ZGoNv2fSEZ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mgTPEAAAA3AAAAA8AAAAAAAAAAAAAAAAAmAIAAGRycy9k&#10;b3ducmV2LnhtbFBLBQYAAAAABAAEAPUAAACJAwAAAAA=&#10;" adj="0,,0" path="m3516,48l,48,,58r3516,l3516,48xm3542,r-10,l3530,2r,3l3527,7r,5l3530,14r,3l3532,19r7,l3542,17r2,l3547,14r,-9l3542,xe" fillcolor="black" stroked="f">
              <v:stroke joinstyle="round"/>
              <v:formulas/>
              <v:path arrowok="t" o:connecttype="custom" o:connectlocs="3516,377;0,377;0,387;3516,387;3516,377;3542,329;3532,329;3530,331;3530,334;3527,336;3527,341;3530,343;3530,346;3532,348;3539,348;3542,346;3544,346;3547,343;3547,334;3542,329" o:connectangles="0,0,0,0,0,0,0,0,0,0,0,0,0,0,0,0,0,0,0,0"/>
            </v:shape>
            <w10:wrap type="topAndBottom" anchorx="page"/>
          </v:group>
        </w:pict>
      </w:r>
      <w:r w:rsidR="007D75FD">
        <w:rPr>
          <w:noProof/>
          <w:lang w:eastAsia="ru-RU"/>
        </w:rPr>
        <w:drawing>
          <wp:anchor distT="0" distB="0" distL="0" distR="0" simplePos="0" relativeHeight="251718144" behindDoc="0" locked="0" layoutInCell="1" allowOverlap="1" wp14:anchorId="24D6A1EE" wp14:editId="590EE833">
            <wp:simplePos x="0" y="0"/>
            <wp:positionH relativeFrom="page">
              <wp:posOffset>811124</wp:posOffset>
            </wp:positionH>
            <wp:positionV relativeFrom="paragraph">
              <wp:posOffset>403239</wp:posOffset>
            </wp:positionV>
            <wp:extent cx="6402997" cy="500062"/>
            <wp:effectExtent l="0" t="0" r="0" b="0"/>
            <wp:wrapTopAndBottom/>
            <wp:docPr id="10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27.png"/>
                    <pic:cNvPicPr/>
                  </pic:nvPicPr>
                  <pic:blipFill>
                    <a:blip r:embed="rId130" cstate="print"/>
                    <a:stretch>
                      <a:fillRect/>
                    </a:stretch>
                  </pic:blipFill>
                  <pic:spPr>
                    <a:xfrm>
                      <a:off x="0" y="0"/>
                      <a:ext cx="6402997" cy="500062"/>
                    </a:xfrm>
                    <a:prstGeom prst="rect">
                      <a:avLst/>
                    </a:prstGeom>
                  </pic:spPr>
                </pic:pic>
              </a:graphicData>
            </a:graphic>
          </wp:anchor>
        </w:drawing>
      </w:r>
    </w:p>
    <w:p w:rsidR="007D75FD" w:rsidRDefault="007D75FD" w:rsidP="007D75FD">
      <w:pPr>
        <w:pStyle w:val="a6"/>
        <w:spacing w:before="5"/>
        <w:rPr>
          <w:sz w:val="19"/>
        </w:rPr>
      </w:pPr>
    </w:p>
    <w:p w:rsidR="007D75FD" w:rsidRDefault="007D75FD" w:rsidP="007D75FD">
      <w:pPr>
        <w:pStyle w:val="a6"/>
        <w:rPr>
          <w:sz w:val="20"/>
        </w:rPr>
      </w:pPr>
    </w:p>
    <w:p w:rsidR="007D75FD" w:rsidRDefault="007D75FD" w:rsidP="007D75FD">
      <w:pPr>
        <w:pStyle w:val="a6"/>
        <w:spacing w:before="8"/>
        <w:rPr>
          <w:sz w:val="29"/>
        </w:rPr>
      </w:pPr>
      <w:r>
        <w:rPr>
          <w:noProof/>
          <w:lang w:eastAsia="ru-RU"/>
        </w:rPr>
        <w:drawing>
          <wp:anchor distT="0" distB="0" distL="0" distR="0" simplePos="0" relativeHeight="251719168" behindDoc="0" locked="0" layoutInCell="1" allowOverlap="1" wp14:anchorId="2BEEC3F8" wp14:editId="01E0D9F6">
            <wp:simplePos x="0" y="0"/>
            <wp:positionH relativeFrom="page">
              <wp:posOffset>866340</wp:posOffset>
            </wp:positionH>
            <wp:positionV relativeFrom="paragraph">
              <wp:posOffset>362062</wp:posOffset>
            </wp:positionV>
            <wp:extent cx="2634619" cy="136016"/>
            <wp:effectExtent l="0" t="0" r="0" b="0"/>
            <wp:wrapTopAndBottom/>
            <wp:docPr id="10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28.png"/>
                    <pic:cNvPicPr/>
                  </pic:nvPicPr>
                  <pic:blipFill>
                    <a:blip r:embed="rId131" cstate="print"/>
                    <a:stretch>
                      <a:fillRect/>
                    </a:stretch>
                  </pic:blipFill>
                  <pic:spPr>
                    <a:xfrm>
                      <a:off x="0" y="0"/>
                      <a:ext cx="2634619" cy="136016"/>
                    </a:xfrm>
                    <a:prstGeom prst="rect">
                      <a:avLst/>
                    </a:prstGeom>
                  </pic:spPr>
                </pic:pic>
              </a:graphicData>
            </a:graphic>
          </wp:anchor>
        </w:drawing>
      </w:r>
      <w:r w:rsidR="007D1524">
        <w:rPr>
          <w:noProof/>
        </w:rPr>
        <w:pict>
          <v:group id="docshapegroup170" o:spid="_x0000_s1129" style="position:absolute;margin-left:318.9pt;margin-top:18.3pt;width:227.3pt;height:32.2pt;z-index:-251587072;mso-wrap-distance-left:0;mso-wrap-distance-right:0;mso-position-horizontal-relative:page;mso-position-vertical-relative:text" coordorigin="6378,366" coordsize="4546,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">
            <v:shape id="docshape171" o:spid="_x0000_s1130" type="#_x0000_t75" style="position:absolute;left:8163;top:414;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m46TCAAAA3AAAAA8AAABkcnMvZG93bnJldi54bWxET89rwjAUvgv7H8Ib7CKabjC3dU1lCIK7&#10;KHbz/tY827LmpTaxqf+9OQgeP77f2XI0rRiod41lBc/zBARxaXXDlYLfn/XsHYTzyBpby6TgQg6W&#10;+cMkw1TbwHsaCl+JGMIuRQW1910qpStrMujmtiOO3NH2Bn2EfSV1jyGGm1a+JMlCGmw4NtTY0aqm&#10;8r84GwWrEA5h88evZz59D9vjG00/dqTU0+P49QnC0+jv4pt7oxUskjg/nolHQOZ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JuOkwgAAANwAAAAPAAAAAAAAAAAAAAAAAJ8C&#10;AABkcnMvZG93bnJldi54bWxQSwUGAAAAAAQABAD3AAAAjgMAAAAA&#10;">
              <v:imagedata r:id="rId132" o:title=""/>
            </v:shape>
            <v:shape id="docshape172" o:spid="_x0000_s1131" style="position:absolute;left:6377;top:365;width:4546;height:644;visibility:visible;mso-wrap-style:square;v-text-anchor:top" coordsize="4546,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E8YA&#10;AADcAAAADwAAAGRycy9kb3ducmV2LnhtbESPQWvCQBSE74X+h+UVequblBJC6iqSUihVlGoRvD2y&#10;z2xo9m3IbjT+e1cQehxm5htmOh9tK07U+8axgnSSgCCunG64VvC7+3zJQfiArLF1TAou5GE+e3yY&#10;YqHdmX/otA21iBD2BSowIXSFlL4yZNFPXEccvaPrLYYo+1rqHs8Rblv5miSZtNhwXDDYUWmo+tsO&#10;VkFX5oth/7Fqluu93uHhTZrvYaPU89O4eAcRaAz/4Xv7SyvIkhR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GE8YAAADcAAAADwAAAAAAAAAAAAAAAACYAgAAZHJz&#10;L2Rvd25yZXYueG1sUEsFBgAAAAAEAAQA9QAAAIsDAAAAAA==&#10;" path="m4546,r-10,l,,,10,,632r,12l4546,644r,-12l12,632,12,10r4524,l4536,631r10,l4546,xe" fillcolor="black" stroked="f">
              <v:path arrowok="t" o:connecttype="custom" o:connectlocs="4546,366;4536,366;4536,366;0,366;0,376;0,998;0,1010;4546,1010;4546,998;12,998;12,376;4536,376;4536,997;4546,997;4546,366" o:connectangles="0,0,0,0,0,0,0,0,0,0,0,0,0,0,0"/>
            </v:shape>
            <w10:wrap type="topAndBottom" anchorx="page"/>
          </v:group>
        </w:pict>
      </w:r>
      <w:r w:rsidR="007D1524">
        <w:rPr>
          <w:noProof/>
        </w:rPr>
        <w:pict>
          <v:shape id="docshape173" o:spid="_x0000_s1128" style="position:absolute;margin-left:561.4pt;margin-top:64.8pt;width:5.5pt;height:4.2pt;z-index:-25158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0,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" adj="0,,0" path="m5,l,,21,41,,82r5,l38,41,5,xm43,l38,,60,41,38,82r5,l79,41,43,xm108,65r-12,l96,67r-5,5l91,77r5,5l96,84r12,l108,82r2,-3l110,70r-2,-3l108,65xe" fillcolor="black" stroked="f">
            <v:stroke joinstyle="round"/>
            <v:formulas/>
            <v:path arrowok="t" o:connecttype="custom" o:connectlocs="3175,822960;0,822960;13335,848995;0,875030;3175,875030;24130,848995;3175,822960;27305,822960;24130,822960;38100,848995;24130,875030;27305,875030;50165,848995;27305,822960;68580,864235;60960,864235;60960,865505;57785,868680;57785,871855;60960,875030;60960,876300;68580,876300;68580,875030;69850,873125;69850,867410;68580,865505;68580,864235" o:connectangles="0,0,0,0,0,0,0,0,0,0,0,0,0,0,0,0,0,0,0,0,0,0,0,0,0,0,0"/>
            <w10:wrap type="topAndBottom" anchorx="page"/>
          </v:shape>
        </w:pict>
      </w:r>
    </w:p>
    <w:p w:rsidR="007D75FD" w:rsidRPr="0028512F" w:rsidRDefault="007D75FD" w:rsidP="0028512F">
      <w:pPr>
        <w:ind w:firstLine="851"/>
        <w:jc w:val="both"/>
        <w:rPr>
          <w:sz w:val="24"/>
          <w:szCs w:val="24"/>
        </w:rPr>
      </w:pPr>
    </w:p>
    <w:p w:rsidR="007D75FD" w:rsidRDefault="007D75FD" w:rsidP="0028512F">
      <w:pPr>
        <w:jc w:val="both"/>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Default="007D75FD" w:rsidP="007D75FD">
      <w:pPr>
        <w:rPr>
          <w:sz w:val="28"/>
          <w:szCs w:val="28"/>
        </w:rPr>
      </w:pPr>
    </w:p>
    <w:p w:rsidR="0028512F" w:rsidRDefault="0028512F" w:rsidP="007D75FD">
      <w:pPr>
        <w:jc w:val="center"/>
        <w:rPr>
          <w:sz w:val="28"/>
          <w:szCs w:val="28"/>
        </w:rPr>
      </w:pPr>
    </w:p>
    <w:p w:rsidR="007D75FD" w:rsidRDefault="007D75FD" w:rsidP="007D75FD">
      <w:pPr>
        <w:jc w:val="center"/>
        <w:rPr>
          <w:sz w:val="28"/>
          <w:szCs w:val="28"/>
        </w:rPr>
      </w:pPr>
    </w:p>
    <w:p w:rsidR="007D75FD" w:rsidRDefault="007D75FD" w:rsidP="007D75FD">
      <w:pPr>
        <w:jc w:val="center"/>
        <w:rPr>
          <w:sz w:val="28"/>
          <w:szCs w:val="28"/>
        </w:rPr>
      </w:pPr>
    </w:p>
    <w:p w:rsidR="007D75FD" w:rsidRDefault="007D75FD" w:rsidP="007D75FD">
      <w:pPr>
        <w:spacing w:before="76"/>
        <w:ind w:left="7360" w:right="522" w:firstLine="1516"/>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5 к Административному регламенту</w:t>
      </w:r>
      <w:r>
        <w:rPr>
          <w:spacing w:val="40"/>
          <w:sz w:val="18"/>
        </w:rPr>
        <w:t xml:space="preserve"> </w:t>
      </w:r>
      <w:r>
        <w:rPr>
          <w:spacing w:val="-2"/>
          <w:sz w:val="18"/>
        </w:rPr>
        <w:t>по</w:t>
      </w:r>
      <w:r>
        <w:rPr>
          <w:spacing w:val="4"/>
          <w:sz w:val="18"/>
        </w:rPr>
        <w:t xml:space="preserve"> </w:t>
      </w:r>
      <w:r>
        <w:rPr>
          <w:spacing w:val="-2"/>
          <w:sz w:val="18"/>
        </w:rPr>
        <w:t>предоставлению</w:t>
      </w:r>
      <w:r>
        <w:rPr>
          <w:spacing w:val="3"/>
          <w:sz w:val="18"/>
        </w:rPr>
        <w:t xml:space="preserve"> </w:t>
      </w:r>
      <w:r>
        <w:rPr>
          <w:spacing w:val="-2"/>
          <w:sz w:val="18"/>
        </w:rPr>
        <w:t>государственной</w:t>
      </w:r>
    </w:p>
    <w:p w:rsidR="007D75FD" w:rsidRDefault="007D75FD" w:rsidP="007D75FD">
      <w:pPr>
        <w:spacing w:before="1"/>
        <w:ind w:right="524"/>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spacing w:before="9"/>
        <w:rPr>
          <w:sz w:val="20"/>
        </w:rPr>
      </w:pPr>
      <w:r>
        <w:rPr>
          <w:noProof/>
          <w:lang w:eastAsia="ru-RU"/>
        </w:rPr>
        <w:drawing>
          <wp:anchor distT="0" distB="0" distL="0" distR="0" simplePos="0" relativeHeight="251732480" behindDoc="0" locked="0" layoutInCell="1" allowOverlap="1" wp14:anchorId="46F4169C" wp14:editId="1D1428A1">
            <wp:simplePos x="0" y="0"/>
            <wp:positionH relativeFrom="page">
              <wp:posOffset>1162105</wp:posOffset>
            </wp:positionH>
            <wp:positionV relativeFrom="paragraph">
              <wp:posOffset>166993</wp:posOffset>
            </wp:positionV>
            <wp:extent cx="5811467" cy="495300"/>
            <wp:effectExtent l="0" t="0" r="0" b="0"/>
            <wp:wrapTopAndBottom/>
            <wp:docPr id="107"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0.png"/>
                    <pic:cNvPicPr/>
                  </pic:nvPicPr>
                  <pic:blipFill>
                    <a:blip r:embed="rId133" cstate="print"/>
                    <a:stretch>
                      <a:fillRect/>
                    </a:stretch>
                  </pic:blipFill>
                  <pic:spPr>
                    <a:xfrm>
                      <a:off x="0" y="0"/>
                      <a:ext cx="5811467" cy="495300"/>
                    </a:xfrm>
                    <a:prstGeom prst="rect">
                      <a:avLst/>
                    </a:prstGeom>
                  </pic:spPr>
                </pic:pic>
              </a:graphicData>
            </a:graphic>
          </wp:anchor>
        </w:drawing>
      </w:r>
      <w:r w:rsidR="007D1524">
        <w:rPr>
          <w:noProof/>
        </w:rPr>
        <w:pict>
          <v:group id="docshapegroup174" o:spid="_x0000_s1469" style="position:absolute;margin-left:85.9pt;margin-top:66.35pt;width:468.75pt;height:614.15pt;z-index:-251582976;mso-wrap-distance-left:0;mso-wrap-distance-right:0;mso-position-horizontal-relative:page;mso-position-vertical-relative:text" coordorigin="1718,1327" coordsize="9375,12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">
            <v:shape id="docshape175" o:spid="_x0000_s1470" style="position:absolute;left:4492;top:3230;width:2707;height:125;visibility:visible;mso-wrap-style:square;v-text-anchor:top" coordsize="2707,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UJNMUA&#10;AADcAAAADwAAAGRycy9kb3ducmV2LnhtbESPQWvCQBSE74L/YXmF3symJRUbXUMpTSlF0Ea9P7LP&#10;JJp9G7JbTf99VxA8DjPzDbPIBtOKM/WusazgKYpBEJdWN1wp2G3zyQyE88gaW8uk4I8cZMvxaIGp&#10;thf+oXPhKxEg7FJUUHvfpVK6siaDLrIdcfAOtjfog+wrqXu8BLhp5XMcT6XBhsNCjR2911Seil+j&#10;oPqY4WrjDvvP4/Eb82L9mrjYK/X4MLzNQXga/D18a39pBS9JAtcz4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Qk0xQAAANwAAAAPAAAAAAAAAAAAAAAAAJgCAABkcnMv&#10;ZG93bnJldi54bWxQSwUGAAAAAAQABAD1AAAAigMAAAAA&#10;" adj="0,,0" path="m14,111r-12,l,113r,5l5,123r2,l12,125r26,l51,121r1,-3l31,118r-2,-2l22,116r-3,-3l14,111xm59,12r-25,l38,15r3,5l46,22r2,5l48,39r-2,2l46,46r-3,5l38,53,24,60r-5,l19,63r10,l31,65r5,l41,68r5,2l48,72r,3l53,80r2,5l55,101r-2,5l43,116r-5,2l52,118r6,-7l65,104,67,94r,-24l63,65,58,58,53,56,46,53,58,44,63,34r,-14l59,12xm10,109r-5,l5,111r7,l10,109xm43,l26,,19,3,5,17,2,27r3,l12,17r7,-5l59,12,58,10,43,xm1478,92r-14,l1464,123r14,l1478,92xm1464,7r-51,73l1413,92r82,l1495,80r-72,l1464,19r,-12xm1478,r-10,l1464,7r,73l1478,80r,-80xm2646,106r-5,l2636,111r,7l2641,121r2,2l2648,125r15,l2677,121r10,-5l2660,116r-2,-3l2653,111r-2,-2l2646,109r,-3xm2706,3r-43,l2639,51r21,l2675,58r5,5l2684,70r5,5l2692,82r,15l2689,104r-9,9l2672,116r15,l2689,111r7,-7l2699,97r5,-10l2704,70r-5,-10l2692,51r-10,-7l2670,36r-14,-2l2663,20r36,l2706,3xe" fillcolor="black" stroked="f">
              <v:stroke joinstyle="round"/>
              <v:formulas/>
              <v:path arrowok="t" o:connecttype="custom" o:connectlocs="0,3343;7,3353;51,3351;29,3346;14,3341;38,3245;48,3257;46,3276;24,3290;29,3293;41,3298;48,3305;55,3331;38,3348;65,3334;63,3295;46,3283;63,3250;5,3339;10,3339;19,3233;5,3257;59,3242;1478,3322;1478,3353;1413,3310;1495,3310;1464,3237;1464,3237;1478,3230;2636,3341;2643,3353;2677,3351;2658,3343;2646,3339;2663,3233;2675,3288;2689,3305;2689,3334;2687,3346;2699,3327;2699,3290;2670,3266;2699,3250" o:connectangles="0,0,0,0,0,0,0,0,0,0,0,0,0,0,0,0,0,0,0,0,0,0,0,0,0,0,0,0,0,0,0,0,0,0,0,0,0,0,0,0,0,0,0,0"/>
            </v:shape>
            <v:shape id="docshape176" o:spid="_x0000_s1471" type="#_x0000_t75" style="position:absolute;left:4574;top:3188;width:3663;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5vLDAAAA3AAAAA8AAABkcnMvZG93bnJldi54bWxEj81qAjEUhfeC7xCu4E4zbVWGqVFUKAhd&#10;1bF0e5tcJ0MnN0OS6vj2TaHQ5eH8fJz1dnCduFKIrWcFD/MCBLH2puVGwbl+mZUgYkI22HkmBXeK&#10;sN2MR2usjL/xG11PqRF5hGOFCmxKfSVl1JYcxrnvibN38cFhyjI00gS85XHXyceiWEmHLWeCxZ4O&#10;lvTX6dtlyCLo+vOQnuwr+feP+0XjviyVmk6G3TOIREP6D/+1j0bBcrGE3zP5CM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7m8sMAAADcAAAADwAAAAAAAAAAAAAAAACf&#10;AgAAZHJzL2Rvd25yZXYueG1sUEsFBgAAAAAEAAQA9wAAAI8DAAAAAA==&#10;">
              <v:imagedata r:id="rId134" o:title=""/>
            </v:shape>
            <v:shape id="docshape177" o:spid="_x0000_s1472" style="position:absolute;left:1718;top:1326;width:9375;height:6250;visibility:visible;mso-wrap-style:square;v-text-anchor:top" coordsize="9375,62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NGp8QA&#10;AADcAAAADwAAAGRycy9kb3ducmV2LnhtbESPQWvCQBSE74X+h+UJ3urGolKiq4gg9FAKTe39kX3J&#10;RrNv0+yrif313UKhx2FmvmE2u9G36kp9bAIbmM8yUMRlsA3XBk7vx4cnUFGQLbaBycCNIuy293cb&#10;zG0Y+I2uhdQqQTjmaMCJdLnWsXTkMc5CR5y8KvQeJcm+1rbHIcF9qx+zbKU9NpwWHHZ0cFReii9v&#10;4Cx0G6rLt3OfLzhUS5nXr8WHMdPJuF+DEhrlP/zXfrYGlosV/J5JR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zRqfEAAAA3AAAAA8AAAAAAAAAAAAAAAAAmAIAAGRycy9k&#10;b3ducmV2LnhtbFBLBQYAAAAABAAEAPUAAACJAwAAAAA=&#10;" adj="0,,0" path="m14,2729r-14,l,6249r14,l14,2729xm14,10l,10,,2079r14,l14,10xm1276,2729r-9,l1267,6249r9,l1276,2729xm1276,10r-9,l1267,2079r9,l1276,10xm2670,2714r-1389,l1267,2714r-1253,l,2714r,15l14,2729r1253,l1281,2729r1389,l2670,2714xm2670,2297r-1389,l1267,2297r-1253,l,2297r,14l,2714r14,l14,2311r1253,l1281,2311r1389,l2670,2297xm2670,2079r-1389,l1267,2079r-1253,l,2079r,14l,2297r14,l14,2093r1253,l1267,2297r9,l1276,2093r5,l2670,2093r,-14xm2670,l1276,r-9,l,,,10r1267,l1276,10r1394,l2670,xm2680,r-10,l2670,10r10,l2680,xm2685,2714r-15,l2670,2729r15,l2685,2714xm2685,2297r-15,l2670,2311r15,l2685,2297xm2685,2079r-15,l2670,2093r,204l2685,2297r,-204l2685,2079xm2685,10r-15,l2670,2079r15,l2685,10xm4100,10r-9,l4091,2079r9,l4100,10xm5309,2714r-1204,l4091,2714r-1406,l2685,2729r1406,l4105,2729r1204,l5309,2714xm5309,2079r-1204,l4091,2079r-1406,l2685,2093r1406,l4105,2093r1204,l5309,2079xm5309,l4100,r-9,l2680,r,10l4091,10r9,l5309,10r,-10xm5319,10r-10,l5309,2079r10,l5319,10xm5324,2714r-15,l5309,2729r15,l5324,2714xm5324,2079r-15,l5309,2093r15,l5324,2079xm6526,2714r-1202,l5324,2729r1202,l6526,2714xm6526,2079r-1202,l5324,2093r1202,l6526,2079xm6526,l5319,r-10,l5309,10r10,l6526,10r,-10xm6536,r-10,l6526,10r10,l6536,xm6541,2714r-15,l6526,2729r15,l6541,2714xm6541,2079r-15,l6526,2093r15,l6541,2079xm6541,10r-15,l6526,2079r15,l6541,10xm7934,2714r-1393,l6541,2729r1393,l7934,2714xm7934,2079r-1393,l6541,2093r1393,l7934,2079xm7934,2297r-5249,l2685,2311r5249,l7934,2297xm7944,10r-10,l7934,2079r10,l7944,10xm9374,2714r-9,l9364,2714r-1415,l7934,2714r,15l7949,2729r1415,l9365,2729r9,l9374,2714xm9374,2297r-9,l9364,2297r-1415,l7934,2297r,14l7949,2311r1415,l9364,2714r10,l9374,2311r,-14xm9374,2079r-9,l9364,2079r-1415,l7934,2079r,14l7934,2297r10,l7944,2093r5,l9364,2093r,204l9374,2297r,-204l9374,2079xm9374,10r-10,l9364,2079r10,l9374,10xm9374,r-9,l9364,,7944,r-10,l6536,r,10l7934,10r10,l9364,10r1,l9374,10r,-10xe" fillcolor="black" stroked="f">
              <v:stroke joinstyle="round"/>
              <v:formulas/>
              <v:path arrowok="t" o:connecttype="custom" o:connectlocs="14,4056;14,1337;1276,4056;1276,1337;14,4041;1267,4056;1281,3624;0,3638;1267,3638;1281,3406;0,3420;1267,3624;2670,3406;0,1327;2670,1337;2680,1337;2685,4056;2685,3638;2670,3624;2670,1337;4091,1337;4105,4041;4091,4056;5309,3406;2685,3420;5309,3406;2680,1327;5309,1337;5319,3406;5324,4056;5324,3420;6526,4056;6526,3420;5309,1337;6526,1327;6526,4041;6526,3406;6526,1337;6541,4041;6541,3406;2685,3624;7934,1337;9365,4041;7949,4056;9374,3624;7934,3638;9374,3638;7949,3406;7944,3420;9374,3420;9374,3406;7944,1327;7934,1337;9374,1337" o:connectangles="0,0,0,0,0,0,0,0,0,0,0,0,0,0,0,0,0,0,0,0,0,0,0,0,0,0,0,0,0,0,0,0,0,0,0,0,0,0,0,0,0,0,0,0,0,0,0,0,0,0,0,0,0,0"/>
            </v:shape>
            <v:shape id="docshape178" o:spid="_x0000_s1473" style="position:absolute;left:1718;top:4055;width:9375;height:9554;visibility:visible;mso-wrap-style:square;v-text-anchor:top" coordsize="9375,95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3TL8IA&#10;AADcAAAADwAAAGRycy9kb3ducmV2LnhtbESPS6vCMBSE9xf8D+EI7q6polaqUVQQLq58bdwdmmMf&#10;Nielidr7740guBxm5htmvmxNJR7UuMKygkE/AkGcWl1wpuB82v5OQTiPrLGyTAr+ycFy0fmZY6Lt&#10;kw/0OPpMBAi7BBXk3teJlC7NyaDr25o4eFfbGPRBNpnUDT4D3FRyGEUTabDgsJBjTZuc0tvxbhS0&#10;8d7tHMajSzmxd7melsXtVCrV67arGQhPrf+GP+0/rWA8iuF9Jhw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dMvwgAAANwAAAAPAAAAAAAAAAAAAAAAAJgCAABkcnMvZG93&#10;bnJldi54bWxQSwUGAAAAAAQABAD1AAAAhwMAAAAA&#10;" adj="0,,0" path="m1276,r-9,l1267,3520r9,l1276,xm2670,3520r-1394,l1267,3520r,15l1267,9539r-1253,l14,3535r,-15l,3520r,15l,9539r,15l14,9554r1253,l1281,9554r1389,l2670,9539r-1389,l1276,9539r,-6004l1276,3530r1394,l2670,3520xm2685,3520r-15,l2670,3535r,6004l2670,9554r15,l2685,9539r,-6004l2685,3520xm2685,r-15,l2670,3520r15,l2685,xm4100,r-9,l4091,3520r9,l4100,xm5309,9539r-1204,l4100,9539r,-6004l4100,3520r-9,l2685,3520r,10l4091,3530r,5l4091,9539r-1406,l2685,9554r1406,l4105,9554r1204,l5309,9539xm5319,r-10,l5309,3520r10,l5319,xm5324,9539r-5,l5319,3535r,-15l5309,3520r,15l5309,9539r,15l5324,9554r,-15xm6526,9539r-1202,l5324,9554r1202,l6526,9539xm6541,3520r-15,l6526,3535r,6004l6526,9554r15,l6541,9539r,-6004l6541,3520xm6541,r-15,l6526,3520r15,l6541,xm7934,9539r-1393,l6541,9554r1393,l7934,9539xm7944,r-10,l7934,3520r10,l7944,xm9374,3520r-10,l9364,3535r,6004l7949,9539r-5,l7944,3535r,-15l7934,3520r,15l7934,9539r,15l7949,9554r1415,l9365,9554r9,l9374,9539r,-6004l9374,3520xm9374,r-10,l9364,3520r10,l9374,xe" fillcolor="black" stroked="f">
              <v:stroke joinstyle="round"/>
              <v:formulas/>
              <v:path arrowok="t" o:connecttype="custom" o:connectlocs="1267,7576;2670,7576;1267,7591;14,7591;0,7591;14,13610;1281,13610;1281,13595;1276,7586;2685,7576;2670,13595;2685,13595;2685,4056;2685,7576;4091,4056;4100,4056;4100,13595;4091,7576;2685,7586;4091,13595;4091,13610;5309,13610;5309,4056;5319,4056;5319,7591;5309,7591;5324,13610;5324,13595;6526,13595;6526,7591;6541,13610;6541,7576;6526,7576;7934,13595;7934,13610;7934,4056;7944,4056;9364,7591;7944,13595;7934,7576;7934,13610;9365,13610;9374,7591;9364,4056;9374,4056" o:connectangles="0,0,0,0,0,0,0,0,0,0,0,0,0,0,0,0,0,0,0,0,0,0,0,0,0,0,0,0,0,0,0,0,0,0,0,0,0,0,0,0,0,0,0,0,0"/>
            </v:shape>
            <v:shape id="docshape179" o:spid="_x0000_s1474" type="#_x0000_t75" style="position:absolute;left:1732;top:1881;width:814;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kJc2/AAAA3AAAAA8AAABkcnMvZG93bnJldi54bWxET8uKwjAU3Q/4D+EK7sZU0UGqUYoPEHVj&#10;9QMuzbUNNje1idr5+8lCmOXhvBerztbiRa03jhWMhgkI4sJpw6WC62X3PQPhA7LG2jEp+CUPq2Xv&#10;a4Gpdm8+0ysPpYgh7FNUUIXQpFL6oiKLfuga4sjdXGsxRNiWUrf4juG2luMk+ZEWDceGChtaV1Tc&#10;86dVwJvObk1ITvlhevCZPHrzyE5KDfpdNgcRqAv/4o97rxVMJ3FtPBOPgFz+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bpCXNvwAAANwAAAAPAAAAAAAAAAAAAAAAAJ8CAABk&#10;cnMvZG93bnJldi54bWxQSwUGAAAAAAQABAD3AAAAiwMAAAAA&#10;">
              <v:imagedata r:id="rId135" o:title=""/>
            </v:shape>
            <v:shape id="docshape180" o:spid="_x0000_s1475" type="#_x0000_t75" style="position:absolute;left:1732;top:2130;width:816;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saTGAAAA3AAAAA8AAABkcnMvZG93bnJldi54bWxEj0FrwkAUhO+C/2F5BW+6UVq10VVKoaBt&#10;PZgKXh/ZZzY1+zZkV5P217tCocdhZr5hluvOVuJKjS8dKxiPEhDEudMlFwoOX2/DOQgfkDVWjknB&#10;D3lYr/q9JabatbynaxYKESHsU1RgQqhTKX1uyKIfuZo4eifXWAxRNoXUDbYRbis5SZKptFhyXDBY&#10;06uh/JxdrILqvZ38fuhwnJlse5iOP3ffp/1OqcFD97IAEagL/+G/9kYreHp8hvuZe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NmxpMYAAADcAAAADwAAAAAAAAAAAAAA&#10;AACfAgAAZHJzL2Rvd25yZXYueG1sUEsFBgAAAAAEAAQA9wAAAJIDAAAAAA==&#10;">
              <v:imagedata r:id="rId136" o:title=""/>
            </v:shape>
            <v:shape id="docshape181" o:spid="_x0000_s1476" type="#_x0000_t75" style="position:absolute;left:1732;top:2347;width:971;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TLxS+AAAA3AAAAA8AAABkcnMvZG93bnJldi54bWxET8uKwjAU3QvzD+EKbkRTBcWpRhl8oUvr&#10;fMClubbF5qYk0da/NwvB5eG8V5vO1OJJzleWFUzGCQji3OqKCwX/18NoAcIHZI21ZVLwIg+b9U9v&#10;ham2LV/omYVCxBD2KSooQ2hSKX1ekkE/tg1x5G7WGQwRukJqh20MN7WcJslcGqw4NpTY0Lak/J49&#10;jIL91Eq3O/4mp610dGuzxe48zJUa9Lu/JYhAXfiKP+6TVjCbxfnxTDwCcv0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rTLxS+AAAA3AAAAA8AAAAAAAAAAAAAAAAAnwIAAGRy&#10;cy9kb3ducmV2LnhtbFBLBQYAAAAABAAEAPcAAACKAwAAAAA=&#10;">
              <v:imagedata r:id="rId137" o:title=""/>
            </v:shape>
            <v:shape id="docshape182" o:spid="_x0000_s1477" type="#_x0000_t75" style="position:absolute;left:1732;top:2747;width:832;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elnBAAAA3AAAAA8AAABkcnMvZG93bnJldi54bWxEj0GLwjAUhO/C/ofwhL1p6hZFukaRhaJ4&#10;U3fvj+ZtUm1eSpO13X9vBMHjMPPNMKvN4Bpxoy7UnhXMphkI4srrmo2C73M5WYIIEVlj45kU/FOA&#10;zfpttMJC+56PdDtFI1IJhwIV2BjbQspQWXIYpr4lTt6v7xzGJDsjdYd9KneN/MiyhXRYc1qw2NKX&#10;pep6+nMK5st8OEr+sbLP6/xSHkx53hml3sfD9hNEpCG+wk96rxM3n8HjTDoC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nelnBAAAA3AAAAA8AAAAAAAAAAAAAAAAAnwIA&#10;AGRycy9kb3ducmV2LnhtbFBLBQYAAAAABAAEAPcAAACNAwAAAAA=&#10;">
              <v:imagedata r:id="rId138" o:title=""/>
            </v:shape>
            <v:shape id="docshape183" o:spid="_x0000_s1478" type="#_x0000_t75" style="position:absolute;left:2993;top:2103;width:1144;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pz5HFAAAA3AAAAA8AAABkcnMvZG93bnJldi54bWxEj0FrwkAUhO+F/oflFbzVTYXYkroJRRAE&#10;FVF76e2RfU3SZt+mu2sS/70rFDwOM/MNsyhG04qenG8sK3iZJiCIS6sbrhR8nlbPbyB8QNbYWiYF&#10;F/JQ5I8PC8y0HfhA/TFUIkLYZ6igDqHLpPRlTQb91HbE0fu2zmCI0lVSOxwi3LRyliRzabDhuFBj&#10;R8uayt/j2Sg4H/w+vP71NGx2W6Llz0Z/pU6pydP48Q4i0Bju4f/2WitI0xnczsQjI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ac+RxQAAANwAAAAPAAAAAAAAAAAAAAAA&#10;AJ8CAABkcnMvZG93bnJldi54bWxQSwUGAAAAAAQABAD3AAAAkQMAAAAA&#10;">
              <v:imagedata r:id="rId139" o:title=""/>
            </v:shape>
            <v:shape id="docshape184" o:spid="_x0000_s1479" type="#_x0000_t75" style="position:absolute;left:4402;top:1999;width:92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uh9XFAAAA3AAAAA8AAABkcnMvZG93bnJldi54bWxEj0+LwjAUxO8LfofwBG9r6oqLVKOIruBe&#10;hPUPXh/Ns61tXkqT2u63N4LgcZiZ3zDzZWdKcafa5ZYVjIYRCOLE6pxTBafj9nMKwnlkjaVlUvBP&#10;DpaL3sccY21b/qP7waciQNjFqCDzvoqldElGBt3QVsTBu9raoA+yTqWusQ1wU8qvKPqWBnMOCxlW&#10;tM4oKQ6NUTBuip/NqthOT/vf6FKsm9u55aNSg363moHw1Pl3+NXeaQWTyRieZ8IRk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bofVxQAAANwAAAAPAAAAAAAAAAAAAAAA&#10;AJ8CAABkcnMvZG93bnJldi54bWxQSwUGAAAAAAQABAD3AAAAkQMAAAAA&#10;">
              <v:imagedata r:id="rId140" o:title=""/>
            </v:shape>
            <v:shape id="docshape185" o:spid="_x0000_s1480" type="#_x0000_t75" style="position:absolute;left:4402;top:2450;width:1154;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O3/GAAAA3AAAAA8AAABkcnMvZG93bnJldi54bWxEj09rAjEUxO+FfofwCt5qtqJVtkZR0aIH&#10;wX/Y6+vm7WZx87JsUt1++0YoeBxm5jfMeNraSlyp8aVjBW/dBARx5nTJhYLTcfU6AuEDssbKMSn4&#10;JQ/TyfPTGFPtbryn6yEUIkLYp6jAhFCnUvrMkEXfdTVx9HLXWAxRNoXUDd4i3FaylyTv0mLJccFg&#10;TQtD2eXwYxV8bc/Duax24Xthhsu2XOefm1GuVOelnX2ACNSGR/i/vdYKBoM+3M/EIyA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M7f8YAAADcAAAADwAAAAAAAAAAAAAA&#10;AACfAgAAZHJzL2Rvd25yZXYueG1sUEsFBgAAAAAEAAQA9wAAAJIDAAAAAA==&#10;">
              <v:imagedata r:id="rId141" o:title=""/>
            </v:shape>
            <v:shape id="docshape186" o:spid="_x0000_s1481" type="#_x0000_t75" style="position:absolute;left:5818;top:1587;width:955;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exfTGAAAA3AAAAA8AAABkcnMvZG93bnJldi54bWxEj81qwzAQhO+FvIPYQi4lkRNwKa7lkB8C&#10;KbSHOgm5LtbWFrVWxlJi5+2rQqHHYWa+YfLVaFtxo94bxwoW8wQEceW04VrB6bifvYDwAVlj65gU&#10;3MnDqpg85JhpN/An3cpQiwhhn6GCJoQuk9JXDVn0c9cRR+/L9RZDlH0tdY9DhNtWLpPkWVo0HBca&#10;7GjbUPVdXq2CxLwdab82G+eehtHvdufLx/tCqenjuH4FEWgM/+G/9kErSNMUfs/EIy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R7F9MYAAADcAAAADwAAAAAAAAAAAAAA&#10;AACfAgAAZHJzL2Rvd25yZXYueG1sUEsFBgAAAAAEAAQA9wAAAJIDAAAAAA==&#10;">
              <v:imagedata r:id="rId142" o:title=""/>
            </v:shape>
            <v:shape id="docshape187" o:spid="_x0000_s1482" type="#_x0000_t75" style="position:absolute;left:5818;top:2443;width:914;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OU7fEAAAA3AAAAA8AAABkcnMvZG93bnJldi54bWxEj91qwkAUhO8LvsNyBO/qRkGp0VVEKoiU&#10;gj+5P2SP2Wj2bJpdY3z7bqHg5TAz3zCLVWcr0VLjS8cKRsMEBHHudMmFgvNp+/4BwgdkjZVjUvAk&#10;D6tl722BqXYPPlB7DIWIEPYpKjAh1KmUPjdk0Q9dTRy9i2sshiibQuoGHxFuKzlOkqm0WHJcMFjT&#10;xlB+O96tgl13/QzZ9+zrvD7w3rRZdfvJRkoN+t16DiJQF17h//ZOK5hMpvB3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OU7fEAAAA3AAAAA8AAAAAAAAAAAAAAAAA&#10;nwIAAGRycy9kb3ducmV2LnhtbFBLBQYAAAAABAAEAPcAAACQAwAAAAA=&#10;">
              <v:imagedata r:id="rId143" o:title=""/>
            </v:shape>
            <v:shape id="docshape188" o:spid="_x0000_s1483" type="#_x0000_t75" style="position:absolute;left:5818;top:2659;width:97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bifFAAAA3AAAAA8AAABkcnMvZG93bnJldi54bWxEj0FrwkAUhO+F/oflFbzpJkqsRjci0kIv&#10;ilXB6yP7mg3Nvg3Zrcb++q4g9DjMzDfMctXbRlyo87VjBekoAUFcOl1zpeB0fB/OQPiArLFxTApu&#10;5GFVPD8tMdfuyp90OYRKRAj7HBWYENpcSl8asuhHriWO3pfrLIYou0rqDq8Rbhs5TpKptFhzXDDY&#10;0sZQ+X34sQoq+3s7m4kPaZ3Jt3K/3m7Gu7lSg5d+vQARqA//4Uf7QyvIsle4n4lHQ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B24nxQAAANwAAAAPAAAAAAAAAAAAAAAA&#10;AJ8CAABkcnMvZG93bnJldi54bWxQSwUGAAAAAAQABAD3AAAAkQMAAAAA&#10;">
              <v:imagedata r:id="rId144" o:title=""/>
            </v:shape>
            <v:shape id="docshape189" o:spid="_x0000_s1484" type="#_x0000_t75" style="position:absolute;left:7038;top:1365;width:479;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xTQPDAAAA3AAAAA8AAABkcnMvZG93bnJldi54bWxEj8FqwkAQhu+C77CM4E03FSKSukoRhFBP&#10;2l56G7LTJDQ7G3bXGPv0zkHwOPzzfzPfdj+6Tg0UYuvZwNsyA0VcedtybeD767jYgIoJ2WLnmQzc&#10;KcJ+N51ssbD+xmcaLqlWAuFYoIEmpb7QOlYNOYxL3xNL9uuDwyRjqLUNeBO46/Qqy9baYctyocGe&#10;Dg1Vf5erE8o9/Xv7eajqQZ/OoczLn+upNGY+Gz/eQSUa02v52S6tgTyXb0VGREDv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fFNA8MAAADcAAAADwAAAAAAAAAAAAAAAACf&#10;AgAAZHJzL2Rvd25yZXYueG1sUEsFBgAAAAAEAAQA9wAAAI8DAAAAAA==&#10;">
              <v:imagedata r:id="rId145" o:title=""/>
            </v:shape>
            <v:shape id="docshape190" o:spid="_x0000_s1485" type="#_x0000_t75" style="position:absolute;left:7038;top:1615;width:909;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N6fFAAAA3AAAAA8AAABkcnMvZG93bnJldi54bWxEj0+LwjAUxO/CfofwFryIpq5/0GqUZUGQ&#10;vYhV1OOzebZlm5fSRO1+eyMIHoeZ+Q0zXzamFDeqXWFZQb8XgSBOrS44U7DfrboTEM4jaywtk4J/&#10;crBcfLTmGGt75y3dEp+JAGEXo4Lc+yqW0qU5GXQ9WxEH72Jrgz7IOpO6xnuAm1J+RdFYGiw4LORY&#10;0U9O6V9yNQrO2UWuos7hNDwWx366SX47A4NKtT+b7xkIT41/h1/ttVYwGk3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vzenxQAAANwAAAAPAAAAAAAAAAAAAAAA&#10;AJ8CAABkcnMvZG93bnJldi54bWxQSwUGAAAAAAQABAD3AAAAkQMAAAAA&#10;">
              <v:imagedata r:id="rId146" o:title=""/>
            </v:shape>
            <v:shape id="docshape191" o:spid="_x0000_s1486" type="#_x0000_t75" style="position:absolute;left:7038;top:1831;width:974;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FoQO+AAAA3AAAAA8AAABkcnMvZG93bnJldi54bWxET91qwjAUvh/4DuEIu5upw7pRjUWGwm7X&#10;+QCH5rQpbU5CE9v69uZisMuP7/9YLnYQE42hc6xgu8lAENdOd9wquP1e3z5BhIiscXBMCh4UoDyt&#10;Xo5YaDfzD01VbEUK4VCgAhOjL6QMtSGLYeM8ceIaN1qMCY6t1CPOKdwO8j3L9tJix6nBoKcvQ3Vf&#10;3a2Cdmh8/vHoJw4XfQtV7XdscqVe18v5ACLSEv/Ff+5vrSDfp/npTDoC8vQ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OFoQO+AAAA3AAAAA8AAAAAAAAAAAAAAAAAnwIAAGRy&#10;cy9kb3ducmV2LnhtbFBLBQYAAAAABAAEAPcAAACKAwAAAAA=&#10;">
              <v:imagedata r:id="rId147" o:title=""/>
            </v:shape>
            <v:shape id="docshape192" o:spid="_x0000_s1487" type="#_x0000_t75" style="position:absolute;left:7038;top:2450;width:96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27CLEAAAA3AAAAA8AAABkcnMvZG93bnJldi54bWxEj8FqwzAQRO+B/oPYQm+JnEBDcKMEUyjo&#10;kEvcBHrcWlvL1Fq5luKof18VAjkOM/OG2e6T68VEY+g8K1guChDEjTcdtwpO72/zDYgQkQ32nknB&#10;LwXY7x5mWyyNv/KRpjq2IkM4lKjAxjiUUobGksOw8ANx9r786DBmObbSjHjNcNfLVVGspcOO84LF&#10;gV4tNd/1xSk4JF2d63plP390uHyck55kpZV6ekzVC4hIKd7Dt7Y2Cp7XS/g/k4+A3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27CLEAAAA3AAAAA8AAAAAAAAAAAAAAAAA&#10;nwIAAGRycy9kb3ducmV2LnhtbFBLBQYAAAAABAAEAPcAAACQAwAAAAA=&#10;">
              <v:imagedata r:id="rId148" o:title=""/>
            </v:shape>
            <v:shape id="docshape193" o:spid="_x0000_s1488" type="#_x0000_t75" style="position:absolute;left:7038;top:3272;width:603;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KhjFAAAA3AAAAA8AAABkcnMvZG93bnJldi54bWxEj0FrAjEUhO8F/0N4Qm81W8FtWY1SKgUP&#10;iu22F2+PzTNZ3Lwsm+iu/fVGKPQ4zMw3zGI1uEZcqAu1ZwXPkwwEceV1zUbBz/fH0yuIEJE1Np5J&#10;wZUCrJajhwUW2vf8RZcyGpEgHApUYGNsCylDZclhmPiWOHlH3zmMSXZG6g77BHeNnGZZLh3WnBYs&#10;tvRuqTqVZ6dg3e/7XZm/GGt+r/zp19vNQW+VehwPb3MQkYb4H/5rb7SCWT6F+5l0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vyoYxQAAANwAAAAPAAAAAAAAAAAAAAAA&#10;AJ8CAABkcnMvZG93bnJldi54bWxQSwUGAAAAAAQABAD3AAAAkQMAAAAA&#10;">
              <v:imagedata r:id="rId149" o:title=""/>
            </v:shape>
            <v:shape id="docshape194" o:spid="_x0000_s1489" type="#_x0000_t75" style="position:absolute;left:8259;top:2105;width:748;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tw7DAAAA3AAAAA8AAABkcnMvZG93bnJldi54bWxEj0FrwkAUhO+C/2F5Qm91Y0Ut0VXEYtWT&#10;qMXzI/tM0mbfhuyabP99Vyh4HGbmG2axCqYSLTWutKxgNExAEGdWl5wr+LpsX99BOI+ssbJMCn7J&#10;wWrZ7y0w1bbjE7Vnn4sIYZeigsL7OpXSZQUZdENbE0fvZhuDPsoml7rBLsJNJd+SZCoNlhwXCqxp&#10;U1D2c74bBZtMtodvOszuHx3bEOi6O35elXoZhPUchKfgn+H/9l4rmEzH8DgTj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a3DsMAAADcAAAADwAAAAAAAAAAAAAAAACf&#10;AgAAZHJzL2Rvd25yZXYueG1sUEsFBgAAAAAEAAQA9wAAAI8DAAAAAA==&#10;">
              <v:imagedata r:id="rId150" o:title=""/>
            </v:shape>
            <v:shape id="docshape195" o:spid="_x0000_s1490" type="#_x0000_t75" style="position:absolute;left:9662;top:1899;width:1149;height: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dHJvDAAAA3AAAAA8AAABkcnMvZG93bnJldi54bWxEj0+LwjAUxO8LfofwBG9rqrgi1SgiLgp7&#10;8g/o8dE822LzEppsrX56Iwgeh5n5DTNbtKYSDdW+tKxg0E9AEGdWl5wrOB5+vycgfEDWWFkmBXfy&#10;sJh3vmaYanvjHTX7kIsIYZ+igiIEl0rps4IM+r51xNG72NpgiLLOpa7xFuGmksMkGUuDJceFAh2t&#10;Csqu+3+jwB0mztphk23Noxz93U/rzXm5VqrXbZdTEIHa8Am/21ut4Gc8gteZeAT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0cm8MAAADcAAAADwAAAAAAAAAAAAAAAACf&#10;AgAAZHJzL2Rvd25yZXYueG1sUEsFBgAAAAAEAAQA9wAAAI8DAAAAAA==&#10;">
              <v:imagedata r:id="rId151" o:title=""/>
            </v:shape>
            <v:shape id="docshape196" o:spid="_x0000_s1491" type="#_x0000_t75" style="position:absolute;left:1732;top:4098;width:100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qLt3EAAAA3AAAAA8AAABkcnMvZG93bnJldi54bWxEj8FqwzAQRO+B/oPYQm+x1FCH4kQxpRAw&#10;uYSk6aG3rbWxTa2VsRRH+fuoUOhxmJk3zLqMthcTjb5zrOE5UyCIa2c6bjScPrbzVxA+IBvsHZOG&#10;G3koNw+zNRbGXflA0zE0IkHYF6ihDWEopPR1SxZ95gbi5J3daDEkOTbSjHhNcNvLhVJLabHjtNDi&#10;QO8t1T/Hi9WglKr66F/cZ9xjVe26L/dNudZPj/FtBSJQDP/hv3ZlNOTLHH7PpCM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qLt3EAAAA3AAAAA8AAAAAAAAAAAAAAAAA&#10;nwIAAGRycy9kb3ducmV2LnhtbFBLBQYAAAAABAAEAPcAAACQAwAAAAA=&#10;">
              <v:imagedata r:id="rId152" o:title=""/>
            </v:shape>
            <v:shape id="docshape197" o:spid="_x0000_s1492" type="#_x0000_t75" style="position:absolute;left:1732;top:4547;width:90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IVZHDAAAA3AAAAA8AAABkcnMvZG93bnJldi54bWxEj0FrAjEUhO8F/0N4hd5qtoJr2RrFCpZe&#10;a3vp7bF5bhY3L2vy1NVf3whCj8PMfMPMl4Pv1IliagMbeBkXoIjrYFtuDPx8b55fQSVBttgFJgMX&#10;SrBcjB7mWNlw5i86baVRGcKpQgNOpK+0TrUjj2kceuLs7UL0KFnGRtuI5wz3nZ4URak9tpwXHPa0&#10;dlTvt0dv4CDh+r7eXz8mcXbZlHKczrT7NebpcVi9gRIa5D98b39aA9OyhNuZfAT0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hVkcMAAADcAAAADwAAAAAAAAAAAAAAAACf&#10;AgAAZHJzL2Rvd25yZXYueG1sUEsFBgAAAAAEAAQA9wAAAI8DAAAAAA==&#10;">
              <v:imagedata r:id="rId153" o:title=""/>
            </v:shape>
            <v:shape id="docshape198" o:spid="_x0000_s1493" type="#_x0000_t75" style="position:absolute;left:1732;top:4962;width:10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pnrDCAAAA3AAAAA8AAABkcnMvZG93bnJldi54bWxEj9GKwjAURN8X/IdwBd/WVGVbqU1FhLK+&#10;yaofcGmubbG5qU3W1r83wsI+DjNzhsm2o2nFg3rXWFawmEcgiEurG64UXM7F5xqE88gaW8uk4EkO&#10;tvnkI8NU24F/6HHylQgQdikqqL3vUildWZNBN7cdcfCutjfog+wrqXscAty0chlFsTTYcFiosaN9&#10;TeXt9GsUcLeMBzsmxaK4rtzxXlRP/t4pNZuOuw0IT6P/D/+1D1rBV5zA+0w4AjJ/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6Z6wwgAAANwAAAAPAAAAAAAAAAAAAAAAAJ8C&#10;AABkcnMvZG93bnJldi54bWxQSwUGAAAAAAQABAD3AAAAjgMAAAAA&#10;">
              <v:imagedata r:id="rId154" o:title=""/>
            </v:shape>
            <v:shape id="docshape199" o:spid="_x0000_s1494" type="#_x0000_t75" style="position:absolute;left:1732;top:5374;width:101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rFmjBAAAA3AAAAA8AAABkcnMvZG93bnJldi54bWxET01rwkAQvQv+h2UEb2ajoIQ0q4SiNL1Z&#10;9ZLbkJ0modnZkN0m8d+7h0KPj/ednWbTiZEG11pWsI1iEMSV1S3XCh73yyYB4Tyyxs4yKXiSg9Nx&#10;ucgw1XbiLxpvvhYhhF2KChrv+1RKVzVk0EW2Jw7ctx0M+gCHWuoBpxBuOrmL44M02HJoaLCn94aq&#10;n9uvUSA/y2uZJ5cyOW+p0FeffzzGWqn1as7fQHia/b/4z11oBftDWBvOhCMgj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rFmjBAAAA3AAAAA8AAAAAAAAAAAAAAAAAnwIA&#10;AGRycy9kb3ducmV2LnhtbFBLBQYAAAAABAAEAPcAAACNAwAAAAA=&#10;">
              <v:imagedata r:id="rId155" o:title=""/>
            </v:shape>
            <v:shape id="docshape200" o:spid="_x0000_s1495" type="#_x0000_t75" style="position:absolute;left:2993;top:4098;width:1167;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FPyvEAAAA3AAAAA8AAABkcnMvZG93bnJldi54bWxEj0FrwkAUhO9C/8PyCt50o9Boo6u0KULB&#10;k9FLb8/sMwlm34bdNcZ/3xUKPQ4z8w2z3g6mFT0531hWMJsmIIhLqxuuFJyOu8kShA/IGlvLpOBB&#10;Hrabl9EaM23vfKC+CJWIEPYZKqhD6DIpfVmTQT+1HXH0LtYZDFG6SmqH9wg3rZwnSSoNNhwXauwo&#10;r6m8FjejIPfu67O/NPni3Ibh9kMunT/2So1fh48ViEBD+A//tb+1grf0HZ5n4h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FPyvEAAAA3AAAAA8AAAAAAAAAAAAAAAAA&#10;nwIAAGRycy9kb3ducmV2LnhtbFBLBQYAAAAABAAEAPcAAACQAwAAAAA=&#10;">
              <v:imagedata r:id="rId156" o:title=""/>
            </v:shape>
            <v:shape id="docshape201" o:spid="_x0000_s1496" type="#_x0000_t75" style="position:absolute;left:2993;top:4754;width:1167;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11vEAAAA3AAAAA8AAABkcnMvZG93bnJldi54bWxET89rwjAUvgv7H8IbeBFNN+acnVHGmKLC&#10;EDsvu701b02xealN1Prfm4Pg8eP7PZm1thInanzpWMHTIAFBnDtdcqFg9zPvv4HwAVlj5ZgUXMjD&#10;bPrQmWCq3Zm3dMpCIWII+xQVmBDqVEqfG7LoB64mjty/ayyGCJtC6gbPMdxW8jlJXqXFkmODwZo+&#10;DeX77GgVHBZz873Z9/RXtn5Z/dW/QVdyrFT3sf14BxGoDXfxzb3UCoajOD+eiUdAT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J11vEAAAA3AAAAA8AAAAAAAAAAAAAAAAA&#10;nwIAAGRycy9kb3ducmV2LnhtbFBLBQYAAAAABAAEAPcAAACQAwAAAAA=&#10;">
              <v:imagedata r:id="rId157" o:title=""/>
            </v:shape>
            <v:shape id="docshape202" o:spid="_x0000_s1497" type="#_x0000_t75" style="position:absolute;left:2993;top:5574;width:605;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oPEAAAA3AAAAA8AAABkcnMvZG93bnJldi54bWxEj19rwjAUxd8HfodwBd9m6mBaqlE2QdiT&#10;biri411yl5Y1N6WJtfrpl8Fgj4fz58dZrHpXi47aUHlWMBlnIIi1NxVbBcfD5jEHESKywdozKbhR&#10;gNVy8LDAwvgrf1C3j1akEQ4FKihjbAopgy7JYRj7hjh5X751GJNsrTQtXtO4q+VTlk2lw4oTocSG&#10;1iXp7/3FJchOn3X++c6z121u13V3P6E9KDUa9i9zEJH6+B/+a78ZBc+zCf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WoPEAAAA3AAAAA8AAAAAAAAAAAAAAAAA&#10;nwIAAGRycy9kb3ducmV2LnhtbFBLBQYAAAAABAAEAPcAAACQAwAAAAA=&#10;">
              <v:imagedata r:id="rId158" o:title=""/>
            </v:shape>
            <v:shape id="docshape203" o:spid="_x0000_s1498" type="#_x0000_t75" style="position:absolute;left:2993;top:5791;width:1165;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5CLXEAAAA3AAAAA8AAABkcnMvZG93bnJldi54bWxEj19rwkAQxN8L/Q7HFnyrl6ZYS+opKhTE&#10;h4D/3re5bRKa24u5VeO394SCj8PM/IaZzHrXqDN1ofZs4G2YgCIuvK25NLDffb9+ggqCbLHxTAau&#10;FGA2fX6aYGb9hTd03kqpIoRDhgYqkTbTOhQVOQxD3xJH79d3DiXKrtS2w0uEu0anSfKhHdYcFyps&#10;aVlR8bc9OQOLw24ty+tPfkzoPT1sXMhzKYwZvPTzL1BCvTzC/+2VNTAap3A/E4+An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5CLXEAAAA3AAAAA8AAAAAAAAAAAAAAAAA&#10;nwIAAGRycy9kb3ducmV2LnhtbFBLBQYAAAAABAAEAPcAAACQAwAAAAA=&#10;">
              <v:imagedata r:id="rId159" o:title=""/>
            </v:shape>
            <v:shape id="docshape204" o:spid="_x0000_s1499" type="#_x0000_t75" style="position:absolute;left:2993;top:6731;width:113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k1VjDAAAA3AAAAA8AAABkcnMvZG93bnJldi54bWxEj09rAjEUxO+C3yG8gjfNWqktW7NiFf9c&#10;eqgt9PrYvG6W3bwsSdT12zeC4HGYmd8wi2VvW3EmH2rHCqaTDARx6XTNlYKf7+34DUSIyBpbx6Tg&#10;SgGWxXCwwFy7C3/R+RgrkSAcclRgYuxyKUNpyGKYuI44eX/OW4xJ+kpqj5cEt618zrK5tFhzWjDY&#10;0dpQ2RxPVsGvCQdNn36/aSzJ+XRnPqTulRo99at3EJH6+Ajf2wet4OV1Brcz6QjI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STVWMMAAADcAAAADwAAAAAAAAAAAAAAAACf&#10;AgAAZHJzL2Rvd25yZXYueG1sUEsFBgAAAAAEAAQA9wAAAI8DAAAAAA==&#10;">
              <v:imagedata r:id="rId160" o:title=""/>
            </v:shape>
            <v:shape id="docshape205" o:spid="_x0000_s1500" type="#_x0000_t75" style="position:absolute;left:2993;top:7222;width:856;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oR47FAAAA3AAAAA8AAABkcnMvZG93bnJldi54bWxEj0GLwjAUhO+C/yE8wYusqaLuWo0iwrJe&#10;PGh10dujebbF5qU0Ueu/3wgLHoeZ+YaZLxtTijvVrrCsYNCPQBCnVhecKTgk3x9fIJxH1lhaJgVP&#10;crBctFtzjLV98I7ue5+JAGEXo4Lc+yqW0qU5GXR9WxEH72Jrgz7IOpO6xkeAm1IOo2giDRYcFnKs&#10;aJ1Tet3fjILhiZNB0tiNHj/PU9nrHX+3P0elup1mNQPhqfHv8H97oxWMP0fwOhOO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6EeOxQAAANwAAAAPAAAAAAAAAAAAAAAA&#10;AJ8CAABkcnMvZG93bnJldi54bWxQSwUGAAAAAAQABAD3AAAAkQMAAAAA&#10;">
              <v:imagedata r:id="rId161" o:title=""/>
            </v:shape>
            <v:shape id="docshape206" o:spid="_x0000_s1501" type="#_x0000_t75" style="position:absolute;left:4402;top:4080;width:1151;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tS0vGAAAA3AAAAA8AAABkcnMvZG93bnJldi54bWxEj09rwkAUxO9Cv8PyBG+6Mf5pSF2lCIpe&#10;hGo9eHtkX5O02bchu2r007uC0OMwM79hZovWVOJCjSstKxgOIhDEmdUl5wq+D6t+AsJ5ZI2VZVJw&#10;IweL+Vtnhqm2V/6iy97nIkDYpaig8L5OpXRZQQbdwNbEwfuxjUEfZJNL3eA1wE0l4yiaSoMlh4UC&#10;a1oWlP3tz0YBj/xubOJlskpO6+nhd3s/xu1dqV63/fwA4an1/+FXe6MVTN4n8DwTjoCc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LS8YAAADcAAAADwAAAAAAAAAAAAAA&#10;AACfAgAAZHJzL2Rvd25yZXYueG1sUEsFBgAAAAAEAAQA9wAAAJIDAAAAAA==&#10;">
              <v:imagedata r:id="rId162" o:title=""/>
            </v:shape>
            <v:shape id="docshape207" o:spid="_x0000_s1502" type="#_x0000_t75" style="position:absolute;left:5818;top:4084;width:954;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m1Tu/AAAA3AAAAA8AAABkcnMvZG93bnJldi54bWxEj0sLwjAQhO+C/yGs4E1TxRfVKKIIXn2A&#10;HpdmbavNpjSx1n9vBMHjMDPfMItVYwpRU+VyywoG/QgEcWJ1zqmC82nXm4FwHlljYZkUvMnBatlu&#10;LTDW9sUHqo8+FQHCLkYFmfdlLKVLMjLo+rYkDt7NVgZ9kFUqdYWvADeFHEbRRBrMOSxkWNImo+Rx&#10;fBoFNsXDaSq3Azui4e1yv9Y7fZVKdTvNeg7CU+P/4V97rxWMpxP4nglH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JtU7vwAAANwAAAAPAAAAAAAAAAAAAAAAAJ8CAABk&#10;cnMvZG93bnJldi54bWxQSwUGAAAAAAQABAD3AAAAiwMAAAAA&#10;">
              <v:imagedata r:id="rId163" o:title=""/>
            </v:shape>
            <v:shape id="docshape208" o:spid="_x0000_s1503" type="#_x0000_t75" style="position:absolute;left:5818;top:4546;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gtjFAAAA3AAAAA8AAABkcnMvZG93bnJldi54bWxEj0FrwkAUhO9C/8PyCt50U8EaUjdBKoJa&#10;W1BLz4/sazaYfRuyq0n/fbdQ8DjMfDPMshhsI27U+dqxgqdpAoK4dLrmSsHneTNJQfiArLFxTAp+&#10;yEORP4yWmGnX85Fup1CJWMI+QwUmhDaT0peGLPqpa4mj9+06iyHKrpK6wz6W20bOkuRZWqw5Lhhs&#10;6dVQeTldrYK5OR/94X3/cXjj3eprfalmqe6VGj8OqxcQgYZwD//TWx25xQL+zsQj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z4LYxQAAANwAAAAPAAAAAAAAAAAAAAAA&#10;AJ8CAABkcnMvZG93bnJldi54bWxQSwUGAAAAAAQABAD3AAAAkQMAAAAA&#10;">
              <v:imagedata r:id="rId164" o:title=""/>
            </v:shape>
            <v:shape id="docshape209" o:spid="_x0000_s1504" type="#_x0000_t75" style="position:absolute;left:5818;top:5166;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67V3CAAAA3AAAAA8AAABkcnMvZG93bnJldi54bWxET01LAzEQvQv9D2EK3my2C3Vl27RIURDs&#10;xVYEb8Nmulm7mSxJbNf+eucgeHy879Vm9L06U0xdYAPzWQGKuAm249bA++H57gFUysgW+8Bk4IcS&#10;bNaTmxXWNlz4jc773CoJ4VSjAZfzUGudGkce0ywMxMIdQ/SYBcZW24gXCfe9LoviXnvsWBocDrR1&#10;1Jz2397Aotw5/Xq6PlWfvLh+hfixq4rSmNvp+LgElWnM/+I/94sVXyVr5YwcAb3+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u1dwgAAANwAAAAPAAAAAAAAAAAAAAAAAJ8C&#10;AABkcnMvZG93bnJldi54bWxQSwUGAAAAAAQABAD3AAAAjgMAAAAA&#10;">
              <v:imagedata r:id="rId165" o:title=""/>
            </v:shape>
            <v:shape id="docshape210" o:spid="_x0000_s1505" type="#_x0000_t75" style="position:absolute;left:5818;top:5578;width:903;height: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ILX7DAAAA3AAAAA8AAABkcnMvZG93bnJldi54bWxEj09rAjEUxO8Fv0N4Qm81q9jarkZZxNJe&#10;6x96fWxeN4vJy5JEd/32plDocZiZ3zCrzeCsuFKIrWcF00kBgrj2uuVGwfHw/vQKIiZkjdYzKbhR&#10;hM169LDCUvuev+i6T43IEI4lKjApdaWUsTbkME58R5y9Hx8cpixDI3XAPsOdlbOieJEOW84LBjva&#10;GqrP+4tTkMJ3L7u5rYzmamdP7vSxLaZKPY6Hagki0ZD+w3/tT63gefEGv2fyEZ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gtfsMAAADcAAAADwAAAAAAAAAAAAAAAACf&#10;AgAAZHJzL2Rvd25yZXYueG1sUEsFBgAAAAAEAAQA9wAAAI8DAAAAAA==&#10;">
              <v:imagedata r:id="rId166" o:title=""/>
            </v:shape>
            <v:shape id="docshape211" o:spid="_x0000_s1506" type="#_x0000_t75" style="position:absolute;left:5818;top:5978;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4/eTCAAAA3AAAAA8AAABkcnMvZG93bnJldi54bWxET8tqwkAU3Rf8h+EK7urEFm2IjkGkgmA3&#10;aii4u2RuHpi5EzNTE/++sxBcHs57lQ6mEXfqXG1ZwWwagSDOra65VJCdd+8xCOeRNTaWScGDHKTr&#10;0dsKE217PtL95EsRQtglqKDyvk2kdHlFBt3UtsSBK2xn0AfYlVJ32Idw08iPKFpIgzWHhgpb2laU&#10;X09/RsHla34g/Lztiu98/0t1VlwPP1KpyXjYLEF4GvxL/HTvtYJ5HOaHM+EI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uP3kwgAAANwAAAAPAAAAAAAAAAAAAAAAAJ8C&#10;AABkcnMvZG93bnJldi54bWxQSwUGAAAAAAQABAD3AAAAjgMAAAAA&#10;">
              <v:imagedata r:id="rId167" o:title=""/>
            </v:shape>
            <v:shape id="docshape212" o:spid="_x0000_s1507" type="#_x0000_t75" style="position:absolute;left:7038;top:4098;width:987;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jkADFAAAA3AAAAA8AAABkcnMvZG93bnJldi54bWxEj91qwkAUhO8F32E5BW+k2RhoSaKrSEEM&#10;FEr9gd4essckNHs2ZLcmvr1bELwcZuYbZrUZTSuu1LvGsoJFFIMgLq1uuFJwPu1eUxDOI2tsLZOC&#10;GznYrKeTFebaDnyg69FXIkDY5aig9r7LpXRlTQZdZDvi4F1sb9AH2VdS9zgEuGllEsfv0mDDYaHG&#10;jj5qKn+Pf0bB7kea+VfcfpZJkZzSb5O5vcyUmr2M2yUIT6N/hh/tQit4SxfwfyYcAb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o5AAxQAAANwAAAAPAAAAAAAAAAAAAAAA&#10;AJ8CAABkcnMvZG93bnJldi54bWxQSwUGAAAAAAQABAD3AAAAkQMAAAAA&#10;">
              <v:imagedata r:id="rId168" o:title=""/>
            </v:shape>
            <v:shape id="docshape213" o:spid="_x0000_s1508" type="#_x0000_t75" style="position:absolute;left:9662;top:4098;width:95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o+/bEAAAA3AAAAA8AAABkcnMvZG93bnJldi54bWxEj0FrwkAUhO8F/8PyBC9FN4oWm7qKFISe&#10;io3F8yP7ugnNvo3Z15j++64g9DjMzDfMZjf4RvXUxTqwgfksA0VcBluzM/B5OkzXoKIgW2wCk4Ff&#10;irDbjh42mNtw5Q/qC3EqQTjmaKASaXOtY1mRxzgLLXHyvkLnUZLsnLYdXhPcN3qRZU/aY81pocKW&#10;Xisqv4sfb0AK97zsaTit5pdjrN27fWzOYsxkPOxfQAkN8h++t9+sgdV6Abcz6Qjo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o+/bEAAAA3AAAAA8AAAAAAAAAAAAAAAAA&#10;nwIAAGRycy9kb3ducmV2LnhtbFBLBQYAAAAABAAEAPcAAACQAwAAAAA=&#10;">
              <v:imagedata r:id="rId169" o:title=""/>
            </v:shape>
            <v:shape id="docshape214" o:spid="_x0000_s1509" type="#_x0000_t75" style="position:absolute;left:9662;top:4547;width:1062;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VAZHHAAAA3AAAAA8AAABkcnMvZG93bnJldi54bWxEj91qwkAUhO8LvsNyBO/qRqWSRlfxpxYF&#10;QWqLennIHpNg9mzIrpr26btCoZfDzHzDjKeNKcWNaldYVtDrRiCIU6sLzhR8fa6eYxDOI2ssLZOC&#10;b3IwnbSexphoe+cPuu19JgKEXYIKcu+rREqX5mTQdW1FHLyzrQ36IOtM6hrvAW5K2Y+ioTRYcFjI&#10;saJFTullfzUKdpfVm16eDvMfvB7jvsPqdfu+UarTbmYjEJ4a/x/+a6+1gpd4AI8z4QjI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VAZHHAAAA3AAAAA8AAAAAAAAAAAAA&#10;AAAAnwIAAGRycy9kb3ducmV2LnhtbFBLBQYAAAAABAAEAPcAAACTAwAAAAA=&#10;">
              <v:imagedata r:id="rId170" o:title=""/>
            </v:shape>
            <v:shape id="docshape215" o:spid="_x0000_s1510" type="#_x0000_t75" style="position:absolute;left:9662;top:5781;width:1078;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c5RbDAAAA3AAAAA8AAABkcnMvZG93bnJldi54bWxEj0FrAjEUhO+F/ofwCt40W7FFVqNYUalQ&#10;kFq9PzbP3eDmJW6irv/eCEKPw8x8w4ynra3FhZpgHCt472UgiAunDZcKdn/L7hBEiMgaa8ek4EYB&#10;ppPXlzHm2l35ly7bWIoE4ZCjgipGn0sZiooshp7zxMk7uMZiTLIppW7wmuC2lv0s+5QWDaeFCj3N&#10;KyqO27NVYDc/Pqzbr2zlV6fTgszS7PZ7pTpv7WwEIlIb/8PP9rdW8DEcwONMOgJyc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zlFsMAAADcAAAADwAAAAAAAAAAAAAAAACf&#10;AgAAZHJzL2Rvd25yZXYueG1sUEsFBgAAAAAEAAQA9wAAAI8DAAAAAA==&#10;">
              <v:imagedata r:id="rId171" o:title=""/>
            </v:shape>
            <v:shape id="docshape216" o:spid="_x0000_s1511" type="#_x0000_t75" style="position:absolute;left:9662;top:5998;width:1170;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lDCrDAAAA3AAAAA8AAABkcnMvZG93bnJldi54bWxEj0GLwjAUhO8L/ofwBG9raqEi1SgiuOtJ&#10;0FXw+GyebbV5aZuo9d+bhYU9DjPzDTNbdKYSD2pdaVnBaBiBIM6sLjlXcPhZf05AOI+ssbJMCl7k&#10;YDHvfcww1fbJO3rsfS4ChF2KCgrv61RKlxVk0A1tTRy8i20N+iDbXOoWnwFuKhlH0VgaLDksFFjT&#10;qqDstr8bBee4u3Jy1ImMs2Z7elHzvf1qlBr0u+UUhKfO/4f/2hutIJkk8HsmHAE5f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UMKsMAAADcAAAADwAAAAAAAAAAAAAAAACf&#10;AgAAZHJzL2Rvd25yZXYueG1sUEsFBgAAAAAEAAQA9wAAAI8DAAAAAA==&#10;">
              <v:imagedata r:id="rId172" o:title=""/>
            </v:shape>
            <v:shape id="docshape217" o:spid="_x0000_s1512" type="#_x0000_t75" style="position:absolute;left:9662;top:6618;width:111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f0krDAAAA3AAAAA8AAABkcnMvZG93bnJldi54bWxEj0+LwjAUxO+C3yE8wZumLihSjSKCXVnW&#10;w/rv/GieabF5KU2s3W+/EYQ9DjPzG2a57mwlWmp86VjBZJyAIM6dLtkoOJ92ozkIH5A1Vo5JwS95&#10;WK/6vSWm2j35h9pjMCJC2KeooAihTqX0eUEW/djVxNG7ucZiiLIxUjf4jHBbyY8kmUmLJceFAmva&#10;FpTfjw+r4OtwyLbZpWoTU5pw/dxk+ru9KjUcdJsFiEBd+A+/23utYDqfwetMPAJ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SSsMAAADcAAAADwAAAAAAAAAAAAAAAACf&#10;AgAAZHJzL2Rvd25yZXYueG1sUEsFBgAAAAAEAAQA9wAAAI8DAAAAAA==&#10;">
              <v:imagedata r:id="rId173" o:title=""/>
            </v:shape>
            <v:shape id="docshape218" o:spid="_x0000_s1513" type="#_x0000_t75" style="position:absolute;left:9662;top:7030;width:1110;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SGfFAAAA3AAAAA8AAABkcnMvZG93bnJldi54bWxEj0uLwkAQhO8L/oehBW/rxBXXEB1F1gci&#10;Ivg4eGwybRLN9ITMqPHfOwsLeyyq6itqPG1MKR5Uu8Kygl43AkGcWl1wpuB0XH7GIJxH1lhaJgUv&#10;cjCdtD7GmGj75D09Dj4TAcIuQQW591UipUtzMui6tiIO3sXWBn2QdSZ1jc8AN6X8iqJvabDgsJBj&#10;RT85pbfD3Si4rKLTemt3i+W1X5Tp7bip5mdUqtNuZiMQnhr/H/5rr7WCQTyE3zPhCMjJG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zEhnxQAAANwAAAAPAAAAAAAAAAAAAAAA&#10;AJ8CAABkcnMvZG93bnJldi54bWxQSwUGAAAAAAQABAD3AAAAkQMAAAAA&#10;">
              <v:imagedata r:id="rId174" o:title=""/>
            </v:shape>
            <v:shape id="docshape219" o:spid="_x0000_s1514" type="#_x0000_t75" style="position:absolute;left:2993;top:7629;width:1113;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6WdzCAAAA3AAAAA8AAABkcnMvZG93bnJldi54bWxET01rwkAQvQv9D8sUetONhZYQXaVYhNJC&#10;0UQ8D9kxiWZn0+zUpP++exA8Pt73cj26Vl2pD41nA/NZAoq49LbhysCh2E5TUEGQLbaeycAfBViv&#10;HiZLzKwfeE/XXCoVQzhkaKAW6TKtQ1mTwzDzHXHkTr53KBH2lbY9DjHctfo5SV61w4ZjQ40dbWoq&#10;L/mvM0DlYXe2Y9h+t8XmXS7zzy85/hjz9Di+LUAJjXIX39wf1sBLGtfGM/EI6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elncwgAAANwAAAAPAAAAAAAAAAAAAAAAAJ8C&#10;AABkcnMvZG93bnJldi54bWxQSwUGAAAAAAQABAD3AAAAjgMAAAAA&#10;">
              <v:imagedata r:id="rId175" o:title=""/>
            </v:shape>
            <v:shape id="docshape220" o:spid="_x0000_s1515" type="#_x0000_t75" style="position:absolute;left:2993;top:8281;width:595;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HuKvAAAAA3AAAAA8AAABkcnMvZG93bnJldi54bWxEj0uLwjAUhfeC/yFcYTaiqYKi1ShSEJyl&#10;L3B5aa5NtbmpTdTOv58IA7M8nMfHWa5bW4kXNb50rGA0TEAQ506XXCg4HbeDGQgfkDVWjknBD3lY&#10;r7qdJabavXlPr0MoRBxhn6ICE0KdSulzQxb90NXE0bu6xmKIsimkbvAdx20lx0kylRZLjgSDNWWG&#10;8vvhaSOkby4m47Opcjt5bLKbM9/klPrqtZsFiEBt+A//tXdawWQ2h8+ZeATk6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Ee4q8AAAADcAAAADwAAAAAAAAAAAAAAAACfAgAA&#10;ZHJzL2Rvd25yZXYueG1sUEsFBgAAAAAEAAQA9wAAAIwDAAAAAA==&#10;">
              <v:imagedata r:id="rId176" o:title=""/>
            </v:shape>
            <v:shape id="docshape221" o:spid="_x0000_s1516" type="#_x0000_t75" style="position:absolute;left:2993;top:8494;width:970;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ePl7BAAAA3AAAAA8AAABkcnMvZG93bnJldi54bWxET89rgzAUvg/2P4Q36G3GDjpW17TIxmC3&#10;Uu3B49O8qmvyIiZT+983h8GOH9/v3WGxRkw0+t6xgnWSgiBunO65VXAuv57fQPiArNE4JgU38nDY&#10;Pz7sMNNu5hNNRWhFDGGfoYIuhCGT0jcdWfSJG4gjd3GjxRDh2Eo94hzDrZEvafoqLfYcGzoc6KOj&#10;5lr8WgVUleVPPRfl8bOm/MJmrk3VKrV6WvJ3EIGW8C/+c39rBZttnB/PxCMg9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ePl7BAAAA3AAAAA8AAAAAAAAAAAAAAAAAnwIA&#10;AGRycy9kb3ducmV2LnhtbFBLBQYAAAAABAAEAPcAAACNAwAAAAA=&#10;">
              <v:imagedata r:id="rId177" o:title=""/>
            </v:shape>
            <v:shape id="docshape222" o:spid="_x0000_s1517" type="#_x0000_t75" style="position:absolute;left:2993;top:10357;width:113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D76bGAAAA3AAAAA8AAABkcnMvZG93bnJldi54bWxEj0FrwkAUhO8F/8PyCr1IszHU0qauIi2C&#10;HhRMFXJ8ZJ9JavZtyG5j/PddQehxmJlvmNliMI3oqXO1ZQWTKAZBXFhdc6ng8L16fgPhPLLGxjIp&#10;uJKDxXz0MMNU2wvvqc98KQKEXYoKKu/bVEpXVGTQRbYlDt7JdgZ9kF0pdYeXADeNTOL4VRqsOSxU&#10;2NJnRcU5+zUK8q/zMdnE15ft2JmfHDf6tBtrpZ4eh+UHCE+D/w/f22utYPo+gduZc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wPvpsYAAADcAAAADwAAAAAAAAAAAAAA&#10;AACfAgAAZHJzL2Rvd25yZXYueG1sUEsFBgAAAAAEAAQA9wAAAJIDAAAAAA==&#10;">
              <v:imagedata r:id="rId178" o:title=""/>
            </v:shape>
            <v:shape id="docshape223" o:spid="_x0000_s1518" type="#_x0000_t75" style="position:absolute;left:2993;top:10982;width:1169;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0aFzAAAAA3AAAAA8AAABkcnMvZG93bnJldi54bWxEj82KwkAQhO8LvsPQgrd1ouCq0VFEFDzs&#10;xb97k2mTYKY7ZEaNb+8Igseiqr6i5svWVepOjS+FDQz6CSjiTGzJuYHTcfs7AeUDssVKmAw8ycNy&#10;0fmZY2rlwXu6H0KuIoR9igaKEOpUa58V5ND3pSaO3kUahyHKJte2wUeEu0oPk+RPOyw5LhRY07qg&#10;7Hq4OQPrxG/lKefqOJYd6c3ED1z7b0yv265moAK14Rv+tHfWwGg6hPeZeAT04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vRoXMAAAADcAAAADwAAAAAAAAAAAAAAAACfAgAA&#10;ZHJzL2Rvd25yZXYueG1sUEsFBgAAAAAEAAQA9wAAAIwDAAAAAA==&#10;">
              <v:imagedata r:id="rId179" o:title=""/>
            </v:shape>
            <v:shape id="docshape224" o:spid="_x0000_s1519" type="#_x0000_t75" style="position:absolute;left:2993;top:12843;width:85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EIXEAAAA3AAAAA8AAABkcnMvZG93bnJldi54bWxEj8FuwjAQRO9I/QdrkbgVh0at0oBBVaUK&#10;rk2BXpd4SSLidbDdJPx9XakSx9HsvNlZbUbTip6cbywrWMwTEMSl1Q1XCvZfH48ZCB+QNbaWScGN&#10;PGzWD5MV5toO/El9ESoRIexzVFCH0OVS+rImg35uO+Lona0zGKJ0ldQOhwg3rXxKkhdpsOHYUGNH&#10;7zWVl+LHxDeux+9hcT6VqemvaZEdtjt3Y6Vm0/FtCSLQGO7H/+mdVvD8msLfmEgA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OEIXEAAAA3AAAAA8AAAAAAAAAAAAAAAAA&#10;nwIAAGRycy9kb3ducmV2LnhtbFBLBQYAAAAABAAEAPcAAACQAwAAAAA=&#10;">
              <v:imagedata r:id="rId180" o:title=""/>
            </v:shape>
            <v:shape id="docshape225" o:spid="_x0000_s1520" type="#_x0000_t75" style="position:absolute;left:2993;top:13247;width:943;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XTLDEAAAA3AAAAA8AAABkcnMvZG93bnJldi54bWxEj0+LwjAUxO+C3yE8wZumLrrUahQRBD3s&#10;wT+L12fzbIrNS2myWvfTG2Fhj8PM/IaZL1tbiTs1vnSsYDRMQBDnTpdcKDgdN4MUhA/IGivHpOBJ&#10;HpaLbmeOmXYP3tP9EAoRIewzVGBCqDMpfW7Ioh+6mjh6V9dYDFE2hdQNPiLcVvIjST6lxZLjgsGa&#10;1oby2+HHKvDbr0tBE39Ojzub/u7Nt5meNkr1e+1qBiJQG/7Df+2tVjCZjuF9Jh4BuX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XTLDEAAAA3AAAAA8AAAAAAAAAAAAAAAAA&#10;nwIAAGRycy9kb3ducmV2LnhtbFBLBQYAAAAABAAEAPcAAACQAwAAAAA=&#10;">
              <v:imagedata r:id="rId181" o:title=""/>
            </v:shape>
            <v:shape id="docshape226" o:spid="_x0000_s1521" type="#_x0000_t75" style="position:absolute;left:2993;top:13449;width:92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448TDAAAA3AAAAA8AAABkcnMvZG93bnJldi54bWxEj9FqwkAURN8L/sNyBd/qphFLTLMREQQp&#10;hdLoB1yyt9nQ7N2Q3Wjs13cFoY/DzJxhiu1kO3GhwbeOFbwsExDEtdMtNwrOp8NzBsIHZI2dY1Jw&#10;Iw/bcvZUYK7dlb/oUoVGRAj7HBWYEPpcSl8bsuiXrieO3rcbLIYoh0bqAa8RbjuZJsmrtNhyXDDY&#10;095Q/VONVkE6+iozTN3ve/U5fdhst8K6UWoxn3ZvIAJN4T/8aB+1gvVmDfcz8QjI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jjxMMAAADcAAAADwAAAAAAAAAAAAAAAACf&#10;AgAAZHJzL2Rvd25yZXYueG1sUEsFBgAAAAAEAAQA9wAAAI8DAAAAAA==&#10;">
              <v:imagedata r:id="rId182" o:title=""/>
            </v:shape>
            <v:shape id="docshape227" o:spid="_x0000_s1522" type="#_x0000_t75" style="position:absolute;left:4402;top:7611;width:115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7VHFAAAA3AAAAA8AAABkcnMvZG93bnJldi54bWxEj09rAjEUxO+C3yE8wYvUbLWVuhrFfy2F&#10;XupW74/Nc3fp5mVJoq7fvikIHoeZ+Q0zX7amFhdyvrKs4HmYgCDOra64UHD4eX96A+EDssbaMim4&#10;kYflotuZY6rtlfd0yUIhIoR9igrKEJpUSp+XZNAPbUMcvZN1BkOUrpDa4TXCTS1HSTKRBiuOCyU2&#10;tCkp/83ORkH28T16Oe32a7cbmO2Zj7cvPa6U6vfa1QxEoDY8wvf2p1bwOp3A/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3+1RxQAAANwAAAAPAAAAAAAAAAAAAAAA&#10;AJ8CAABkcnMvZG93bnJldi54bWxQSwUGAAAAAAQABAD3AAAAkQMAAAAA&#10;">
              <v:imagedata r:id="rId183" o:title=""/>
            </v:shape>
            <v:shape id="docshape228" o:spid="_x0000_s1523" style="position:absolute;left:1745;top:2225;width:8071;height:8617;visibility:visible;mso-wrap-style:square;v-text-anchor:top" coordsize="8071,861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MXR8UA&#10;AADcAAAADwAAAGRycy9kb3ducmV2LnhtbESPQUvDQBSE74L/YXmCN7NJUWtjt0WKAT14aAw9P7LP&#10;JDT7NmSfSfTXu4LgcZiZb5jtfnG9mmgMnWcDWZKCIq697bgxUL0XNw+ggiBb7D2TgS8KsN9dXmwx&#10;t37mI02lNCpCOORooBUZcq1D3ZLDkPiBOHoffnQoUY6NtiPOEe56vUrTe+2w47jQ4kCHlupz+ekM&#10;rOTwnU1ZccrCa/lWPd+epepSY66vlqdHUEKL/If/2i/WwN1mDb9n4hH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xdHxQAAANwAAAAPAAAAAAAAAAAAAAAAAJgCAABkcnMv&#10;ZG93bnJldi54bWxQSwUGAAAAAAQABAD1AAAAigMAAAAA&#10;" adj="0,,0" path="m46,1336r-5,l39,1334r-5,l34,1329r-3,l31,1230r,-14l29,1216,,1230r,3l5,1233r2,-3l12,1230r5,5l17,1331r-2,l15,1334r-3,l7,1336r-5,l2,1339r44,l46,1336xm1327,1315r-2,l1322,1317r,2l1317,1324r-50,l1272,1321r7,-6l1286,1307r11,-12l1306,1286r6,-10l1317,1266r3,-7l1320,1240r-3,-7l1306,1221r-9,-5l1276,1216r-6,2l1265,1226r-7,4l1253,1250r3,l1258,1245r5,-7l1276,1230r12,l1293,1233r10,9l1306,1250r,16l1300,1276r-7,12l1285,1298r-34,38l1251,1339r69,l1327,1315xm1336,8559r-2,-17l1334,8537r-69,l1260,8559r5,l1267,8554r,-5l1270,8547r4,-5l1290,8542r,67l1288,8612r-5,2l1279,8614r,2l1322,8616r,-2l1317,8614r-5,-2l1307,8612r,-5l1306,8604r,-62l1324,8542r7,7l1331,8554r3,5l1336,8559xm1430,8537r-36,l1394,8539r4,l1403,8544r,7l1370,8592r,-50l1372,8542r,-3l1382,8539r,-2l1341,8537r,2l1350,8539r,3l1353,8542r,2l1355,8549r,55l1353,8609r,2l1350,8611r-2,3l1341,8614r,2l1379,8616r,-2l1374,8614r-2,-3l1370,8611r,-12l1375,8592r28,-33l1403,8609r-2,2l1398,8611r-2,3l1391,8614r,2l1430,8616r,-2l1422,8614r,-3l1420,8611r,-2l1418,8607r,-48l1418,8544r2,l1420,8542r2,-3l1430,8539r,-2xm2749,1290r-5,-10l2732,1268r,32l2732,1319r-2,7l2727,1331r-4,5l2718,1338r-10,l2706,1336r-5,-3l2698,1329r-4,-5l2691,1319r,-7l2689,1305r,-17l2691,1280r5,-2l2698,1276r5,-3l2718,1273r5,3l2727,1283r3,7l2732,1300r,-32l2725,1266r-17,l2701,1268r-10,5l2696,1259r5,-5l2703,1247r10,-10l2723,1228r4,l2737,1223r10,l2747,1218r-12,l2713,1225r-7,5l2698,1237r-9,7l2674,1273r-2,10l2672,1292r1,13l2677,1316r5,9l2696,1341r5,2l2723,1343r9,-5l2739,1329r10,-20l2749,1290xm4160,2747r-2,-9l4150,2731r-5,-8l4143,2721r,29l4143,2776r-2,7l4138,2788r-4,5l4129,2795r-12,l4110,2793r-5,-10l4100,2774r-3,-10l4097,2745r3,-5l4102,2735r,-4l4105,2728r5,-2l4112,2723r12,l4131,2726r3,5l4141,2740r2,10l4143,2721r-9,-5l4114,2716r-7,2l4102,2723r-7,3l4090,2731r-2,7l4083,2745r,26l4085,2779r5,9l4097,2798r10,5l4126,2803r8,-3l4141,2798r2,-3l4150,2788r5,-7l4160,2767r,-20xm4160,31r-2,-9l4150,14r-5,-7l4143,5r,29l4143,60r-2,7l4138,72r-4,5l4129,79r-12,l4110,75r-5,-8l4100,58r-2,-10l4098,29r4,-10l4102,14r3,-2l4110,10r2,-3l4124,7r7,3l4134,14r7,10l4143,34r,-29l4134,r-20,l4107,2r-5,3l4095,10r-5,4l4088,22r-5,7l4083,55r3,7l4090,72r8,10l4107,87r19,l4134,84r7,-5l4146,77r4,-5l4155,62r3,-7l4160,48r,-17xm4167,2108r-39,l4128,2113r10,l4138,2116r2,l4140,2144r-33,l4107,2116r2,l4111,2113r8,l4119,2108r-39,l4080,2113r7,l4092,2118r,60l4090,2183r-5,5l4080,2188r,2l4119,2190r,-2l4114,2188r-3,-3l4109,2185r,-2l4107,2183r,-31l4140,2152r,31l4138,2183r,2l4133,2188r-5,l4128,2190r39,l4167,2188r-3,l4162,2185r-3,l4157,2183r,-2l4155,2181r,-29l4155,2144r,-21l4157,2118r,-2l4159,2113r8,l4167,2108xm4242,2740r-3,-7l4230,2723r-3,-2l4223,2718r,15l4223,2745r-36,l4187,2738r2,-5l4196,2726r5,-3l4213,2723r10,10l4223,2718r-3,-2l4201,2716r-10,5l4177,2735r-2,12l4175,2774r2,9l4191,2798r8,5l4218,2803r7,-3l4232,2793r3,-5l4242,2779r,-8l4239,2769r-2,7l4235,2781r-5,2l4220,2788r-12,l4201,2786r-5,-7l4189,2771r-2,-9l4187,2750r55,l4242,2745r,-5xm4242,24r-3,-10l4232,10r-1,-3l4227,2r-4,-1l4223,17r,12l4187,29r,-7l4189,17r7,-7l4201,7r12,l4223,17r,-16l4220,r-19,l4191,5r-14,14l4175,31r,27l4177,67r7,8l4191,82r8,5l4218,87r7,-5l4232,77r3,-5l4237,70r5,-8l4242,55r-3,-2l4237,60r-2,5l4230,67r-5,3l4220,72r-12,l4201,67,4189,55r-2,-9l4187,34r55,l4242,29r,-5xm4265,2108r-41,l4224,2113r10,l4236,2116r,28l4203,2144r,-26l4207,2113r8,l4215,2108r-39,l4176,2113r7,l4188,2118r,65l4186,2183r-5,5l4176,2188r,2l4215,2190r,-2l4210,2188r-5,-5l4203,2183r,-31l4236,2152r,31l4234,2183r,2l4229,2188r-5,l4224,2190r41,l4265,2188r-5,l4258,2185r-2,l4253,2183r,-2l4251,2176r,-24l4251,2144r,-21l4253,2118r,-2l4256,2116r,-3l4265,2113r,-5xm4352,2137r-3,-9l4342,2120r-5,-7l4335,2111r,29l4335,2166r-2,7l4330,2178r-5,5l4321,2185r-12,l4301,2183r-9,-19l4289,2154r,-19l4294,2125r,-5l4296,2118r5,-2l4304,2113r12,l4323,2116r2,4l4333,2130r2,10l4335,2111r-10,-5l4306,2106r-7,2l4294,2113r-7,3l4282,2120r-2,8l4275,2135r,26l4277,2171r12,17l4299,2193r19,l4333,2188r2,-3l4342,2178r5,-7l4349,2164r3,-8l4352,2137xm4357,2767r-7,-8l4333,2757r15,-5l4355,2745r,-14l4352,2726r-7,-3l4343,2721r-3,-3l4336,2716r-12,l4319,2718r-5,l4309,2721r-5,l4302,2718r-3,l4299,2745r3,l4307,2731r7,-8l4331,2723r7,8l4338,2740r-5,10l4331,2752r-5,3l4319,2755r,4l4333,2759r7,8l4340,2783r-2,5l4336,2791r-3,4l4314,2795r-7,-2l4297,2786r-2,2l4299,2793r5,5l4309,2798r5,2l4321,2803r17,l4345,2800r5,-5l4355,2791r2,-5l4357,2767xm4357,50r-7,-7l4333,41r15,-5l4355,29r,-15l4352,10r-7,-5l4336,r-12,l4319,2r-5,l4309,5r-5,l4302,2r-3,l4299,29r3,l4307,12r7,-7l4328,5r5,5l4338,12r,12l4336,29r-3,2l4331,36r-5,2l4319,38r,5l4333,43r7,7l4340,67r-2,5l4333,77r-5,2l4314,79r-7,-2l4297,67r-2,3l4299,77r5,2l4314,84r7,3l4338,87r7,-3l4350,79r5,-4l4357,70r,-20xm4431,2133r-2,-17l4429,2108r-68,l4361,2113r10,l4373,2116r,2l4376,2118r,60l4373,2183r-2,2l4366,2188r-5,l4361,2190r41,l4402,2188r-4,l4395,2185r-2,l4390,2183r,-67l4419,2116r5,4l4426,2125r3,8l4431,2133xm4444,2783r-5,3l4437,2788r,3l4432,2791r,-3l4429,2788r,-60l4425,2723r-15,-7l4393,2716r-7,3l4376,2728r-2,5l4374,2743r2,l4376,2745r8,l4386,2743r2,l4388,2728r5,-5l4408,2723r5,3l4415,2731r,16l4415,2752r,31l4408,2788r-5,3l4391,2791r-3,-3l4386,2783r,-12l4388,2767r5,-5l4398,2759r3,-2l4405,2755r10,-3l4415,2747r-14,5l4386,2759r-7,3l4374,2771r-5,5l4369,2788r3,5l4376,2795r3,5l4384,2803r9,l4396,2800r5,l4403,2798r5,-3l4413,2791r2,-3l4415,2793r2,2l4417,2798r5,5l4432,2803r5,-5l4442,2791r2,-3l4444,2783xm4444,67r-5,3l4437,72r,3l4432,75r,-3l4429,72r,-60l4427,10r-2,-5l4420,5,4410,r-17,l4386,2r-9,10l4374,17r,9l4377,26r,3l4384,29r2,-3l4389,26r,-14l4396,5r9,l4408,7r5,3l4415,14r,17l4415,36r,31l4408,72r-5,3l4391,75r-2,-5l4386,67r,-14l4389,50r4,-4l4398,43r3,-2l4405,38r10,-2l4415,31r-14,5l4391,38r-5,5l4379,46r-2,4l4374,55r-5,5l4369,70r3,5l4377,79r2,5l4401,84r2,-2l4408,79r5,-4l4415,72r,5l4417,79r,3l4420,84r12,l4437,82r5,-7l4444,72r,-5xm4518,2137r-5,-9l4508,2120r-5,-7l4501,2111r,29l4501,2166r-3,7l4496,2178r-5,5l4486,2185r-12,l4467,2183r-9,-19l4455,2154r,-19l4458,2130r,-5l4460,2120r2,-2l4467,2116r3,-3l4482,2113r4,3l4491,2120r7,10l4501,2140r,-29l4491,2106r-19,l4465,2108r-5,5l4453,2116r-5,4l4446,2128r-5,7l4438,2142r,19l4443,2171r12,17l4465,2193r19,l4498,2188r3,-3l4508,2178r5,-7l4518,2157r,-20xm6612,1946r-94,l6518,1954r94,l6612,1946xm7985,4227r-8,-8l7961,4217r14,-5l7982,4205r,-14l7980,4186r-5,-3l7970,4178r-7,-2l7951,4176r-5,2l7941,4178r-2,3l7932,4181r,-3l7927,4178r,27l7932,4205r2,-14l7941,4181r15,l7961,4183r4,5l7965,4205r-7,7l7953,4215r-7,l7946,4219r15,l7968,4227r,21l7963,4251r-2,4l7944,4255r-10,-2l7924,4246r-2,2l7927,4253r7,2l7949,4263r16,l7973,4260r5,-5l7982,4251r3,-5l7985,4227xm8002,1218r-63,l7927,1247r2,l7932,1242r5,-5l7942,1235r2,l7949,1232r38,l7954,1341r9,l8002,1223r,-5xm8071,4243r-7,8l8059,4251r,-3l8059,4243r-2,-4l8057,4188r-3,-2l8052,4183r-3,-2l8045,4178r-8,-2l8021,4176r-8,2l8009,4183r-5,5l8001,4193r,10l8004,4203r,2l8013,4205r,-2l8016,4203r,-12l8021,4186r,-3l8037,4183r3,3l8042,4191r,16l8042,4212r,31l8035,4248r-5,3l8021,4251r-5,-3l8013,4243r,-12l8016,4227r5,-5l8025,4219r3,-2l8042,4212r,-5l8030,4212r-9,5l8013,4219r-4,3l8004,4227r-3,4l7999,4234r,19l8004,4255r5,5l8011,4263r10,l8025,4260r3,l8030,4258r5,-3l8040,4251r2,-3l8042,4253r5,5l8047,4260r2,3l8059,4263r5,-5l8069,4251r2,-3l8071,4243xe" fillcolor="black" stroked="f">
              <v:stroke joinstyle="round"/>
              <v:formulas/>
              <v:path arrowok="t" o:connecttype="custom" o:connectlocs="17,3557;1279,3541;1256,3476;1336,10785;1322,10842;1398,10765;1355,10830;1401,10837;1422,10765;2694,3550;2708,3492;2689,3470;4150,4957;4102,4961;4090,4957;4160,2257;4098,2255;4095,2236;4160,2274;4080,4339;4140,4378;4155,4370;4189,4959;4225,5026;4242,4976;4213,2233;4235,2298;4242,2255;4188,4344;4229,4414;4256,4342;4301,4409;4306,4332;4349,4390;4314,4944;4319,4985;4338,5029;4319,2228;4331,2262;4314,2310;4376,4344;4426,4351;4374,4959;4403,5017;4369,5002;4422,5029;4420,2231;4413,2236;4415,2262;4413,2301;4501,4366;4470,4339;4438,4387;7985,6453;7927,6404;7963,6477;7939,3444;8059,6474;8004,6431;8016,6474;7999,6479;8064,6484" o:connectangles="0,0,0,0,0,0,0,0,0,0,0,0,0,0,0,0,0,0,0,0,0,0,0,0,0,0,0,0,0,0,0,0,0,0,0,0,0,0,0,0,0,0,0,0,0,0,0,0,0,0,0,0,0,0,0,0,0,0,0,0,0,0"/>
            </v:shape>
            <w10:wrap type="topAndBottom" anchorx="page"/>
          </v:group>
        </w:pict>
      </w:r>
    </w:p>
    <w:p w:rsidR="007D75FD" w:rsidRDefault="007D75FD" w:rsidP="007D75FD">
      <w:pPr>
        <w:pStyle w:val="a6"/>
        <w:spacing w:before="7"/>
        <w:rPr>
          <w:sz w:val="22"/>
        </w:rPr>
      </w:pPr>
    </w:p>
    <w:p w:rsidR="007D75FD" w:rsidRDefault="007D75FD" w:rsidP="007D75FD">
      <w:pPr>
        <w:sectPr w:rsidR="007D75FD">
          <w:pgSz w:w="11910" w:h="16840"/>
          <w:pgMar w:top="1060" w:right="160" w:bottom="280" w:left="1020" w:header="720" w:footer="720" w:gutter="0"/>
          <w:cols w:space="720"/>
        </w:sectPr>
      </w:pPr>
    </w:p>
    <w:p w:rsidR="007D75FD" w:rsidRDefault="007D1524" w:rsidP="007D75FD">
      <w:pPr>
        <w:pStyle w:val="a6"/>
        <w:ind w:left="698"/>
        <w:rPr>
          <w:sz w:val="20"/>
        </w:rPr>
      </w:pPr>
      <w:r>
        <w:pict>
          <v:group id="docshapegroup229" o:spid="_x0000_s1421" style="width:468.75pt;height:727.8pt;mso-position-horizontal-relative:char;mso-position-vertical-relative:line" coordsize="9375,14556">
            <v:shape id="docshape230" o:spid="_x0000_s1422" style="position:absolute;width:9375;height:14556;visibility:visible;mso-wrap-style:square;v-text-anchor:top" coordsize="9375,145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5OtsUA&#10;AADcAAAADwAAAGRycy9kb3ducmV2LnhtbESPT4vCMBTE7wt+h/AEL7Km/kHcahQRhBVkweph9/Zo&#10;nk21eSlNVuu3N8LCHoeZ+Q2zWLW2EjdqfOlYwXCQgCDOnS65UHA6bt9nIHxA1lg5JgUP8rBadt4W&#10;mGp35wPdslCICGGfogITQp1K6XNDFv3A1cTRO7vGYoiyKaRu8B7htpKjJJlKiyXHBYM1bQzl1+zX&#10;KviZ9HffZC5jecqC9v3CH/Brr1Sv267nIAK14T/81/7UCiYfU3id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k62xQAAANwAAAAPAAAAAAAAAAAAAAAAAJgCAABkcnMv&#10;ZG93bnJldi54bWxQSwUGAAAAAAQABAD1AAAAigMAAAAA&#10;" adj="0,,0" path="m14,12050r-14,l,12064r14,l14,12050xm14,10392r-14,l,12050r14,l14,10392xm14,10382r-14,l,10392r14,l14,10382xm14,6653r-14,l,10382r14,l14,6653xm14,10l,10,,6643r,10l14,6653r,-10l14,10xm1276,10392r-10,l1266,12050r10,l1276,10392xm1276,6653r-10,l1266,10382r10,l1276,6653xm2670,14546r-1394,l1276,12064r-10,l1266,14546r-1252,l14,12064r-14,l,14546r,9l1266,14555r1,l1276,14555r1394,l2670,14546xm2670,12050r-1394,l1266,12050r,14l1276,12064r1394,l2670,12050xm2670,10382r-1394,l1266,10382r,10l1276,10392r1394,l2670,10382xm2670,6643r-1394,l1276,10r-10,l1266,6643r,10l1276,6653r1394,l2670,6643xm2670,l1276,r-9,l1266,,,,,10r1266,l1267,10r9,l2670,10r,-10xm2680,r-10,l2670,10r10,l2680,xm2685,12050r-15,l2670,12064r15,l2685,12050xm2685,10392r-15,l2670,12050r15,l2685,10392xm2685,10382r-15,l2670,10392r15,l2685,10382xm2685,6653r-15,l2670,10382r15,l2685,6653xm2685,10r-15,l2670,6643r,10l2685,6653r,-10l2685,10xm4100,12050r-9,l4091,12064r9,l4100,12050xm4100,10392r-9,l4091,12050r9,l4100,10392xm4100,6653r-9,l4091,10382r9,l4100,6653xm5309,14546r-1209,l4100,12064r-9,l4091,14546r-1406,l2685,12064r-15,l2670,14546r,9l2680,14555r,-9l2680,14555r1411,l4100,14555r1209,l5309,14546xm5309,10382r-1209,l4091,10382r,10l4100,10392r1209,l5309,10382xm5309,6643r-1209,l4100,10r-9,l4091,6643r-1406,l2685,6653r1406,l4100,6653r1209,l5309,6643xm5309,l4100,r-9,l2680,r,10l4091,10r9,l5309,10r,-10xm5319,12050r-10,l5309,12064r10,l5319,12050xm5319,10392r-10,l5309,12050r10,l5319,10392xm5319,6653r-10,l5309,10382r10,l5319,6653xm6526,14546r-1207,l5319,12064r-10,l5309,14546r,9l5319,14555r1207,l6526,14546xm6526,10382r-1207,l5309,10382r,10l5319,10392r1207,l6526,10382xm6526,6643r-1207,l5319,10r-10,l5309,6643r,10l5319,6653r1207,l6526,6643xm6526,l5319,r-10,l5309,10r10,l6526,10r,-10xm6536,r-10,l6526,10r10,l6536,xm6541,12050r-15,l6526,12064r15,l6541,12050xm6541,10392r-15,l6526,12050r15,l6541,10392xm6541,10382r-15,l6526,10392r15,l6541,10382xm6541,6653r-15,l6526,10382r15,l6541,6653xm6541,10r-15,l6526,6643r,10l6541,6653r,-10l6541,10xm7934,12050r-1393,l6541,12064r1393,l7934,12050xm7934,10382r-1393,l6541,10392r1393,l7934,10382xm7944,12050r-10,l7934,12064r10,l7944,12050xm7944,10392r-10,l7934,12050r10,l7944,10392xm7944,6653r-10,l7934,10382r10,l7944,6653xm7944,10r-10,l7934,6643r,10l7944,6653r,-10l7944,10xm9374,12064r-10,l9364,14546r-1420,l7944,12064r-10,l7934,14546r-1393,l6541,12064r-15,l6526,14546r,9l6536,14555r,-9l6536,14555r1398,l7944,14555r1420,l9374,14555r,-9l9374,12064xm9374,12050r-10,l9364,12064r10,l9374,12050xm9374,10392r-10,l9364,12050r10,l9374,10392xm9374,10382r-10,l7944,10382r-10,l7934,10392r10,l9364,10392r10,l9374,10382xm9374,6653r-10,l9364,10382r10,l9374,6653xm9374,10r-10,l9364,6643r,10l9374,6653r,-10l9374,10xm9374,r-10,l7944,r-10,l6536,r,10l7934,10r10,l9364,10r10,l9374,xe" fillcolor="black" stroked="f">
              <v:stroke joinstyle="round"/>
              <v:formulas/>
              <v:path arrowok="t" o:connecttype="custom" o:connectlocs="14,10392;0,10382;0,10382;0,6653;1266,12050;1276,10382;1266,14546;1266,14555;1276,12050;2670,10382;2670,10382;1266,6653;1267,0;1276,10;2680,10;2685,12050;2685,10382;2670,6653;2670,6643;4091,12050;4091,12050;4100,10382;4091,14546;2680,14555;4100,14555;4091,10392;4100,10;4091,6653;4091,0;4100,10;5319,12064;5319,10392;6526,14546;5319,14555;5309,10392;5319,10;6526,6643;6526,10;6536,0;6541,10392;6526,10382;6526,10382;6526,6653;6541,12064;7934,10392;7944,12050;7944,6653;7934,10;9374,12064;7934,14546;6536,14555;7944,14555;9374,12050;9364,10392;9364,10382;7944,10392;9364,6653;9364,6643;9364,0;6536,10;9374,10" o:connectangles="0,0,0,0,0,0,0,0,0,0,0,0,0,0,0,0,0,0,0,0,0,0,0,0,0,0,0,0,0,0,0,0,0,0,0,0,0,0,0,0,0,0,0,0,0,0,0,0,0,0,0,0,0,0,0,0,0,0,0,0,0"/>
            </v:shape>
            <v:shape id="docshape231" o:spid="_x0000_s1423" type="#_x0000_t75" style="position:absolute;left:1275;top:48;width:118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VbzFAAAA3AAAAA8AAABkcnMvZG93bnJldi54bWxEj0FrwkAUhO8F/8PyBG91o61WU1cphWBP&#10;irGgx2f2NQnNvg27q8Z/7wqFHoeZ+YZZrDrTiAs5X1tWMBomIIgLq2suFXzvs+cZCB+QNTaWScGN&#10;PKyWvacFptpeeUeXPJQiQtinqKAKoU2l9EVFBv3QtsTR+7HOYIjSlVI7vEa4aeQ4SabSYM1xocKW&#10;PisqfvOzUbB5Oc6O2doV2/kpP4zPeTa5uZFSg3738Q4iUBf+w3/tL63gdf4GjzPx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H1W8xQAAANwAAAAPAAAAAAAAAAAAAAAA&#10;AJ8CAABkcnMvZG93bnJldi54bWxQSwUGAAAAAAQABAD3AAAAkQMAAAAA&#10;">
              <v:imagedata r:id="rId184" o:title=""/>
            </v:shape>
            <v:shape id="docshape232" o:spid="_x0000_s1424" type="#_x0000_t75" style="position:absolute;left:1275;top:1120;width:1000;height: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xh2rCAAAA3AAAAA8AAABkcnMvZG93bnJldi54bWxET8tqwkAU3Qv9h+EWutOJpYhJHUWKfWxN&#10;gtjdJXObCc3cCZlpkvr1zkJweTjvzW6yrRio941jBctFAoK4crrhWkFZvM/XIHxA1tg6JgX/5GG3&#10;fZhtMNNu5CMNeahFDGGfoQITQpdJ6StDFv3CdcSR+3G9xRBhX0vd4xjDbSufk2QlLTYcGwx29Gao&#10;+s3/rII0LT8uyyLke/t9PpySy+fZHFipp8dp/woi0BTu4pv7Syt4SePaeCYeAbm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sYdqwgAAANwAAAAPAAAAAAAAAAAAAAAAAJ8C&#10;AABkcnMvZG93bnJldi54bWxQSwUGAAAAAAQABAD3AAAAjgMAAAAA&#10;">
              <v:imagedata r:id="rId185" o:title=""/>
            </v:shape>
            <v:shape id="docshape233" o:spid="_x0000_s1425" type="#_x0000_t75" style="position:absolute;left:1275;top:1948;width:1121;height:2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hlJ3EAAAA3AAAAA8AAABkcnMvZG93bnJldi54bWxEj09rwkAUxO+FfoflFbzpJkVqTV2lFISY&#10;m2l7f2Zf/tDs2zS7JrGf3hWEHoeZ+Q2z2U2mFQP1rrGsIF5EIIgLqxuuFHx97uevIJxH1thaJgUX&#10;crDbPj5sMNF25CMNua9EgLBLUEHtfZdI6YqaDLqF7YiDV9reoA+yr6TucQxw08rnKHqRBhsOCzV2&#10;9FFT8ZOfjYLoF2Nyf0W5yr7jw+nUZmmpM6VmT9P7GwhPk/8P39upVrBcr+F2JhwBub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hlJ3EAAAA3AAAAA8AAAAAAAAAAAAAAAAA&#10;nwIAAGRycy9kb3ducmV2LnhtbFBLBQYAAAAABAAEAPcAAACQAwAAAAA=&#10;">
              <v:imagedata r:id="rId186" o:title=""/>
            </v:shape>
            <v:shape id="docshape234" o:spid="_x0000_s1426" type="#_x0000_t75" style="position:absolute;left:1275;top:4227;width:98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SiLCAAAA3AAAAA8AAABkcnMvZG93bnJldi54bWxET91OwjAUvjfhHZpD4p3rMBnCXCFEooE7&#10;GTzAyXpcp+vpWAvMPT29MPHyy/dfrAfbiiv1vnGsYJakIIgrpxuuFZyO708LED4ga2wdk4Jf8rBe&#10;TR4KzLW78YGuZahFDGGfowITQpdL6StDFn3iOuLIfbneYoiwr6Xu8RbDbSuf03QuLTYcGwx29Gao&#10;+ikvVoH8GJe7dvw22edsuTXHfTaeX/ZKPU6HzSuIQEP4F/+5d1pBlsb58Uw8An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UoiwgAAANwAAAAPAAAAAAAAAAAAAAAAAJ8C&#10;AABkcnMvZG93bnJldi54bWxQSwUGAAAAAAQABAD3AAAAjgMAAAAA&#10;">
              <v:imagedata r:id="rId187" o:title=""/>
            </v:shape>
            <v:shape id="docshape235" o:spid="_x0000_s1427" type="#_x0000_t75" style="position:absolute;left:1275;top:4639;width:1042;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abXFAAAA3AAAAA8AAABkcnMvZG93bnJldi54bWxEj0FrwkAUhO8F/8PyBG91o2iwaTaiBSU9&#10;9GCUnp/Z1ySYfZtmV43/vlso9DjMzDdMuh5MK27Uu8aygtk0AkFcWt1wpeB03D2vQDiPrLG1TAoe&#10;5GCdjZ5STLS984Fuha9EgLBLUEHtfZdI6cqaDLqp7YiD92V7gz7IvpK6x3uAm1bOoyiWBhsOCzV2&#10;9FZTeSmuRoGMv4/vn8V2o3O/mO/P5484v74oNRkPm1cQngb/H/5r51rBMprB75lwBGT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mmm1xQAAANwAAAAPAAAAAAAAAAAAAAAA&#10;AJ8CAABkcnMvZG93bnJldi54bWxQSwUGAAAAAAQABAD3AAAAkQMAAAAA&#10;">
              <v:imagedata r:id="rId188" o:title=""/>
            </v:shape>
            <v:shape id="docshape236" o:spid="_x0000_s1428" type="#_x0000_t75" style="position:absolute;left:1275;top:5252;width:254;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Wh/nEAAAA3AAAAA8AAABkcnMvZG93bnJldi54bWxEj9FqwkAURN8L/sNyBd90UyGtRldpS60F&#10;n4x+wDV7TWKzd0N2TeLfu4LQx2FmzjDLdW8q0VLjSssKXicRCOLM6pJzBcfDZjwD4TyyxsoyKbiR&#10;g/Vq8LLERNuO99SmPhcBwi5BBYX3dSKlywoy6Ca2Jg7e2TYGfZBNLnWDXYCbSk6j6E0aLDksFFjT&#10;V0HZX3o1CnY63nZpPv/s4vRi2tPP+zdtTkqNhv3HAoSn3v+Hn+1frSCOpvA4E46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Wh/nEAAAA3AAAAA8AAAAAAAAAAAAAAAAA&#10;nwIAAGRycy9kb3ducmV2LnhtbFBLBQYAAAAABAAEAPcAAACQAwAAAAA=&#10;">
              <v:imagedata r:id="rId189" o:title=""/>
            </v:shape>
            <v:shape id="docshape237" o:spid="_x0000_s1429" type="#_x0000_t75" style="position:absolute;left:1275;top:5467;width:1124;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LbpjFAAAA3AAAAA8AAABkcnMvZG93bnJldi54bWxEj0FrwkAUhO+F/oflFbzVTZVIja4iRcFD&#10;WzAVvT6yr0lq9m3IWzX9992C4HGYmW+Y+bJ3jbpQJ7VnAy/DBBRx4W3NpYH91+b5FZQEZIuNZzLw&#10;SwLLxePDHDPrr7yjSx5KFSEsGRqoQmgzraWoyKEMfUscvW/fOQxRdqW2HV4j3DV6lCQT7bDmuFBh&#10;S28VFaf87AxMj2s3Wu3X5/yQ/shpl8rnh7wbM3jqVzNQgfpwD9/aW2sgTcbwfyYeAb3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S26YxQAAANwAAAAPAAAAAAAAAAAAAAAA&#10;AJ8CAABkcnMvZG93bnJldi54bWxQSwUGAAAAAAQABAD3AAAAkQMAAAAA&#10;">
              <v:imagedata r:id="rId190" o:title=""/>
            </v:shape>
            <v:shape id="docshape238" o:spid="_x0000_s1430" type="#_x0000_t75" style="position:absolute;left:1275;top:5879;width:1102;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nPhjEAAAA3AAAAA8AAABkcnMvZG93bnJldi54bWxEj1FrwjAUhd8F/0O4wl5kphsqozaVIQzG&#10;QMFO2OuluW2KzU1pMs3+/SIIPh7OOd/hFNtoe3Gh0XeOFbwsMhDEtdMdtwpO3x/PbyB8QNbYOyYF&#10;f+RhW04nBebaXflIlyq0IkHY56jAhDDkUvrakEW/cANx8ho3WgxJjq3UI14T3PbyNcvW0mLHacHg&#10;QDtD9bn6tQqqQ+N9H9cr8zM0u/38FNsvd1TqaRbfNyACxfAI39ufWsEqW8LtTDoCsv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nPhjEAAAA3AAAAA8AAAAAAAAAAAAAAAAA&#10;nwIAAGRycy9kb3ducmV2LnhtbFBLBQYAAAAABAAEAPcAAACQAwAAAAA=&#10;">
              <v:imagedata r:id="rId191" o:title=""/>
            </v:shape>
            <v:shape id="docshape239" o:spid="_x0000_s1431" type="#_x0000_t75" style="position:absolute;left:1275;top:6689;width:1113;height: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RrV/DAAAA3AAAAA8AAABkcnMvZG93bnJldi54bWxEj91qwkAUhO+FvsNyBO90oxBboquEQqGF&#10;3vjzAIfsaTaYPRuzp5q8vVsQejnMzDfMdj/4Vt2oj01gA8tFBoq4Crbh2sD59DF/AxUF2WIbmAyM&#10;FGG/e5lssbDhzge6HaVWCcKxQANOpCu0jpUjj3EROuLk/YTeoyTZ19r2eE9w3+pVlq21x4bTgsOO&#10;3h1Vl+OvN3D6/housqqvYxtdczhLmb+OpTGz6VBuQAkN8h9+tj+tgTzL4e9MOgJ69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9GtX8MAAADcAAAADwAAAAAAAAAAAAAAAACf&#10;AgAAZHJzL2Rvd25yZXYueG1sUEsFBgAAAAAEAAQA9wAAAI8DAAAAAA==&#10;">
              <v:imagedata r:id="rId192" o:title=""/>
            </v:shape>
            <v:shape id="docshape240" o:spid="_x0000_s1432" type="#_x0000_t75" style="position:absolute;left:1275;top:7338;width:605;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1ZjEAAAA3AAAAA8AAABkcnMvZG93bnJldi54bWxEj1FrwjAUhd8H+w/hCnubqRXLqEbZdGOC&#10;D6O6H3Bt7ppic1OSTLt/bwRhj4dzznc4i9VgO3EmH1rHCibjDARx7XTLjYLvw8fzC4gQkTV2jknB&#10;HwVYLR8fFlhqd+GKzvvYiAThUKICE2NfShlqQxbD2PXEyftx3mJM0jdSe7wkuO1knmWFtNhyWjDY&#10;09pQfdr/WgWfb9PjZpe/T83XofKnIvfSkVfqaTS8zkFEGuJ/+N7eagWzrIDbmXQE5P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1ZjEAAAA3AAAAA8AAAAAAAAAAAAAAAAA&#10;nwIAAGRycy9kb3ducmV2LnhtbFBLBQYAAAAABAAEAPcAAACQAwAAAAA=&#10;">
              <v:imagedata r:id="rId193" o:title=""/>
            </v:shape>
            <v:shape id="docshape241" o:spid="_x0000_s1433" type="#_x0000_t75" style="position:absolute;left:1275;top:7555;width:1165;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JZHFAAAA3AAAAA8AAABkcnMvZG93bnJldi54bWxEj0FrwkAUhO9C/8PyCr2I7ipUJXUVEQyl&#10;nhpbcn3Nviah2bchu2r017tCweMwM98wy3VvG3GizteONUzGCgRx4UzNpYavw260AOEDssHGMWm4&#10;kIf16mmwxMS4M3/SKQuliBD2CWqoQmgTKX1RkUU/di1x9H5dZzFE2ZXSdHiOcNvIqVIzabHmuFBh&#10;S9uKir/saDWk2TCn/GOzV8Pr9JKmP/n3wbDWL8/95g1EoD48wv/td6PhVc3hfiYeAbm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ICWRxQAAANwAAAAPAAAAAAAAAAAAAAAA&#10;AJ8CAABkcnMvZG93bnJldi54bWxQSwUGAAAAAAQABAD3AAAAkQMAAAAA&#10;">
              <v:imagedata r:id="rId194" o:title=""/>
            </v:shape>
            <v:shape id="docshape242" o:spid="_x0000_s1434" type="#_x0000_t75" style="position:absolute;left:1275;top:8498;width:1122;height: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mvsPCAAAA3AAAAA8AAABkcnMvZG93bnJldi54bWxET89rwjAUvg/8H8ITvM1EYWOrTUWFwg5e&#10;dDLw9myebbF5KU1sq3/9chjs+PH9TtejbURPna8da1jMFQjiwpmaSw2n7/z1A4QPyAYbx6ThQR7W&#10;2eQlxcS4gQ/UH0MpYgj7BDVUIbSJlL6oyKKfu5Y4clfXWQwRdqU0HQ4x3DZyqdS7tFhzbKiwpV1F&#10;xe14txoOZv+zLXe9Op+efPksML+7baP1bDpuViACjeFf/Of+MhreVFwbz8Qj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pr7DwgAAANwAAAAPAAAAAAAAAAAAAAAAAJ8C&#10;AABkcnMvZG93bnJldi54bWxQSwUGAAAAAAQABAD3AAAAjgMAAAAA&#10;">
              <v:imagedata r:id="rId195" o:title=""/>
            </v:shape>
            <v:shape id="docshape243" o:spid="_x0000_s1435" type="#_x0000_t75" style="position:absolute;left:1275;top:9001;width:1162;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JCIzDAAAA3AAAAA8AAABkcnMvZG93bnJldi54bWxEj9GKwjAURN+F/YdwF3zTVEHRrlFcQRFf&#10;FqsfcGnutsXmppvEWv16syD4OMzMGWax6kwtWnK+sqxgNExAEOdWV1woOJ+2gxkIH5A11pZJwZ08&#10;rJYfvQWm2t74SG0WChEh7FNUUIbQpFL6vCSDfmgb4uj9WmcwROkKqR3eItzUcpwkU2mw4rhQYkOb&#10;kvJLdjUKftaH3eOveEh5d5vvU2vNwczHSvU/u/UXiEBdeIdf7b1WMEnm8H8mHgG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UkIjMMAAADcAAAADwAAAAAAAAAAAAAAAACf&#10;AgAAZHJzL2Rvd25yZXYueG1sUEsFBgAAAAAEAAQA9wAAAI8DAAAAAA==&#10;">
              <v:imagedata r:id="rId196" o:title=""/>
            </v:shape>
            <v:shape id="docshape244" o:spid="_x0000_s1436" type="#_x0000_t75" style="position:absolute;left:1275;top:10036;width:89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N3nBAAAA3AAAAA8AAABkcnMvZG93bnJldi54bWxET89rwjAUvg/8H8ITvK1pB5ZSjSLKprDT&#10;3A49PpJnW2xeSpJp/e/NYbDjx/d7vZ3sIG7kQ+9YQZHlIIi1Mz23Cn6+318rECEiGxwck4IHBdhu&#10;Zi9rrI278xfdzrEVKYRDjQq6GMdayqA7shgyNxIn7uK8xZigb6XxeE/hdpBveV5Kiz2nhg5H2nek&#10;r+dfq4B1/nk8NWE4NL7Yf5SPUJW7SqnFfNqtQESa4r/4z30yCpZFmp/OpCMgN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eN3nBAAAA3AAAAA8AAAAAAAAAAAAAAAAAnwIA&#10;AGRycy9kb3ducmV2LnhtbFBLBQYAAAAABAAEAPcAAACNAwAAAAA=&#10;">
              <v:imagedata r:id="rId197" o:title=""/>
            </v:shape>
            <v:shape id="docshape245" o:spid="_x0000_s1437" type="#_x0000_t75" style="position:absolute;left:2684;top:6672;width:115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Q3FAAAA3AAAAA8AAABkcnMvZG93bnJldi54bWxEj8tqwzAQRfeF/IOYQneJ7JCWxI0S8qCm&#10;u5LHIsvBmtqm1siRFNvt11eFQJeX+zjc5XowjejI+dqygnSSgCAurK65VHA+vY3nIHxA1thYJgXf&#10;5GG9Gj0sMdO25wN1x1CKOMI+QwVVCG0mpS8qMugntiWO3qd1BkOUrpTaYR/HTSOnSfIiDdYcCRW2&#10;tKuo+DreTITk18tsW7uP3F6GRd8t9rOf/KTU0+OweQURaAj/4Xv7XSt4Tl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cfkNxQAAANwAAAAPAAAAAAAAAAAAAAAA&#10;AJ8CAABkcnMvZG93bnJldi54bWxQSwUGAAAAAAQABAD3AAAAkQMAAAAA&#10;">
              <v:imagedata r:id="rId198" o:title=""/>
            </v:shape>
            <v:shape id="docshape246" o:spid="_x0000_s1438" type="#_x0000_t75" style="position:absolute;left:4100;top:6689;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7N3EAAAA3AAAAA8AAABkcnMvZG93bnJldi54bWxEj92KwjAUhO8XfIdwhL1bU4X9oRpFRbE3&#10;S131AQ7JsS02J6WJbX17s7Cwl8PMfMMsVoOtRUetrxwrmE4SEMTamYoLBZfz/u0LhA/IBmvHpOBB&#10;HlbL0csCU+N6/qHuFAoRIexTVFCG0KRSel2SRT9xDXH0rq61GKJsC2la7CPc1nKWJB/SYsVxocSG&#10;tiXp2+luFXzvjll+fOjsfujzz/VGX2XIO6Vex8N6DiLQEP7Df+3MKHifzuD3TDw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N7N3EAAAA3AAAAA8AAAAAAAAAAAAAAAAA&#10;nwIAAGRycy9kb3ducmV2LnhtbFBLBQYAAAAABAAEAPcAAACQAwAAAAA=&#10;">
              <v:imagedata r:id="rId199" o:title=""/>
            </v:shape>
            <v:shape id="docshape247" o:spid="_x0000_s1439" type="#_x0000_t75" style="position:absolute;left:4100;top:7554;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RvqDGAAAA3AAAAA8AAABkcnMvZG93bnJldi54bWxEj91qwkAUhO8LvsNyhN7VTZSKpG5CEURb&#10;qvhTvD5mT5O02bMhuzXx7d1CwcthZr5h5llvanGh1lWWFcSjCARxbnXFhYLP4/JpBsJ5ZI21ZVJw&#10;JQdZOniYY6Jtx3u6HHwhAoRdggpK75tESpeXZNCNbEMcvC/bGvRBtoXULXYBbmo5jqKpNFhxWCix&#10;oUVJ+c/h1yg4nvT5+/1ju6iX3Wqz93a3fYt3Sj0O+9cXEJ56fw//t9dawXM8gb8z4QjI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G+oMYAAADcAAAADwAAAAAAAAAAAAAA&#10;AACfAgAAZHJzL2Rvd25yZXYueG1sUEsFBgAAAAAEAAQA9wAAAJIDAAAAAA==&#10;">
              <v:imagedata r:id="rId200" o:title=""/>
            </v:shape>
            <v:shape id="docshape248" o:spid="_x0000_s1440" type="#_x0000_t75" style="position:absolute;left:4100;top:8172;width:997;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Xk1rBAAAA3AAAAA8AAABkcnMvZG93bnJldi54bWxEj82qwjAUhPfCfYdwLrjTtKJSqlFEFNTd&#10;reL60Jz+YHNSmqj17Y0g3OUwM98wy3VvGvGgztWWFcTjCARxbnXNpYLLeT9KQDiPrLGxTApe5GC9&#10;+hksMdX2yX/0yHwpAoRdigoq79tUSpdXZNCNbUscvMJ2Bn2QXSl1h88AN42cRNFcGqw5LFTY0rai&#10;/JbdjYJsVxRudirxmLzm96vfxLcmipUa/vabBQhPvf8Pf9sHrWAWT+FzJhwBuX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Xk1rBAAAA3AAAAA8AAAAAAAAAAAAAAAAAnwIA&#10;AGRycy9kb3ducmV2LnhtbFBLBQYAAAAABAAEAPcAAACNAwAAAAA=&#10;">
              <v:imagedata r:id="rId201" o:title=""/>
            </v:shape>
            <v:shape id="docshape249" o:spid="_x0000_s1441" type="#_x0000_t75" style="position:absolute;left:5320;top:6689;width:955;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RsHDAAAA3AAAAA8AAABkcnMvZG93bnJldi54bWxEj8FqwzAQRO+F/oPYQm+N7IKT4EQJIdAQ&#10;eijE6QdsrY0lYq2MpMTu31eFQo/DzJth1tvJ9eJOIVrPCspZAYK49dpyp+Dz/PayBBETssbeMyn4&#10;pgjbzePDGmvtRz7RvUmdyCUca1RgUhpqKWNryGGc+YE4excfHKYsQyd1wDGXu16+FsVcOrScFwwO&#10;tDfUXpubU1Dtb2F87zCWS2++7PxgPxZVo9Tz07RbgUg0pf/wH33UmSsr+D2Tj4D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lGwcMAAADcAAAADwAAAAAAAAAAAAAAAACf&#10;AgAAZHJzL2Rvd25yZXYueG1sUEsFBgAAAAAEAAQA9wAAAI8DAAAAAA==&#10;">
              <v:imagedata r:id="rId202" o:title=""/>
            </v:shape>
            <v:shape id="docshape250" o:spid="_x0000_s1442" type="#_x0000_t75" style="position:absolute;left:1275;top:10427;width:896;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5c//HAAAA3AAAAA8AAABkcnMvZG93bnJldi54bWxEj09rwkAUxO8Fv8PyhF6k2aSgbVNX0Rax&#10;9uafHLw9ss8kmH0bspsYv323UOhxmJnfMPPlYGrRU+sqywqSKAZBnFtdcaHgdNw8vYJwHlljbZkU&#10;3MnBcjF6mGOq7Y331B98IQKEXYoKSu+bVEqXl2TQRbYhDt7FtgZ9kG0hdYu3ADe1fI7jmTRYcVgo&#10;saGPkvLroTMKzlf9uU2KoVtPsvzle5Kd3/arnVKP42H1DsLT4P/Df+0vrWCazOD3TDgCcv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x5c//HAAAA3AAAAA8AAAAAAAAAAAAA&#10;AAAAnwIAAGRycy9kb3ducmV2LnhtbFBLBQYAAAAABAAEAPcAAACTAwAAAAA=&#10;">
              <v:imagedata r:id="rId203" o:title=""/>
            </v:shape>
            <v:shape id="docshape251" o:spid="_x0000_s1443" type="#_x0000_t75" style="position:absolute;left:1275;top:10878;width:1154;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l8lTDAAAA3AAAAA8AAABkcnMvZG93bnJldi54bWxEj0GLwjAUhO+C/yE8wZumKqtSjSLCgqAX&#10;teD10TzbYvNSkqyt/nqzsLDHYWa+YdbbztTiSc5XlhVMxgkI4tzqigsF2fV7tAThA7LG2jIpeJGH&#10;7abfW2Oqbctnel5CISKEfYoKyhCaVEqfl2TQj21DHL27dQZDlK6Q2mEb4aaW0ySZS4MVx4USG9qX&#10;lD8uP0bBrHX7Wr5u19P83Rzvu1kWzo9MqeGg261ABOrCf/ivfdAKviYL+D0Tj4Dc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XyVMMAAADcAAAADwAAAAAAAAAAAAAAAACf&#10;AgAAZHJzL2Rvd25yZXYueG1sUEsFBgAAAAAEAAQA9wAAAI8DAAAAAA==&#10;">
              <v:imagedata r:id="rId204" o:title=""/>
            </v:shape>
            <v:shape id="docshape252" o:spid="_x0000_s1444" type="#_x0000_t75" style="position:absolute;left:1275;top:11499;width:1095;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5+CLBAAAA3AAAAA8AAABkcnMvZG93bnJldi54bWxET8uKwjAU3Qv+Q7iCGxlTRctYjTIMdBAU&#10;8fUBl+ZOG6a5KU3Uzt+bheDycN6rTWdrcafWG8cKJuMEBHHhtOFSwfWSf3yC8AFZY+2YFPyTh826&#10;31thpt2DT3Q/h1LEEPYZKqhCaDIpfVGRRT92DXHkfl1rMUTYllK3+IjhtpbTJEmlRcOxocKGvisq&#10;/s43q2C0nU8XJz8zpfk5pHnw+f64q5UaDrqvJYhAXXiLX+6tVjCfxLXxTDw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5+CLBAAAA3AAAAA8AAAAAAAAAAAAAAAAAnwIA&#10;AGRycy9kb3ducmV2LnhtbFBLBQYAAAAABAAEAPcAAACNAwAAAAA=&#10;">
              <v:imagedata r:id="rId205" o:title=""/>
            </v:shape>
            <v:shape id="docshape253" o:spid="_x0000_s1445" type="#_x0000_t75" style="position:absolute;left:4100;top:10427;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V1SvHAAAA3AAAAA8AAABkcnMvZG93bnJldi54bWxEj09rwkAUxO+FfoflCb01G6UWTV3FCpV6&#10;EfwD4u2ZfU1ism/T7DZJv31XKHgcZuY3zGzRm0q01LjCsoJhFIMgTq0uOFNwPHw8T0A4j6yxskwK&#10;fsnBYv74MMNE24531O59JgKEXYIKcu/rREqX5mTQRbYmDt6XbQz6IJtM6ga7ADeVHMXxqzRYcFjI&#10;saZVTmm5/zEKLudp270s3zfX0alcrbcVynX5rdTToF++gfDU+3v4v/2pFYyHU7idCUd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vV1SvHAAAA3AAAAA8AAAAAAAAAAAAA&#10;AAAAnwIAAGRycy9kb3ducmV2LnhtbFBLBQYAAAAABAAEAPcAAACTAwAAAAA=&#10;">
              <v:imagedata r:id="rId206" o:title=""/>
            </v:shape>
            <v:shape id="docshape254" o:spid="_x0000_s1446" type="#_x0000_t75" style="position:absolute;left:4100;top:11293;width:923;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dBjBAAAA3AAAAA8AAABkcnMvZG93bnJldi54bWxET11rwjAUfR/4H8IVfNPUymRWo4iwIWwI&#10;U8HXa3NNq81NaWKt/355EPZ4ON+LVWcr0VLjS8cKxqMEBHHudMlGwfHwOfwA4QOyxsoxKXiSh9Wy&#10;97bATLsH/1K7D0bEEPYZKihCqDMpfV6QRT9yNXHkLq6xGCJsjNQNPmK4rWSaJFNpseTYUGBNm4Ly&#10;2/5uFfApNUfuvibt7HTd4dN8t+HnrNSg363nIAJ14V/8cm+1gvc0zo9n4hG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7PdBjBAAAA3AAAAA8AAAAAAAAAAAAAAAAAnwIA&#10;AGRycy9kb3ducmV2LnhtbFBLBQYAAAAABAAEAPcAAACNAwAAAAA=&#10;">
              <v:imagedata r:id="rId207" o:title=""/>
            </v:shape>
            <v:shape id="docshape255" o:spid="_x0000_s1447" type="#_x0000_t75" style="position:absolute;left:4100;top:11911;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OOR7HAAAA3AAAAA8AAABkcnMvZG93bnJldi54bWxEj09rwkAUxO8Fv8PyhN6ajUJbiVlFhICH&#10;0lL/4PWRfSbR7NuYXZO0n75bEDwOM/MbJl0OphYdta6yrGASxSCIc6srLhTsd9nLDITzyBpry6Tg&#10;hxwsF6OnFBNte/6mbusLESDsElRQet8kUrq8JIMusg1x8E62NeiDbAupW+wD3NRyGsdv0mDFYaHE&#10;htYl5ZftzSi4fma38/n4IQ+z0zp732e/X0WzU+p5PKzmIDwN/hG+tzdawet0Av9nwhG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OOR7HAAAA3AAAAA8AAAAAAAAAAAAA&#10;AAAAnwIAAGRycy9kb3ducmV2LnhtbFBLBQYAAAAABAAEAPcAAACTAwAAAAA=&#10;">
              <v:imagedata r:id="rId208" o:title=""/>
            </v:shape>
            <v:shape id="docshape256" o:spid="_x0000_s1448" type="#_x0000_t75" style="position:absolute;left:4100;top:12323;width:919;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V2JnEAAAA3AAAAA8AAABkcnMvZG93bnJldi54bWxEj1trAjEUhN8L/odwCr7VbBcU2RpFvIBP&#10;4q3Qx8PmdLO6OVk2UdN/3wiCj8PMfMNMZtE24kadrx0r+BxkIIhLp2uuFJyO648xCB+QNTaOScEf&#10;eZhNe28TLLS7855uh1CJBGFfoAITQltI6UtDFv3AtcTJ+3WdxZBkV0nd4T3BbSPzLBtJizWnBYMt&#10;LQyVl8PVKlgO97sfszod4zae240Z6e/1WCvVf4/zLxCBYniFn+2NVjDMc3icSUdAT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V2JnEAAAA3AAAAA8AAAAAAAAAAAAAAAAA&#10;nwIAAGRycy9kb3ducmV2LnhtbFBLBQYAAAAABAAEAPcAAACQAwAAAAA=&#10;">
              <v:imagedata r:id="rId209" o:title=""/>
            </v:shape>
            <v:shape id="docshape257" o:spid="_x0000_s1449" type="#_x0000_t75" style="position:absolute;left:4100;top:12724;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cQRXGAAAA3AAAAA8AAABkcnMvZG93bnJldi54bWxEj0FrwkAUhO+C/2F5Qm910xRLia4iUUHs&#10;oU1aPD+yzyQ0+zZk1yT213cLBY/DzHzDrDajaURPnastK3iaRyCIC6trLhV8fR4eX0E4j6yxsUwK&#10;buRgs55OVphoO3BGfe5LESDsElRQed8mUrqiIoNublvi4F1sZ9AH2ZVSdzgEuGlkHEUv0mDNYaHC&#10;ltKKiu/8ahQcm/T6fv7Yntx5j9nP4pC97XhU6mE2bpcgPI3+Hv5vH7WCRfwMf2fC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txBFcYAAADcAAAADwAAAAAAAAAAAAAA&#10;AACfAgAAZHJzL2Rvd25yZXYueG1sUEsFBgAAAAAEAAQA9wAAAJIDAAAAAA==&#10;">
              <v:imagedata r:id="rId210" o:title=""/>
            </v:shape>
            <v:shape id="docshape258" o:spid="_x0000_s1450" type="#_x0000_t75" style="position:absolute;left:5320;top:10427;width:951;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XBArCAAAA3AAAAA8AAABkcnMvZG93bnJldi54bWxEj82KAjEQhO/CvkPoBW+aqKsus0aRBUEv&#10;C/7htZm0M8NOOkMSdXx7Iwgei6qvipotWluLK/lQOdYw6CsQxLkzFRcaDvtV7xtEiMgGa8ek4U4B&#10;FvOPzgwz4268pesuFiKVcMhQQxljk0kZ8pIshr5riJN3dt5iTNIX0ni8pXJby6FSE2mx4rRQYkO/&#10;JeX/u4vVMB6e/WizNvVfpQKenDqOpsuB1t3PdvkDIlIb3+EXvTZP7gueZ9IRkP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FwQKwgAAANwAAAAPAAAAAAAAAAAAAAAAAJ8C&#10;AABkcnMvZG93bnJldi54bWxQSwUGAAAAAAQABAD3AAAAjgMAAAAA&#10;">
              <v:imagedata r:id="rId211" o:title=""/>
            </v:shape>
            <v:shape id="docshape259" o:spid="_x0000_s1451" type="#_x0000_t75" style="position:absolute;left:7944;top:10427;width:1082;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l7c7EAAAA3AAAAA8AAABkcnMvZG93bnJldi54bWxEj81qwzAQhO+FvoPYQi+lkR1IXVzLphgS&#10;cgo08QMs1vqntVbGkhPn7atAIMdhZr5hsmIxgzjT5HrLCuJVBIK4trrnVkF12r5/gnAeWeNgmRRc&#10;yUGRPz9lmGp74R86H30rAoRdigo678dUSld3ZNCt7EgcvMZOBn2QUyv1hJcAN4NcR9GHNNhzWOhw&#10;pLKj+u84GwW7yl+r5E26pPl1c3KI92UzWqVeX5bvLxCeFv8I39t7rWCz3sDtTDgCM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l7c7EAAAA3AAAAA8AAAAAAAAAAAAAAAAA&#10;nwIAAGRycy9kb3ducmV2LnhtbFBLBQYAAAAABAAEAPcAAACQAwAAAAA=&#10;">
              <v:imagedata r:id="rId212" o:title=""/>
            </v:shape>
            <v:shape id="docshape260" o:spid="_x0000_s1452" type="#_x0000_t75" style="position:absolute;left:7944;top:10878;width:972;height: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eMJ/DAAAA3AAAAA8AAABkcnMvZG93bnJldi54bWxEj8FqwzAQRO+B/IPYQG+JHBeb4EYxJSGQ&#10;a+yW9ri1tpaptTKW4rh/XxUKPQ4z84bZl7PtxUSj7xwr2G4SEMSN0x23Cl7q83oHwgdkjb1jUvBN&#10;HsrDcrHHQrs7X2mqQisihH2BCkwIQyGlbwxZ9Bs3EEfv040WQ5RjK/WI9wi3vUyTJJcWO44LBgc6&#10;Gmq+qptV4N8/zKSDS97a18fbaVdn+noelHpYzc9PIALN4T/8175oBVmaw++ZeAT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54wn8MAAADcAAAADwAAAAAAAAAAAAAAAACf&#10;AgAAZHJzL2Rvd25yZXYueG1sUEsFBgAAAAAEAAQA9wAAAI8DAAAAAA==&#10;">
              <v:imagedata r:id="rId213" o:title=""/>
            </v:shape>
            <v:shape id="docshape261" o:spid="_x0000_s1453" type="#_x0000_t75" style="position:absolute;left:7944;top:11292;width:89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9ZrPFAAAA3AAAAA8AAABkcnMvZG93bnJldi54bWxEj0FrwkAUhO+C/2F5hV6kbgy0SuoqWqp4&#10;8JLoD3hkn9nY7NuQ3Zr4792C0OMwM98wy/VgG3GjzteOFcymCQji0umaKwXn0+5tAcIHZI2NY1Jw&#10;Jw/r1Xi0xEy7nnO6FaESEcI+QwUmhDaT0peGLPqpa4mjd3GdxRBlV0ndYR/htpFpknxIizXHBYMt&#10;fRkqf4pfq+C7yHN7bMz22qfHRZmYfbGb7JV6fRk2nyACDeE//GwftIL3dA5/Z+IR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WazxQAAANwAAAAPAAAAAAAAAAAAAAAA&#10;AJ8CAABkcnMvZG93bnJldi54bWxQSwUGAAAAAAQABAD3AAAAkQMAAAAA&#10;">
              <v:imagedata r:id="rId214" o:title=""/>
            </v:shape>
            <v:shape id="docshape262" o:spid="_x0000_s1454" type="#_x0000_t75" style="position:absolute;left:7944;top:11707;width:1099;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LXY++AAAA3AAAAA8AAABkcnMvZG93bnJldi54bWxET02LwjAQvS/4H8II3tZUQZGuUYooeBG1&#10;Cl6HZrbpbjMpTaz135uD4PHxvpfr3taio9ZXjhVMxgkI4sLpiksF18vuewHCB2SNtWNS8CQP69Xg&#10;a4mpdg8+U5eHUsQQ9ikqMCE0qZS+MGTRj11DHLlf11oMEbal1C0+Yrit5TRJ5tJixbHBYEMbQ8V/&#10;frcKgjt0f3y0mbeUzfNmtzWnW6LUaNhnPyAC9eEjfrv3WsFsGtfGM/EIyNU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DLXY++AAAA3AAAAA8AAAAAAAAAAAAAAAAAnwIAAGRy&#10;cy9kb3ducmV2LnhtbFBLBQYAAAAABAAEAPcAAACKAwAAAAA=&#10;">
              <v:imagedata r:id="rId215" o:title=""/>
            </v:shape>
            <v:shape id="docshape263" o:spid="_x0000_s1455" type="#_x0000_t75" style="position:absolute;left:7944;top:12117;width:893;height: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f7OnDAAAA3AAAAA8AAABkcnMvZG93bnJldi54bWxEj0FrwkAUhO8F/8PyBG9104DSpG5CEZQc&#10;etFKc31kn0kw+zZk1yT+e7dQ6HGY+WaYXT6bTow0uNaygrd1BIK4srrlWsHl+/D6DsJ5ZI2dZVLw&#10;IAd5tnjZYartxCcaz74WoYRdigoa7/tUSlc1ZNCtbU8cvKsdDPogh1rqAadQbjoZR9FWGmw5LDTY&#10;076h6na+GwUbvFJxKKfumNTl16388ckxTpRaLefPDxCeZv8f/qMLHbg4gd8z4QjI7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s6cMAAADcAAAADwAAAAAAAAAAAAAAAACf&#10;AgAAZHJzL2Rvd25yZXYueG1sUEsFBgAAAAAEAAQA9wAAAI8DAAAAAA==&#10;">
              <v:imagedata r:id="rId216" o:title=""/>
            </v:shape>
            <v:shape id="docshape264" o:spid="_x0000_s1456" type="#_x0000_t75" style="position:absolute;left:7944;top:12517;width:1099;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jJ02/AAAA3AAAAA8AAABkcnMvZG93bnJldi54bWxET91qwjAUvhd8h3CE3Wmqo0OrUVxhsEvb&#10;7QEOzbEpNiddEmt9++VisMuP7/9wmmwvRvKhc6xgvcpAEDdOd9wq+P76WG5BhIissXdMCp4U4HSc&#10;zw5YaPfgisY6tiKFcChQgYlxKKQMjSGLYeUG4sRdnbcYE/St1B4fKdz2cpNlb9Jix6nB4ECloeZW&#10;360CLKvh2eTZZNpLV+3eq7P78RelXhbTeQ8i0hT/xX/uT60gf03z05l0BOTx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YydNvwAAANwAAAAPAAAAAAAAAAAAAAAAAJ8CAABk&#10;cnMvZG93bnJldi54bWxQSwUGAAAAAAQABAD3AAAAiwMAAAAA&#10;">
              <v:imagedata r:id="rId217" o:title=""/>
            </v:shape>
            <v:shape id="docshape265" o:spid="_x0000_s1457" type="#_x0000_t75" style="position:absolute;left:1275;top:12093;width:9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OFTzHAAAA3AAAAA8AAABkcnMvZG93bnJldi54bWxEj0FrwkAUhO+F/oflFbwU3VhJCdFVSqEQ&#10;kR5iWs/P7GsSzL5Ns2uM/74rCD0OM/MNs9qMphUD9a6xrGA+i0AQl1Y3XCn4Kj6mCQjnkTW2lknB&#10;lRxs1o8PK0y1vXBOw95XIkDYpaig9r5LpXRlTQbdzHbEwfuxvUEfZF9J3eMlwE0rX6LoVRpsOCzU&#10;2NF7TeVpfzYKks+TOywO38ffItvlQ9Ycn+PtTqnJ0/i2BOFp9P/hezvTCuLFHG5nwhG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OFTzHAAAA3AAAAA8AAAAAAAAAAAAA&#10;AAAAnwIAAGRycy9kb3ducmV2LnhtbFBLBQYAAAAABAAEAPcAAACTAwAAAAA=&#10;">
              <v:imagedata r:id="rId218" o:title=""/>
            </v:shape>
            <v:shape id="docshape266" o:spid="_x0000_s1458" type="#_x0000_t75" style="position:absolute;left:1275;top:12545;width:1042;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vxTFAAAA3AAAAA8AAABkcnMvZG93bnJldi54bWxEj0FrAjEUhO+F/ofwhN5q1i0tdTWKFMQe&#10;ilAr6vGRPHcXNy9rkrrb/npTEHocZuYbZjrvbSMu5EPtWMFomIEg1s7UXCrYfi0fX0GEiGywcUwK&#10;fijAfHZ/N8XCuI4/6bKJpUgQDgUqqGJsCymDrshiGLqWOHlH5y3GJH0pjccuwW0j8yx7kRZrTgsV&#10;tvRWkT5tvq0CluvfvTzrxcGOaZevvF5y96HUw6BfTEBE6uN/+NZ+Nwqen3L4O5OO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kb8UxQAAANwAAAAPAAAAAAAAAAAAAAAA&#10;AJ8CAABkcnMvZG93bnJldi54bWxQSwUGAAAAAAQABAD3AAAAkQMAAAAA&#10;">
              <v:imagedata r:id="rId219" o:title=""/>
            </v:shape>
            <v:shape id="docshape267" o:spid="_x0000_s1459" type="#_x0000_t75" style="position:absolute;left:1275;top:12958;width:89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8BRXEAAAA3AAAAA8AAABkcnMvZG93bnJldi54bWxEj0GLwjAUhO+C/yE8wYus6Srq0jWKFBc8&#10;CVYPHh/N27bYvNQm29Z/vxEEj8PMfMOst72pREuNKy0r+JxGIIgzq0vOFVzOPx9fIJxH1lhZJgUP&#10;crDdDAdrjLXt+ERt6nMRIOxiVFB4X8dSuqwgg25qa+Lg/drGoA+yyaVusAtwU8lZFC2lwZLDQoE1&#10;JQVlt/TPKJhcjx1zUrf3fpIkq2y1p9tjr9R41O++QXjq/Tv8ah+0gsV8Ds8z4Qj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8BRXEAAAA3AAAAA8AAAAAAAAAAAAAAAAA&#10;nwIAAGRycy9kb3ducmV2LnhtbFBLBQYAAAAABAAEAPcAAACQAwAAAAA=&#10;">
              <v:imagedata r:id="rId220" o:title=""/>
            </v:shape>
            <v:shape id="docshape268" o:spid="_x0000_s1460" type="#_x0000_t75" style="position:absolute;left:1275;top:13372;width:109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udlvDAAAA3AAAAA8AAABkcnMvZG93bnJldi54bWxEj8FuwjAQRO9I/IO1SL2BEwpVlWIQqorC&#10;lZAPWMXbJG28DrYD6d/XSEgcRzPzRrPZjaYTV3K+tawgXSQgiCurW64VlOfD/B2ED8gaO8uk4I88&#10;7LbTyQYzbW98omsRahEh7DNU0ITQZ1L6qiGDfmF74uh9W2cwROlqqR3eItx0cpkkb9Jgy3GhwZ4+&#10;G6p+i8Eo+MpXp/7n4Ir1MKQ2LXNeXjBX6mU27j9ABBrDM/xoH7WC9esK7mfiEZD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i52W8MAAADcAAAADwAAAAAAAAAAAAAAAACf&#10;AgAAZHJzL2Rvd25yZXYueG1sUEsFBgAAAAAEAAQA9wAAAI8DAAAAAA==&#10;">
              <v:imagedata r:id="rId221" o:title=""/>
            </v:shape>
            <v:shape id="docshape269" o:spid="_x0000_s1461" type="#_x0000_t75" style="position:absolute;left:1275;top:13784;width:89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i+TLGAAAA3AAAAA8AAABkcnMvZG93bnJldi54bWxEj0trwzAQhO+B/AexgdxqOc6rOFZCiCkU&#10;2h6atIfeFmvjR6yVsdTE/fdVoZDjMDPfMNluMK24Uu9qywpmUQyCuLC65lLBx+np4RGE88gaW8uk&#10;4Icc7LbjUYaptjd+p+vRlyJA2KWooPK+S6V0RUUGXWQ74uCdbW/QB9mXUvd4C3DTyiSOV9JgzWGh&#10;wo4OFRWX47dRIBteNF9585lf3l7WDhduf0pelZpOhv0GhKfB38P/7WetYDlfwt+ZcATk9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WL5MsYAAADcAAAADwAAAAAAAAAAAAAA&#10;AACfAgAAZHJzL2Rvd25yZXYueG1sUEsFBgAAAAAEAAQA9wAAAJIDAAAAAA==&#10;">
              <v:imagedata r:id="rId222" o:title=""/>
            </v:shape>
            <v:shape id="docshape270" o:spid="_x0000_s1462" type="#_x0000_t75" style="position:absolute;left:1275;top:14198;width:109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j2l7DAAAA3AAAAA8AAABkcnMvZG93bnJldi54bWxEj0FrAjEUhO8F/0N4Qm81a7Uiq1EWoaDe&#10;aovn5+a5Wd28rEl0t/++KRR6HGbmG2a57m0jHuRD7VjBeJSBIC6drrlS8PX5/jIHESKyxsYxKfim&#10;AOvV4GmJuXYdf9DjECuRIBxyVGBibHMpQ2nIYhi5ljh5Z+ctxiR9JbXHLsFtI1+zbCYt1pwWDLa0&#10;MVReD3erwJ5PRddfzKSYuuP+5nc74y6tUs/DvliAiNTH//Bfe6sVvE1m8HsmHQG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uPaXsMAAADcAAAADwAAAAAAAAAAAAAAAACf&#10;AgAAZHJzL2Rvd25yZXYueG1sUEsFBgAAAAAEAAQA9wAAAI8DAAAAAA==&#10;">
              <v:imagedata r:id="rId223" o:title=""/>
            </v:shape>
            <v:shape id="docshape271" o:spid="_x0000_s1463" type="#_x0000_t75" style="position:absolute;left:6541;top:12089;width:1124;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JzMvGAAAA3AAAAA8AAABkcnMvZG93bnJldi54bWxEj09rwkAUxO8Fv8PyBG91E/9VoquIENri&#10;xWo9eHtmn0lI9m3Irhq/fbdQ6HGYmd8wy3VnanGn1pWWFcTDCARxZnXJuYLvY/o6B+E8ssbaMil4&#10;koP1qveyxETbB3/R/eBzESDsElRQeN8kUrqsIINuaBvi4F1ta9AH2eZSt/gIcFPLURTNpMGSw0KB&#10;DW0LyqrDzSioqlk6T5vJ6bY77vQljqf78/unUoN+t1mA8NT5//Bf+0MrmI7f4PdMO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nMy8YAAADcAAAADwAAAAAAAAAAAAAA&#10;AACfAgAAZHJzL2Rvd25yZXYueG1sUEsFBgAAAAAEAAQA9wAAAJIDAAAAAA==&#10;">
              <v:imagedata r:id="rId224" o:title=""/>
            </v:shape>
            <v:shape id="docshape272" o:spid="_x0000_s1464" type="#_x0000_t75" style="position:absolute;left:6541;top:12744;width:594;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o/XG/AAAA3AAAAA8AAABkcnMvZG93bnJldi54bWxET8uKwjAU3Qv+Q7iCO01VZigdo4gouhxf&#10;M9tLcm3LJDeliVr/3iyEWR7Oe77snBV3akPtWcFknIEg1t7UXCo4n7ajHESIyAatZ1LwpADLRb83&#10;x8L4Bx/ofoylSCEcClRQxdgUUgZdkcMw9g1x4q6+dRgTbEtpWnykcGflNMs+pcOaU0OFDa0r0n/H&#10;m1Nw/dG3rtSzevf77cJls7N5DFap4aBbfYGI1MV/8du9Nwo+ZmltOpOOgFy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6P1xvwAAANwAAAAPAAAAAAAAAAAAAAAAAJ8CAABk&#10;cnMvZG93bnJldi54bWxQSwUGAAAAAAQABAD3AAAAiwMAAAAA&#10;">
              <v:imagedata r:id="rId225" o:title=""/>
            </v:shape>
            <v:shape id="docshape273" o:spid="_x0000_s1465" type="#_x0000_t75" style="position:absolute;left:6541;top:12957;width:1173;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pVD7IAAAA3AAAAA8AAABkcnMvZG93bnJldi54bWxEj09rAjEUxO8Fv0N4Qm81224V3RqligUP&#10;PdT/9PbYvG623bwsm6hbP31TEDwOM/MbZjxtbSVO1PjSsYLHXgKCOHe65ELBdvP2MAThA7LGyjEp&#10;+CUP00nnboyZdmde0WkdChEh7DNUYEKoMyl9bsii77maOHpfrrEYomwKqRs8R7it5FOSDKTFkuOC&#10;wZrmhvKf9dEquLw/Lz7MIR1+z9N039+Z1fLwOVPqvtu+voAI1IZb+NpeagX9dAT/Z+IRkJ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qVQ+yAAAANwAAAAPAAAAAAAAAAAA&#10;AAAAAJ8CAABkcnMvZG93bnJldi54bWxQSwUGAAAAAAQABAD3AAAAlAMAAAAA&#10;">
              <v:imagedata r:id="rId226" o:title=""/>
            </v:shape>
            <v:shape id="docshape274" o:spid="_x0000_s1466" type="#_x0000_t75" style="position:absolute;left:6541;top:13902;width:1137;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OwGjCAAAA3AAAAA8AAABkcnMvZG93bnJldi54bWxET8luwjAQvSPxD9YgcQOHqiCUYhClZTuy&#10;SHAcxdMkEI/T2ID5+/pQiePT2yezYCpxp8aVlhUM+gkI4szqknMFx8OyNwbhPLLGyjIpeJKD2bTd&#10;mmCq7YN3dN/7XMQQdikqKLyvUyldVpBB17c1ceR+bGPQR9jkUjf4iOGmkm9JMpIGS44NBda0KCi7&#10;7m9Gwei8umyO8vS7Pm2/z18hfC7WYadUtxPmHyA8Bf8S/7s3WsHwPc6PZ+IRkN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sBowgAAANwAAAAPAAAAAAAAAAAAAAAAAJ8C&#10;AABkcnMvZG93bnJldi54bWxQSwUGAAAAAAQABAD3AAAAjgMAAAAA&#10;">
              <v:imagedata r:id="rId227" o:title=""/>
            </v:shape>
            <v:shape id="docshape275" o:spid="_x0000_s1467" type="#_x0000_t75" style="position:absolute;left:6541;top:14393;width:856;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stlPFAAAA3AAAAA8AAABkcnMvZG93bnJldi54bWxEj1FLw0AQhN+F/odjC77ZS7RKib0WEYSA&#10;grQK0rc1t82F5vZCbk2iv94ThD4OM/MNs95OvlUD9bEJbCBfZKCIq2Abrg28vz1drUBFQbbYBiYD&#10;3xRhu5ldrLGwYeQdDXupVYJwLNCAE+kKrWPlyGNchI44ecfQe5Qk+1rbHscE962+zrI77bHhtOCw&#10;o0dH1Wn/5Q0sX/SYv0pZHtwgnzcfP7tnbZ0xl/Pp4R6U0CTn8H+7tAZulzn8nUlHQG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LZTxQAAANwAAAAPAAAAAAAAAAAAAAAA&#10;AJ8CAABkcnMvZG93bnJldi54bWxQSwUGAAAAAAQABAD3AAAAkQMAAAAA&#10;">
              <v:imagedata r:id="rId228" o:title=""/>
            </v:shape>
            <v:shape id="docshape276" o:spid="_x0000_s1468" style="position:absolute;left:4108;top:7329;width:2531;height:4443;visibility:visible;mso-wrap-style:square;v-text-anchor:top" coordsize="2531,444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Xe8YA&#10;AADcAAAADwAAAGRycy9kb3ducmV2LnhtbESPQU8CMRSE7yb8h+aRcJMuuKJZKWQ1ECReED14fNk+&#10;t4vb101bYPn31MTE42RmvsnMl71txYl8aBwrmIwzEMSV0w3XCj4/1rePIEJE1tg6JgUXCrBcDG7m&#10;WGh35nc67WMtEoRDgQpMjF0hZagMWQxj1xEn79t5izFJX0vt8ZzgtpXTLJtJiw2nBYMdvRiqfvZH&#10;q2Cbd2/H1aH/8vbhOTfbcrcp72qlRsO+fAIRqY//4b/2q1Zwn0/h90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dXe8YAAADcAAAADwAAAAAAAAAAAAAAAACYAgAAZHJz&#10;L2Rvd25yZXYueG1sUEsFBgAAAAAEAAQA9QAAAIsDAAAAAA==&#10;" adj="0,,0" path="m79,4387r-2,-7l69,4370r-5,-7l62,4360r,32l62,4416r-2,9l57,4430r-5,5l36,4435r-8,-2l24,4423r-5,-7l16,4404r,-17l19,4380r2,-5l21,4370r3,-2l28,4365r3,-2l43,4363r7,2l52,4370r8,10l62,4392r,-32l52,4358r-26,l21,4363r-7,2l9,4370r-2,7l2,4385r,26l4,4421r5,7l16,4437r10,5l45,4442r15,-5l62,4435r7,-7l74,4421r5,-15l79,4387xm79,658r-2,-7l64,634r-2,-2l62,661r,26l60,697r-7,7l48,707r-12,l28,704r-4,-9l19,687,16,675r,-19l21,646r,-4l24,639r4,-2l31,634r12,l50,637r3,5l60,651r2,10l62,632r-9,-5l33,627r-7,3l21,634r-7,3l9,642r-2,7l2,656r,27l4,692r5,7l16,709r10,5l45,714r15,-5l62,707r7,-8l74,692r5,-14l79,658xm87,3748r-39,l48,3753r10,l58,3756r2,l60,3784r-34,l26,3756r3,l31,3753r7,l38,3748r-38,l,3753r7,l12,3758r,60l10,3823r-3,2l,3825r,5l38,3830r,-5l29,3825r,-2l26,3823r,-31l60,3792r,31l58,3823r,2l48,3825r,5l87,3830r,-5l79,3825r-2,-2l77,3820r-2,-2l75,3792r,-8l75,3763r2,-5l77,3756r2,-3l87,3753r,-5xm87,2l48,2r,5l58,7r,3l60,10r,28l26,38r,-28l29,10,31,7r7,l38,2,,2,,7r7,l12,12r,60l10,74r,3l7,79,,79r,5l38,84r,-5l29,79r,-2l26,77r,-31l60,46r,31l58,77r,2l48,79r,5l87,84r,-5l79,79,77,77r,-3l75,72r,-26l75,38r,-21l77,12r,-2l79,7r8,l87,2xm161,4380r-3,-8l146,4360r-5,-1l141,4372r,12l105,4384r,-7l108,4372r7,-7l120,4363r7,l132,4365r2,l137,4368r2,2l141,4372r,-13l139,4358r-19,l110,4360r-7,8l96,4377r-3,10l93,4413r3,10l103,4430r7,10l117,4442r20,l144,4440r7,-7l154,4428r7,-10l161,4411r-3,-2l156,4416r-3,5l149,4423r-5,5l127,4428r-7,-3l115,4418r-7,-7l105,4401r,-12l161,4389r,-5l161,4380xm161,651r-3,-7l149,634r-3,-2l142,629r,15l142,656r-36,l106,649r2,-5l115,637r5,-3l132,634r10,10l142,629r-3,-2l120,627r-10,5l96,646r-2,12l94,685r2,9l110,709r8,5l137,714r7,-3l151,704r3,-5l161,690r,-8l158,680r-2,7l154,692r-5,2l139,699r-12,l120,697r-5,-7l108,682r-2,-9l106,661r55,l161,656r,-5xm185,3748r-41,l144,3753r10,l156,3756r,28l123,3784r,-26l127,3753r8,l135,3748r-39,l96,3753r7,l108,3758r,65l106,3823r-3,2l96,3825r,5l135,3830r,-5l127,3825r-2,-2l123,3823r,-31l156,3792r,31l154,3823r,2l144,3825r,5l185,3830r,-5l175,3825r-2,-2l173,3818r-2,-2l171,3792r,-8l171,3763r2,-5l173,3756r2,l175,3753r10,l185,3748xm185,2r-41,l144,7r10,l156,10r,28l123,38r,-26l127,7r8,l135,2,96,2r,5l103,7r5,5l108,74r-5,5l96,79r,5l135,84r,-5l127,79r-2,-2l123,77r,-31l156,46r,31l154,77r,2l144,79r,5l185,84r,-5l175,79r-2,-2l173,72r-2,-2l171,46r,-8l171,17r2,-5l173,10r2,l175,7r10,l185,2xm272,3777r-3,-9l262,3760r-5,-7l255,3751r,29l255,3806r-3,7l250,3818r-5,5l240,3825r-12,l221,3820r-5,-7l212,3804r-3,-10l209,3775r3,-5l214,3765r,-5l216,3758r5,-2l224,3753r12,l243,3756r2,4l252,3770r3,10l255,3751r-10,-5l226,3746r-7,2l214,3751r-7,5l202,3760r-3,8l195,3775r,26l197,3808r5,10l209,3828r10,5l238,3833r7,-3l252,3828r3,-3l262,3818r5,-7l269,3801r3,-7l272,3777xm272,31r-3,-9l262,14,257,7,255,5r,29l255,60r-3,7l250,72r-5,5l240,79r-12,l221,74r-5,-7l212,58,209,48r,-19l212,24r2,-5l214,14r2,-2l221,10r3,-3l236,7r7,3l245,14r7,10l255,34r,-29l245,,226,r-7,2l214,5r-7,5l202,14r-3,8l195,29r,26l197,62r5,10l209,82r10,5l238,87r7,-3l252,82r3,-3l262,72r5,-7l269,55r3,-7l272,31xm276,4406r-7,-7l252,4397r14,-5l274,4384r,-14l271,4365r-7,-2l259,4358r-21,l233,4360r-15,l218,4384r3,l226,4370r7,-7l250,4363r7,7l257,4380r-5,9l250,4392r-5,2l238,4394r,5l252,4401r7,5l259,4423r-2,5l254,4430r-2,5l233,4435r-7,-2l216,4425r-2,3l223,4437r10,5l257,4442r7,-2l269,4435r5,-5l276,4425r,-19xm276,678r-7,-8l252,668r15,-5l274,656r,-14l271,637r-7,-3l262,632r-3,-2l255,627r-12,l238,630r-5,l228,632r-5,l221,630r-2,l219,656r2,l226,642r7,-8l250,634r7,8l257,651r-5,10l250,663r-5,3l238,666r,4l252,670r7,8l259,695r-2,4l255,702r-3,5l233,707r-7,-3l216,697r-2,2l223,709r10,5l257,714r7,-3l269,707r5,-5l276,697r,-19xm351,3770r-2,-14l349,3748r-68,l281,3753r12,l293,3758r3,l296,3818r-3,5l291,3825r-10,l281,3830r41,l322,3825r-9,l310,3823r,-67l339,3756r7,7l349,3770r2,xm351,24l349,10r,-8l281,2r,5l293,7r,5l296,12r,60l293,77r-2,2l281,79r,5l322,84r,-5l313,79r-3,-2l310,10r29,l346,17r3,7l351,24xm363,4423r-7,7l351,4430r,-2l348,4428r,-58l346,4365r-3,-2l334,4358r-29,l295,4368r-2,4l293,4382r5,5l303,4387r,-3l305,4384r2,-2l307,4368r5,-5l327,4363r7,7l334,4387r,5l334,4423r-7,5l322,4433r-10,l305,4425r,-14l307,4409r3,-5l312,4401r5,-2l319,4399r5,-2l334,4392r,-5l319,4392r-9,5l305,4399r-7,5l295,4406r-2,5l288,4416r,12l291,4433r4,2l298,4440r5,2l312,4442r3,-2l319,4440r3,-3l327,4435r2,-2l334,4428r,5l336,4437r5,5l351,4442r5,-5l361,4430r2,-2l363,4423xm363,695r-5,4l356,699r,3l351,702r,-3l348,699r,-60l344,634r-15,-7l312,627r-7,3l296,639r-3,5l293,654r3,l296,656r7,l305,654r3,l308,639r4,-5l327,634r7,8l334,658r,5l334,695r-7,4l322,702r-12,l308,699r-3,-4l305,683r3,-5l310,675r2,-2l317,670r3,-2l324,666r10,-3l334,658r-14,5l305,670r-7,5l296,678r-3,5l288,687r,12l291,704r5,3l298,711r5,3l312,714r3,-3l320,711r2,-2l327,707r5,-5l334,699r,5l336,709r5,5l351,714r5,-5l361,702r2,-3l363,695xm438,3777r-5,-9l428,3761r-5,-8l421,3751r,29l421,3806r-3,7l416,3818r-5,5l406,3825r-12,l387,3821r-5,-8l378,3804r-3,-10l375,3775r3,-5l378,3765r2,-4l382,3758r5,-2l390,3753r12,l406,3756r5,5l418,3770r3,10l421,3751r-10,-5l392,3746r-7,2l380,3751r-7,5l368,3761r-2,7l361,3775r-3,7l358,3801r5,8l368,3818r7,10l385,3833r19,l418,3828r3,-3l428,3818r5,-7l435,3801r3,-7l438,3777xm438,31r-5,-9l428,14,423,7,421,5r,29l421,60r-3,7l416,72r-5,5l406,79r-12,l387,74r-5,-7l378,58,375,48r,-19l378,24r,-5l380,14r2,-2l387,10r3,-3l402,7r4,3l411,14r7,10l421,34r,-29l411,,392,r-7,2l380,5r-7,5l368,14r-2,8l361,29r-3,7l358,55r5,7l368,72r7,10l385,86r19,l418,82r3,-3l428,72r5,-7l435,55r3,-7l438,31xm2531,3170r-94,l2437,3178r94,l2531,3170xe" fillcolor="black" stroked="f">
              <v:stroke joinstyle="round"/>
              <v:formulas/>
              <v:path arrowok="t" o:connecttype="custom" o:connectlocs="19,11746;62,11690;60,11767;48,8037;53,7972;9,8029;58,11086;10,11153;48,11155;87,11083;38,7332;29,7407;75,7402;141,11714;120,11688;161,11748;161,11714;132,7964;151,8034;106,7991;135,11078;123,11153;171,11122;156,7368;135,7414;175,7409;269,11098;209,11124;245,11076;245,11160;255,7390;216,7342;202,7344;269,7385;218,11690;259,11736;274,11760;243,7957;252,7991;214,8029;293,11083;346,11093;281,7409;351,11758;307,11712;310,11734;288,11758;341,11772;344,7964;327,7964;317,8000;298,8041;361,8032;394,11155;411,11091;363,11139;428,7344;375,7359;392,7330;418,7412" o:connectangles="0,0,0,0,0,0,0,0,0,0,0,0,0,0,0,0,0,0,0,0,0,0,0,0,0,0,0,0,0,0,0,0,0,0,0,0,0,0,0,0,0,0,0,0,0,0,0,0,0,0,0,0,0,0,0,0,0,0,0,0"/>
            </v:shape>
            <w10:anchorlock/>
          </v:group>
        </w:pict>
      </w:r>
    </w:p>
    <w:p w:rsidR="007D75FD" w:rsidRDefault="007D75FD" w:rsidP="007D75FD">
      <w:pPr>
        <w:sectPr w:rsidR="007D75FD">
          <w:pgSz w:w="11910" w:h="16840"/>
          <w:pgMar w:top="1100" w:right="160" w:bottom="280" w:left="1020" w:header="720" w:footer="720" w:gutter="0"/>
          <w:cols w:space="720"/>
        </w:sectPr>
      </w:pPr>
    </w:p>
    <w:p w:rsidR="007D75FD" w:rsidRDefault="007D1524" w:rsidP="007D75FD">
      <w:pPr>
        <w:pStyle w:val="a6"/>
        <w:ind w:left="698"/>
        <w:rPr>
          <w:sz w:val="20"/>
        </w:rPr>
      </w:pPr>
      <w:r>
        <w:pict>
          <v:group id="docshapegroup277" o:spid="_x0000_s1320" style="width:468.75pt;height:728.3pt;mso-position-horizontal-relative:char;mso-position-vertical-relative:line" coordsize="9375,14566">
            <v:shape id="docshape278" o:spid="_x0000_s1321" type="#_x0000_t75" style="position:absolute;left:2548;top:19;width:4204;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H2uvDAAAA3AAAAA8AAABkcnMvZG93bnJldi54bWxEj0FrAjEUhO8F/0N4ghfRpJaK3RpFBMFL&#10;D9oePL4mr5vF5GXZpOv675tCocdhZr5h1tsheNFTl5rIGh7nCgSxibbhWsPH+2G2ApEyskUfmTTc&#10;KcF2M3pYY2XjjU/Un3MtCoRThRpczm0lZTKOAqZ5bImL9xW7gLnIrpa2w1uBBy8XSi1lwIbLgsOW&#10;9o7M9fwdNKymauot9qZ5M5+n4NxFeXfRejIedq8gMg35P/zXPloNTy/P8HumHA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fa68MAAADcAAAADwAAAAAAAAAAAAAAAACf&#10;AgAAZHJzL2Rvd25yZXYueG1sUEsFBgAAAAAEAAQA9wAAAI8DAAAAAA==&#10;">
              <v:imagedata r:id="rId229" o:title=""/>
            </v:shape>
            <v:shape id="docshape279" o:spid="_x0000_s1322" style="position:absolute;width:9375;height:5882;visibility:visible;mso-wrap-style:square;v-text-anchor:top" coordsize="9375,58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49KcUA&#10;AADcAAAADwAAAGRycy9kb3ducmV2LnhtbESPQWvCQBSE74X+h+UJvdWNLYpNXaUUbIs3oz309sw+&#10;k5js27C7Jum/dwXB4zAz3zCL1WAa0ZHzlWUFk3ECgji3uuJCwX63fp6D8AFZY2OZFPyTh9Xy8WGB&#10;qbY9b6nLQiEihH2KCsoQ2lRKn5dk0I9tSxy9o3UGQ5SukNphH+GmkS9JMpMGK44LJbb0WVJeZ2ej&#10;YP2b1dPOfbnNoZrW39u/8+HUk1JPo+HjHUSgIdzDt/aPVvD6NoPrmXg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j0pxQAAANwAAAAPAAAAAAAAAAAAAAAAAJgCAABkcnMv&#10;ZG93bnJldi54bWxQSwUGAAAAAAQABAD1AAAAigMAAAAA&#10;" adj="0,,0" path="m14,929l,929,,4450r14,l14,929xm1276,929r-10,l1266,4450r10,l1276,929xm2670,919r-1394,l1267,919r-1,l14,919r,-278l,641,,919r,10l14,929r1252,l1267,929r9,l2670,929r,-10xm2680,919r-10,l2670,929r10,l2680,919xm2685,929r-15,l2670,4450r15,l2685,929xm4270,5826r-2,-10l4260,5809r-5,-7l4253,5799r,29l4253,5855r-2,7l4248,5867r-5,5l4239,5874r-12,l4219,5872r-9,-20l4207,5843r,-19l4210,5819r2,-5l4212,5809r3,-2l4219,5804r3,-2l4234,5802r7,2l4243,5809r8,10l4253,5828r,-29l4243,5795r-19,l4217,5797r-5,5l4205,5804r-5,5l4198,5816r-5,8l4193,5850r2,7l4200,5867r7,9l4217,5881r19,l4251,5876r2,-2l4260,5867r5,-7l4268,5852r2,-9l4270,5826xm4277,5177r-38,l4239,5182r9,l4248,5184r3,l4251,5213r-34,l4217,5184r2,l4222,5182r7,l4229,5177r-38,l4191,5182r7,l4203,5187r,60l4200,5251r-5,5l4191,5256r,3l4229,5259r,-3l4224,5256r-2,-2l4219,5254r-2,-3l4217,5220r34,l4251,5251r-3,l4248,5254r-5,2l4239,5256r,3l4277,5259r,-3l4275,5256r-3,-2l4267,5254r,-5l4265,5249r,-29l4265,5213r,-22l4267,5187r,-3l4270,5182r7,l4277,5177xm4352,5819r-3,-7l4340,5802r-3,-3l4332,5796r,16l4332,5824r-36,l4296,5816r3,-4l4306,5804r5,-2l4323,5802r9,10l4332,5796r-2,-1l4311,5795r-10,4l4294,5807r-7,7l4284,5826r,26l4287,5862r14,14l4308,5881r20,l4335,5879r7,-7l4345,5867r7,-10l4352,5850r-3,-2l4347,5855r-3,5l4330,5867r-12,l4311,5864r-5,-7l4299,5850r-3,-10l4296,5828r56,l4352,5824r,-5xm4376,5177r-41,l4335,5182r9,l4347,5184r,29l4313,5213r,-26l4318,5182r7,l4325,5177r-38,l4287,5182r7,l4299,5187r,65l4296,5252r-5,4l4287,5256r,3l4325,5259r,-3l4320,5256r-5,-4l4313,5252r,-32l4347,5220r,32l4344,5252r,2l4340,5256r-5,l4335,5259r41,l4376,5256r-5,l4368,5254r-2,l4364,5252r,-3l4361,5244r,-24l4361,5213r,-22l4364,5187r,-3l4366,5184r,-2l4376,5182r,-5xm4462,5206r-2,-10l4453,5189r-6,-7l4445,5179r,29l4445,5235r-2,7l4441,5247r-5,4l4431,5254r-12,l4412,5251r-10,-19l4400,5223r,-20l4405,5194r,-5l4407,5187r5,-3l4414,5182r12,l4433,5184r3,5l4443,5199r2,9l4445,5179r-9,-4l4417,5175r-8,2l4405,5182r-8,2l4392,5189r-2,7l4385,5203r,27l4388,5239r4,8l4400,5256r9,5l4429,5261r14,-5l4445,5254r8,-7l4457,5239r5,-14l4462,5206xm4467,5845r-7,-7l4443,5836r14,-5l4465,5824r,-15l4462,5804r-7,-2l4453,5800r-3,-3l4445,5795r-12,l4429,5797r-5,l4419,5800r-5,l4412,5797r-3,l4409,5824r3,l4417,5809r7,-7l4441,5802r7,7l4448,5819r-5,9l4441,5831r-5,2l4429,5833r,5l4443,5838r7,7l4450,5862r-2,5l4445,5869r-2,5l4424,5874r-7,-2l4407,5864r-2,3l4414,5876r5,l4424,5879r7,2l4448,5881r7,-2l4460,5874r5,-5l4467,5864r,-19xm4542,5201r-2,-17l4539,5177r-67,l4472,5182r9,l4484,5184r,3l4486,5187r,60l4484,5251r-5,5l4472,5256r,3l4513,5259r,-3l4508,5256r-3,-2l4503,5254r-2,-3l4501,5184r29,l4537,5191r2,10l4542,5201xm4554,5862r-5,2l4547,5867r,2l4542,5869r,-2l4539,5867r,-60l4534,5802r-14,-7l4503,5795r-7,2l4486,5807r-2,4l4484,5821r2,l4486,5824r8,l4496,5821r2,l4498,5807r5,-5l4518,5802r4,2l4525,5809r,17l4525,5831r,31l4518,5867r-5,2l4501,5869r-3,-2l4496,5862r,-12l4498,5845r5,-5l4508,5838r2,-2l4515,5833r10,-2l4525,5826r-15,5l4496,5838r-7,2l4484,5850r-5,5l4479,5867r3,5l4486,5874r3,5l4494,5881r9,l4506,5879r4,l4513,5876r5,-2l4522,5869r3,-2l4525,5872r2,2l4527,5876r5,5l4542,5881r5,-5l4552,5869r2,-2l4554,5862xm4628,5206r-5,-10l4619,5189r-6,-7l4611,5179r,29l4611,5235r-2,7l4607,5247r-5,4l4597,5254r-12,l4578,5251r-10,-19l4566,5223r,-20l4568,5199r,-5l4570,5189r3,-2l4578,5184r2,-2l4592,5182r5,2l4602,5189r7,10l4611,5208r,-29l4602,5175r-20,l4575,5177r-5,5l4563,5184r-5,5l4556,5196r-5,7l4549,5211r,19l4554,5239r4,8l4566,5256r9,5l4595,5261r14,-5l4611,5254r8,-7l4623,5239r5,-14l4628,5206xm5309,919r-1209,l4091,919r-1411,l2680,929r1411,l4100,929r1209,l5309,919xm5309,l4100,r-9,l4091,10r,621l1276,631r,-621l4091,10r,-10l1276,r-9,l1266,r,10l1266,631,14,631,14,10r1252,l1266,,,,,10,,631r,10l14,641r1252,l1267,641r9,l4091,641r9,l5309,641r,-10l4100,631r,-621l5309,10r,-10xm6526,919r-1207,l5309,919r,10l5319,929r1207,l6526,919xm6536,919r-10,l6526,929r10,l6536,919xm7934,l5319,r-10,l5309,10r,621l5309,641r10,l7934,641r,-10l5319,631r,-621l7934,10r,-10xm9374,641r-10,l9364,919r-1420,l7934,919r-1398,l6536,929r1398,l7944,929r1420,l9374,929r,-10l9374,641xm9374,r-10,l9364,10r,621l7944,631r,-621l9364,10r,-10l7944,r-10,l7934,10r,621l7934,641r10,l9364,641r10,l9374,631r,-621l9374,xe" fillcolor="black" stroked="f">
              <v:stroke joinstyle="round"/>
              <v:formulas/>
              <v:path arrowok="t" o:connecttype="custom" o:connectlocs="1276,929;14,929;2680,919;4253,5799;4207,5843;4243,5809;4198,5816;4260,5867;4251,5184;4198,5182;4222,5254;4239,5259;4265,5191;4332,5796;4332,5796;4308,5881;4330,5867;4376,5177;4325,5177;4325,5259;4340,5256;4361,5244;4462,5206;4431,5254;4414,5182;4405,5182;4429,5261;4457,5831;4424,5797;4448,5809;4448,5867;4431,5881;4472,5177;4472,5259;4539,5201;4534,5802;4496,5821;4518,5867;4515,5833;4486,5874;4525,5872;4623,5196;4585,5254;4580,5182;4570,5182;4575,5261;4091,919;4100,0;1266,0;0,631;4100,631;6526,919;5309,10;9374,641;7944,929;9364,631;7934,631;9374,0" o:connectangles="0,0,0,0,0,0,0,0,0,0,0,0,0,0,0,0,0,0,0,0,0,0,0,0,0,0,0,0,0,0,0,0,0,0,0,0,0,0,0,0,0,0,0,0,0,0,0,0,0,0,0,0,0,0,0,0,0,0"/>
            </v:shape>
            <v:shape id="docshape280" o:spid="_x0000_s1323" type="#_x0000_t75" style="position:absolute;left:3215;top:4474;width:2900;height:2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T0NbFAAAA3AAAAA8AAABkcnMvZG93bnJldi54bWxEj0FrwkAUhO8F/8PyhF6CbrSl0egqQSiE&#10;9lTbg8dH9plEs29Ddk3Sf98VhB6HmfmG2e5H04ieOldbVrCYxyCIC6trLhX8fL/PViCcR9bYWCYF&#10;v+Rgv5s8bTHVduAv6o++FAHCLkUFlfdtKqUrKjLo5rYlDt7ZdgZ9kF0pdYdDgJtGLuP4TRqsOSxU&#10;2NKhouJ6vBkF55O10ecikvnHyNhmSS4vyatSz9Mx24DwNPr/8KOdawUv6wTuZ8IR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E9DWxQAAANwAAAAPAAAAAAAAAAAAAAAA&#10;AJ8CAABkcnMvZG93bnJldi54bWxQSwUGAAAAAAQABAD3AAAAkQMAAAAA&#10;">
              <v:imagedata r:id="rId230" o:title=""/>
            </v:shape>
            <v:shape id="docshape281" o:spid="_x0000_s1324" style="position:absolute;top:929;width:9375;height:13636;visibility:visible;mso-wrap-style:square;v-text-anchor:top" coordsize="9375,136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McIA&#10;AADcAAAADwAAAGRycy9kb3ducmV2LnhtbERP3WrCMBS+H/gO4Qi7GTbdxkSrUcZgZQwm2PoAx+bY&#10;FpuTksS2vv1yMdjlx/e/3U+mEwM531pW8JykIIgrq1uuFZzKz8UKhA/IGjvLpOBOHva72cMWM21H&#10;PtJQhFrEEPYZKmhC6DMpfdWQQZ/YnjhyF+sMhghdLbXDMYabTr6k6VIabDk2NNjTR0PVtbgZBfnb&#10;YSkPo/Ttz/fT7V4XrrT5WanH+fS+ARFoCv/iP/eXVvC6jmvjmXg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ZExwgAAANwAAAAPAAAAAAAAAAAAAAAAAJgCAABkcnMvZG93&#10;bnJldi54bWxQSwUGAAAAAAQABAD1AAAAhwMAAAAA&#10;" adj="0,,0" path="m14,9895r-14,l,13626r14,l14,9895xm14,3521r-14,l,3535r14,l14,3521xm1276,9895r-10,l1266,13626r10,l1276,9895xm2670,13627r-1394,l1267,13627r-1,l,13627r,9l1266,13636r1,l1276,13636r1394,l2670,13627xm2670,9590r-1389,l1276,9590r,-3345l1266,6245r,3345l14,9590r,-3345l,6245,,9590r,14l,9885r,10l14,9895r1252,l1267,9895r9,l2670,9895r,-10l1276,9885r-9,l1266,9885r-1252,l14,9604r1252,l1267,9604r14,l2670,9604r,-14xm2670,6230r-1389,l1267,6230r-1,l14,6230r,-201l,6029r,201l,6245r14,l1266,6245r1,l1281,6245r1389,l2670,6230xm2670,6014r-1389,l1276,6014r,-2479l1266,3535r,2479l14,6014r,-2479l,3535,,6014r,15l14,6029r1252,l1267,6029r14,l2670,6029r,-15xm2670,3521r-1394,l1266,3521r,14l1276,3535r,-5l2670,3530r,-9xm2680,13627r-10,l2670,13636r10,l2680,13627xm2680,9885r-10,l2670,9895r10,l2680,9885xm2685,9895r-15,l2670,13626r15,l2685,9895xm2685,6245r-15,l2670,9590r,14l2685,9604r,-14l2685,6245xm2685,6230r-15,l2670,6245r15,l2685,6230xm2685,3535r-15,l2670,6014r,15l2685,6029r,-15l2685,3535xm2685,3521r-15,l2670,3535r15,l2685,3521xm4100,9895r-9,l4091,13626r9,l4100,9895xm4100,r-9,l4091,3521r9,l4100,xm5309,13627r-1209,l4091,13627r-1411,l2680,13636r1411,l4100,13636r1209,l5309,13627xm5309,9885r-1209,l4091,9885r-1411,l2680,9895r1411,l4100,9895r1209,l5309,9885xm5309,9590r-1204,l4100,9590r,-3345l4091,6245r,3345l2685,9590r,14l4091,9604r14,l5309,9604r,-14xm5309,6230r-1204,l4091,6230r-1406,l2685,6245r1406,l4105,6245r1204,l5309,6230xm5309,3521r-1209,l4091,3521r-1406,l2685,3530r1406,l4100,3530r1209,l5309,3521xm5319,9895r-10,l5309,13626r10,l5319,9895xm5319,r-10,l5309,3521r10,l5319,xm5324,9590r-5,l5319,6245r-10,l5309,9590r,14l5324,9604r,-14xm5324,6230r-15,l5309,6245r15,l5324,6230xm6526,13627r-1207,l5309,13627r,9l5319,13636r1207,l6526,13627xm6526,9885r-1207,l5309,9885r,10l5319,9895r1207,l6526,9885xm6526,9590r-1202,l5324,9604r1202,l6526,9590xm6526,6230r-1202,l5324,6245r1202,l6526,6230xm6526,3521r-1207,l5309,3521r,9l5319,3530r1207,l6526,3521xm6526,6014r-3841,l2685,6029r3841,l6526,6014xm6536,13627r-10,l6526,13636r10,l6536,13627xm6536,9885r-10,l6526,9895r10,l6536,9885xm6541,9895r-15,l6526,13626r15,l6541,9895xm6541,6245r-15,l6526,9590r,14l6541,9604r,-14l6541,6245xm6541,6230r-15,l6526,6245r15,l6541,6230xm6541,3535r-15,l6526,6014r,15l6541,6029r,-15l6541,3535xm6541,3521r-15,l6526,3535r15,l6541,3521xm6541,r-15,l6526,3521r15,l6541,xm7934,9590r-1393,l6541,9604r1393,l7934,9590xm7934,6230r-1393,l6541,6245r1393,l7934,6230xm7934,6014r-1393,l6541,6029r1393,l7934,6014xm7934,3521r-1393,l6541,3530r1393,l7934,3521xm7944,9895r-10,l7934,13626r10,l7944,9895xm7944,r-10,l7934,3521r10,l7944,xm9374,13627r-10,l7944,13627r-10,l6536,13627r,9l7934,13636r10,l9364,13636r10,l9374,13627xm9374,9895r-10,l9364,13626r10,l9374,9895xm9374,6245r-10,l9364,9590r-1415,l7944,9590r,-3345l7934,6245r,3345l7934,9604r15,l9364,9604r,281l7944,9885r-10,l6536,9885r,10l7934,9895r10,l9364,9895r10,l9374,9885r,-281l9374,9590r,-3345xm9374,6029r-10,l9364,6230r-1415,l7934,6230r,15l7949,6245r1415,l9365,6245r9,l9374,6230r,-201xm9374,3535r-10,l9364,6014r-1415,l7944,6014r,-2479l7934,3535r,2479l7934,6029r15,l9364,6029r1,l9374,6029r,-15l9374,3535xm9374,3521r-10,l7944,3521r-10,l7934,3535r10,l7944,3530r1420,l9364,3535r10,l9374,3521xm9374,r-10,l9364,3521r10,l9374,xe" fillcolor="black" stroked="f">
              <v:stroke joinstyle="round"/>
              <v:formulas/>
              <v:path arrowok="t" o:connecttype="custom" o:connectlocs="0,4450;1276,14555;0,14565;1281,10519;0,7174;1267,10824;14,10814;2670,7159;0,7159;2670,7159;14,6943;1267,6958;1266,4450;2670,14556;2680,10824;2685,7174;2685,7159;2670,6943;2670,4464;4100,10824;4100,14556;4100,14565;2680,10814;5309,10519;2685,10533;4105,7159;4105,7174;2685,4450;5319,10824;5309,4450;5309,10519;5324,7174;6526,14565;6526,10824;6526,7159;5309,4450;2685,6958;6536,14556;6526,10824;6526,10533;6541,7174;6541,6943;6541,929;6541,10533;7934,7159;6541,4450;7944,14555;9374,14556;6536,14565;9374,14556;9364,7174;7934,10533;6536,10814;9374,10824;9364,7159;9374,7174;7944,6943;9365,6958;7944,4450;9364,4464;9374,929" o:connectangles="0,0,0,0,0,0,0,0,0,0,0,0,0,0,0,0,0,0,0,0,0,0,0,0,0,0,0,0,0,0,0,0,0,0,0,0,0,0,0,0,0,0,0,0,0,0,0,0,0,0,0,0,0,0,0,0,0,0,0,0,0"/>
            </v:shape>
            <v:shape id="docshape282" o:spid="_x0000_s1325" type="#_x0000_t75" style="position:absolute;left:1275;top:39;width:1078;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PgBHFAAAA3AAAAA8AAABkcnMvZG93bnJldi54bWxEj0+LwjAUxO+C3yE8wYtouq6IVqPI6sru&#10;0T8Xb4/m2dY2L7WJWr+9ERb2OMzMb5j5sjGluFPtcssKPgYRCOLE6pxTBcfDd38CwnlkjaVlUvAk&#10;B8tFuzXHWNsH7+i+96kIEHYxKsi8r2IpXZKRQTewFXHwzrY26IOsU6lrfAS4KeUwisbSYM5hIcOK&#10;vjJKiv3NKBiOR8m2vPyOrpeeLTacHk/ra6FUt9OsZiA8Nf4//Nf+0Qo+p1N4nwlHQC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z4ARxQAAANwAAAAPAAAAAAAAAAAAAAAA&#10;AJ8CAABkcnMvZG93bnJldi54bWxQSwUGAAAAAAQABAD3AAAAkQMAAAAA&#10;">
              <v:imagedata r:id="rId231" o:title=""/>
            </v:shape>
            <v:shape id="docshape283" o:spid="_x0000_s1326" type="#_x0000_t75" style="position:absolute;left:1275;top:284;width:475;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9f+fCAAAA3AAAAA8AAABkcnMvZG93bnJldi54bWxET89rwjAUvg/2P4Qn7LamljG0GkUGlu22&#10;qiC7vTXPNlvzUprYdv/9chA8fny/19vJtmKg3hvHCuZJCoK4ctpwreB03D8vQPiArLF1TAr+yMN2&#10;8/iwxly7kUsaDqEWMYR9jgqaELpcSl81ZNEnriOO3MX1FkOEfS11j2MMt63M0vRVWjQcGxrs6K2h&#10;6vdwtQqcLr7kt6mXH0W22P2Yz3MmS1bqaTbtViACTeEuvrnftYKXNM6PZ+IR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vX/nwgAAANwAAAAPAAAAAAAAAAAAAAAAAJ8C&#10;AABkcnMvZG93bnJldi54bWxQSwUGAAAAAAQABAD3AAAAjgMAAAAA&#10;">
              <v:imagedata r:id="rId232" o:title=""/>
            </v:shape>
            <v:shape id="docshape284" o:spid="_x0000_s1327" type="#_x0000_t75" style="position:absolute;left:14;top:952;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HwarGAAAA3AAAAA8AAABkcnMvZG93bnJldi54bWxEj0FrAjEUhO8F/0N4BS9FsytSy9YoImi1&#10;B8GthR4fm9fN0s3LkkTd+uubQqHHYWa+YebL3rbiQj40jhXk4wwEceV0w7WC09tm9AQiRGSNrWNS&#10;8E0BlovB3RwL7a58pEsZa5EgHApUYGLsCilDZchiGLuOOHmfzluMSfpaao/XBLetnGTZo7TYcFow&#10;2NHaUPVVnq2CD9Psbg+HKb+/ynIb9i+zDnOv1PC+Xz2DiNTH//Bfe6cVTLMcfs+k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fBqsYAAADcAAAADwAAAAAAAAAAAAAA&#10;AACfAgAAZHJzL2Rvd25yZXYueG1sUEsFBgAAAAAEAAQA9wAAAJIDAAAAAA==&#10;">
              <v:imagedata r:id="rId233" o:title=""/>
            </v:shape>
            <v:shape id="docshape285" o:spid="_x0000_s1328" type="#_x0000_t75" style="position:absolute;left:14;top:1209;width:100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3DHFAAAA3AAAAA8AAABkcnMvZG93bnJldi54bWxEj9FqAjEURN8L/kO4BV+KZitFdGsUEUSh&#10;CEb9gNvNdbN0c7NuUl3/3hQKPg4zc4aZLTpXiyu1ofKs4H2YgSAuvKm4VHA6rgcTECEiG6w9k4I7&#10;BVjMey8zzI2/sabrIZYiQTjkqMDG2ORShsKSwzD0DXHyzr51GJNsS2lavCW4q+Uoy8bSYcVpwWJD&#10;K0vFz+HXKdD709iu91qXX2+75WUz1d/nVadU/7VbfoKI1MVn+L+9NQo+shH8nU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s9wxxQAAANwAAAAPAAAAAAAAAAAAAAAA&#10;AJ8CAABkcnMvZG93bnJldi54bWxQSwUGAAAAAAQABAD3AAAAkQMAAAAA&#10;">
              <v:imagedata r:id="rId234" o:title=""/>
            </v:shape>
            <v:shape id="docshape286" o:spid="_x0000_s1329" type="#_x0000_t75" style="position:absolute;left:14;top:1621;width:1046;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z9+7DAAAA3AAAAA8AAABkcnMvZG93bnJldi54bWxEj0FrAjEUhO8F/0N4Qm81a1elbI2ipYrX&#10;rl68vW5es4ubl2UTNf57Iwg9DjPzDTNfRtuKC/W+caxgPMpAEFdON2wUHPabtw8QPiBrbB2Tght5&#10;WC4GL3MstLvyD13KYESCsC9QQR1CV0jpq5os+pHriJP353qLIcneSN3jNcFtK9+zbCYtNpwWauzo&#10;q6bqVJ6tgun3NJrtepz733gKZ5N3B66OSr0O4+oTRKAY/sPP9k4rmGQ5PM6k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P37sMAAADcAAAADwAAAAAAAAAAAAAAAACf&#10;AgAAZHJzL2Rvd25yZXYueG1sUEsFBgAAAAAEAAQA9wAAAI8DAAAAAA==&#10;">
              <v:imagedata r:id="rId235" o:title=""/>
            </v:shape>
            <v:shape id="docshape287" o:spid="_x0000_s1330" type="#_x0000_t75" style="position:absolute;left:14;top:2245;width:1007;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h0zFAAAA3AAAAA8AAABkcnMvZG93bnJldi54bWxEj0FrwkAUhO9C/8PyBG91oyyppG6CFAXp&#10;qbUVr8/sa5I2+zZmV43/vlsoeBxm5htmWQy2FRfqfeNYw2yagCAunWm40vD5sXlcgPAB2WDrmDTc&#10;yEORP4yWmBl35Xe67EIlIoR9hhrqELpMSl/WZNFPXUccvS/XWwxR9pU0PV4j3LZyniSptNhwXKix&#10;o5eayp/d2Wo4vO6fVoujCm+3NP2Wh60y65PSejIeVs8gAg3hHv5vb40GlSj4OxOPgM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4dMxQAAANwAAAAPAAAAAAAAAAAAAAAA&#10;AJ8CAABkcnMvZG93bnJldi54bWxQSwUGAAAAAAQABAD3AAAAkQMAAAAA&#10;">
              <v:imagedata r:id="rId236" o:title=""/>
            </v:shape>
            <v:shape id="docshape288" o:spid="_x0000_s1331" type="#_x0000_t75" style="position:absolute;left:14;top:2657;width:1017;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EhdPDAAAA3AAAAA8AAABkcnMvZG93bnJldi54bWxEj0FrAjEUhO+F/ofwCt5qomgpq1FsxdKL&#10;ULXen5vnZtnNy5JEXf99Uyj0OMzMN8x82btWXCnE2rOG0VCBIC69qbnS8H3YPL+CiAnZYOuZNNwp&#10;wnLx+DDHwvgb7+i6T5XIEI4FarApdYWUsbTkMA59R5y9sw8OU5ahkibgLcNdK8dKvUiHNecFix29&#10;Wyqb/cVp2E7up49k1df0GA6X9du2aRpWWg+e+tUMRKI+/Yf/2p9Gw0RN4fdMPgJy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SF08MAAADcAAAADwAAAAAAAAAAAAAAAACf&#10;AgAAZHJzL2Rvd25yZXYueG1sUEsFBgAAAAAEAAQA9wAAAI8DAAAAAA==&#10;">
              <v:imagedata r:id="rId237" o:title=""/>
            </v:shape>
            <v:shape id="docshape289" o:spid="_x0000_s1332" type="#_x0000_t75" style="position:absolute;left:14;top:3276;width:101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FtDFAAAA3AAAAA8AAABkcnMvZG93bnJldi54bWxEj0FLAzEUhO9C/0N4ghdpE0XLsm1aSsUq&#10;3nYr9PrYvG4WNy9LkrZbf70RBI/DzHzDLNej68WZQuw8a3iYKRDEjTcdtxo+96/TAkRMyAZ7z6Th&#10;ShHWq8nNEkvjL1zRuU6tyBCOJWqwKQ2llLGx5DDO/ECcvaMPDlOWoZUm4CXDXS8flZpLhx3nBYsD&#10;bS01X/XJaagP1dt30QT18Xyt7ovd5mV3snut727HzQJEojH9h//a70bDk5rD75l8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1BbQxQAAANwAAAAPAAAAAAAAAAAAAAAA&#10;AJ8CAABkcnMvZG93bnJldi54bWxQSwUGAAAAAAQABAD3AAAAkQMAAAAA&#10;">
              <v:imagedata r:id="rId238" o:title=""/>
            </v:shape>
            <v:shape id="docshape290" o:spid="_x0000_s1333" type="#_x0000_t75" style="position:absolute;left:1275;top:966;width:1083;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lzbfGAAAA3AAAAA8AAABkcnMvZG93bnJldi54bWxEj0trwzAQhO+F/gexhV5KIqctSXCihBJI&#10;MORQ8jC+LtbGNrVWxpIf+fdVoNDjMDvf7Ky3o6lFT62rLCuYTSMQxLnVFRcKrpf9ZAnCeWSNtWVS&#10;cCcH283z0xpjbQc+UX/2hQgQdjEqKL1vYildXpJBN7UNcfButjXog2wLqVscAtzU8j2K5tJgxaGh&#10;xIZ2JeU/586EN5KP+pqRuWTd4TvfLY8p27dUqdeX8WsFwtPo/4//0olW8Bkt4DEmEEB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aXNt8YAAADcAAAADwAAAAAAAAAAAAAA&#10;AACfAgAAZHJzL2Rvd25yZXYueG1sUEsFBgAAAAAEAAQA9wAAAJIDAAAAAA==&#10;">
              <v:imagedata r:id="rId239" o:title=""/>
            </v:shape>
            <v:shape id="docshape291" o:spid="_x0000_s1334" type="#_x0000_t75" style="position:absolute;left:1275;top:1415;width:1122;height: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Z+rAAAAA3AAAAA8AAABkcnMvZG93bnJldi54bWxET8uKwjAU3Qv+Q7jC7GxaGQapxqKC4GaY&#10;8YG4vDTXtNrclCZq5+8nC8Hl4bznRW8b8aDO144VZEkKgrh0umaj4HjYjKcgfEDW2DgmBX/koVgM&#10;B3PMtXvyjh77YEQMYZ+jgiqENpfSlxVZ9IlriSN3cZ3FEGFnpO7wGcNtIydp+iUt1hwbKmxpXVF5&#10;29+tghVtdbj/XDN7+j6vvPTGmduvUh+jfjkDEagPb/HLvdUKPtO4Np6JR0A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4pn6sAAAADcAAAADwAAAAAAAAAAAAAAAACfAgAA&#10;ZHJzL2Rvd25yZXYueG1sUEsFBgAAAAAEAAQA9wAAAIwDAAAAAA==&#10;">
              <v:imagedata r:id="rId240" o:title=""/>
            </v:shape>
            <v:shape id="docshape292" o:spid="_x0000_s1335" type="#_x0000_t75" style="position:absolute;left:1275;top:2851;width:85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eqXXEAAAA3AAAAA8AAABkcnMvZG93bnJldi54bWxEj19rwjAUxd8Fv0O4wt40VcaYnWkRZbCH&#10;MWhVZG+X5q4pa25Kk9b67ZfBYI+H8+fH2eWTbcVIvW8cK1ivEhDEldMN1wrOp9flMwgfkDW2jknB&#10;nTzk2Xy2w1S7Gxc0lqEWcYR9igpMCF0qpa8MWfQr1xFH78v1FkOUfS11j7c4blu5SZInabHhSDDY&#10;0cFQ9V0ONnLv5TsP4XM07XBcXz5coYvrpNTDYtq/gAg0hf/wX/tNK3hMtvB7Jh4B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eqXXEAAAA3AAAAA8AAAAAAAAAAAAAAAAA&#10;nwIAAGRycy9kb3ducmV2LnhtbFBLBQYAAAAABAAEAPcAAACQAwAAAAA=&#10;">
              <v:imagedata r:id="rId241" o:title=""/>
            </v:shape>
            <v:shape id="docshape293" o:spid="_x0000_s1336" type="#_x0000_t75" style="position:absolute;left:2684;top:949;width:1124;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WopfCAAAA3AAAAA8AAABkcnMvZG93bnJldi54bWxET8uKwjAU3Qv+Q7iCG9FUR0SqUUQRXLjx&#10;MSPuLs21LSY3pYm1/v1kMTDLw3kv1601oqHal44VjEcJCOLM6ZJzBdfLfjgH4QOyRuOYFHzIw3rV&#10;7Swx1e7NJ2rOIRcxhH2KCooQqlRKnxVk0Y9cRRy5h6sthgjrXOoa3zHcGjlJkpm0WHJsKLCibUHZ&#10;8/yyCn52JzvbuvuxMbfjV7Mxg+9LPlCq32s3CxCB2vAv/nMftILpOM6PZ+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lqKXwgAAANwAAAAPAAAAAAAAAAAAAAAAAJ8C&#10;AABkcnMvZG93bnJldi54bWxQSwUGAAAAAAQABAD3AAAAjgMAAAAA&#10;">
              <v:imagedata r:id="rId242" o:title=""/>
            </v:shape>
            <v:shape id="docshape294" o:spid="_x0000_s1337" type="#_x0000_t75" style="position:absolute;left:4100;top:966;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h0/FAAAA3AAAAA8AAABkcnMvZG93bnJldi54bWxEj09rAjEUxO8Fv0N4Qm81u0VKuxpFhIqn&#10;Fv9A9fbYPLOrm5c1iev22zeFQo/DzPyGmc5724iOfKgdK8hHGQji0umajYL97v3pFUSIyBobx6Tg&#10;mwLMZ4OHKRba3XlD3TYakSAcClRQxdgWUoayIoth5Fri5J2ctxiT9EZqj/cEt418zrIXabHmtFBh&#10;S8uKysv2ZhW8fe6PdN34w4cz3fHr7Be3VWeUehz2iwmISH38D/+111rBOM/h90w6AnL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kodPxQAAANwAAAAPAAAAAAAAAAAAAAAA&#10;AJ8CAABkcnMvZG93bnJldi54bWxQSwUGAAAAAAQABAD3AAAAkQMAAAAA&#10;">
              <v:imagedata r:id="rId243" o:title=""/>
            </v:shape>
            <v:shape id="docshape295" o:spid="_x0000_s1338" type="#_x0000_t75" style="position:absolute;left:4100;top:1830;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sLSbGAAAA3AAAAA8AAABkcnMvZG93bnJldi54bWxEj0FrAjEUhO8F/0N4Qi+lZrVFlq1RqtAi&#10;9tS1en5uXjerm5clibr996ZQ6HGYmW+Y2aK3rbiQD41jBeNRBoK4crrhWsHX9u0xBxEissbWMSn4&#10;oQCL+eBuhoV2V/6kSxlrkSAcClRgYuwKKUNlyGIYuY44ed/OW4xJ+lpqj9cEt62cZNlUWmw4LRjs&#10;aGWoOpVnq2D93ux3x1V+zpdtuXv62BzMw9IrdT/sX19AROrjf/ivvdYKnscT+D2TjoC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uwtJsYAAADcAAAADwAAAAAAAAAAAAAA&#10;AACfAgAAZHJzL2Rvd25yZXYueG1sUEsFBgAAAAAEAAQA9wAAAJIDAAAAAA==&#10;">
              <v:imagedata r:id="rId244" o:title=""/>
            </v:shape>
            <v:shape id="docshape296" o:spid="_x0000_s1339" type="#_x0000_t75" style="position:absolute;left:4100;top:2448;width:938;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Lv7PEAAAA3AAAAA8AAABkcnMvZG93bnJldi54bWxEj09rAjEUxO8Fv0N4Qi+lZm27IqtRqlDo&#10;0X+X3h7Jc7O4eQmb1F2/fSMIPQ4z8xtmuR5cK67UxcazgumkAEGsvWm4VnA6fr3OQcSEbLD1TApu&#10;FGG9Gj0tsTK+5z1dD6kWGcKxQgU2pVBJGbUlh3HiA3H2zr5zmLLsamk67DPctfKtKGbSYcN5wWKg&#10;rSV9Ofw6BTs7251edGp+9hsjdVmG/lYGpZ7Hw+cCRKIh/Ycf7W+j4GP6Dvcz+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Lv7PEAAAA3AAAAA8AAAAAAAAAAAAAAAAA&#10;nwIAAGRycy9kb3ducmV2LnhtbFBLBQYAAAAABAAEAPcAAACQAwAAAAA=&#10;">
              <v:imagedata r:id="rId245" o:title=""/>
            </v:shape>
            <v:shape id="docshape297" o:spid="_x0000_s1340" type="#_x0000_t75" style="position:absolute;left:4100;top:2863;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f6vPGAAAA3AAAAA8AAABkcnMvZG93bnJldi54bWxEj09rAjEUxO+C3yE8oZdSs6tLka1Z0YJt&#10;L1LUQq+Pzds/uHlZklTXfvpGKHgcZuY3zHI1mE6cyfnWsoJ0moAgLq1uuVbwddw+LUD4gKyxs0wK&#10;ruRhVYxHS8y1vfCezodQiwhhn6OCJoQ+l9KXDRn0U9sTR6+yzmCI0tVSO7xEuOnkLEmepcGW40KD&#10;Pb02VJ4OP0YBXdP951uX7d431e+8P8l57R6/lXqYDOsXEIGGcA//tz+0gizN4HYmHgFZ/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q88YAAADcAAAADwAAAAAAAAAAAAAA&#10;AACfAgAAZHJzL2Rvd25yZXYueG1sUEsFBgAAAAAEAAQA9wAAAJIDAAAAAA==&#10;">
              <v:imagedata r:id="rId246" o:title=""/>
            </v:shape>
            <v:shape id="docshape298" o:spid="_x0000_s1341" type="#_x0000_t75" style="position:absolute;left:4100;top:3260;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QX0LFAAAA3AAAAA8AAABkcnMvZG93bnJldi54bWxEj1FLw0AQhN8L/odjBV+kvVRa0dhr0Ypg&#10;iwRs+wOW3JoL5vZC9pqm/74nCH0cZuYbZrEafKN66qQObGA6yUARl8HWXBk47D/GT6AkIltsApOB&#10;MwmsljejBeY2nPib+l2sVIKw5GjAxdjmWkvpyKNMQkucvJ/QeYxJdpW2HZ4S3Df6Icsetcea04LD&#10;ltaOyt/d0Rs4SnU+bO/X/Pwu8hXfNoV3fWHM3e3w+gIq0hCv4f/2pzUwm87h70w6Anp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kF9CxQAAANwAAAAPAAAAAAAAAAAAAAAA&#10;AJ8CAABkcnMvZG93bnJldi54bWxQSwUGAAAAAAQABAD3AAAAkQMAAAAA&#10;">
              <v:imagedata r:id="rId247" o:title=""/>
            </v:shape>
            <v:shape id="docshape299" o:spid="_x0000_s1342" type="#_x0000_t75" style="position:absolute;left:5320;top:966;width:958;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ZnD/EAAAA3AAAAA8AAABkcnMvZG93bnJldi54bWxEj1trAjEUhN8L/odwBN9qVrEiq1G8IBQK&#10;1hs+HzdnL7g5WTbR3frrm0LBx2Hmm2Fmi9aU4kG1KywrGPQjEMSJ1QVnCs6n7fsEhPPIGkvLpOCH&#10;HCzmnbcZxto2fKDH0WcilLCLUUHufRVL6ZKcDLq+rYiDl9raoA+yzqSusQnlppTDKBpLgwWHhRwr&#10;WueU3I53o2D0bVe75jq5pB9frqXr/inTaqNUr9supyA8tf4V/qc/deAGY/g7E4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ZnD/EAAAA3AAAAA8AAAAAAAAAAAAAAAAA&#10;nwIAAGRycy9kb3ducmV2LnhtbFBLBQYAAAAABAAEAPcAAACQAwAAAAA=&#10;">
              <v:imagedata r:id="rId248" o:title=""/>
            </v:shape>
            <v:shape id="docshape300" o:spid="_x0000_s1343" type="#_x0000_t75" style="position:absolute;left:6541;top:952;width:65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BdVPFAAAA3AAAAA8AAABkcnMvZG93bnJldi54bWxEj0FrAjEUhO+F/ofwCr3VrFa0bDcrVZCK&#10;F9HupbfXzetm6eZlSaJu/70RBI/DzHzDFIvBduJEPrSOFYxHGQji2umWGwXV1/rlDUSIyBo7x6Tg&#10;nwIsyseHAnPtzryn0yE2IkE45KjAxNjnUobakMUwcj1x8n6dtxiT9I3UHs8Jbjs5ybKZtNhyWjDY&#10;08pQ/Xc4WgW9/97hdt/S9rP5ea1m1ZJqs1Tq+Wn4eAcRaYj38K290Qqm4zlcz6QjIM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wXVTxQAAANwAAAAPAAAAAAAAAAAAAAAA&#10;AJ8CAABkcnMvZG93bnJldi54bWxQSwUGAAAAAAQABAD3AAAAkQMAAAAA&#10;">
              <v:imagedata r:id="rId249" o:title=""/>
            </v:shape>
            <v:shape id="docshape301" o:spid="_x0000_s1344" type="#_x0000_t75" style="position:absolute;left:6541;top:1209;width:1053;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Sw/zCAAAA3AAAAA8AAABkcnMvZG93bnJldi54bWxET11rwjAUfR/4H8IVfJupImNUo6ggiAw2&#10;q+Drpbmm1eamJNF2+/XLw2CPh/O9WPW2EU/yoXasYDLOQBCXTtdsFJxPu9d3ECEia2wck4JvCrBa&#10;Dl4WmGvX8ZGeRTQihXDIUUEVY5tLGcqKLIaxa4kTd3XeYkzQG6k9dincNnKaZW/SYs2pocKWthWV&#10;9+JhFRzv9lZ8rWeyvnjzeXh8dD8b0yk1GvbrOYhIffwX/7n3WsFsktamM+kIyO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UsP8wgAAANwAAAAPAAAAAAAAAAAAAAAAAJ8C&#10;AABkcnMvZG93bnJldi54bWxQSwUGAAAAAAQABAD3AAAAjgMAAAAA&#10;">
              <v:imagedata r:id="rId250" o:title=""/>
            </v:shape>
            <v:shape id="docshape302" o:spid="_x0000_s1345" type="#_x0000_t75" style="position:absolute;left:6541;top:1614;width:256;height: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NrGbEAAAA3AAAAA8AAABkcnMvZG93bnJldi54bWxEj0FrwkAUhO8F/8PyBG91kyJio6uIUKin&#10;aiyIt0f2mQSzb8PuNon/visIHoeZ+YZZbQbTiI6cry0rSKcJCOLC6ppLBb+nr/cFCB+QNTaWScGd&#10;PGzWo7cVZtr2fKQuD6WIEPYZKqhCaDMpfVGRQT+1LXH0rtYZDFG6UmqHfYSbRn4kyVwarDkuVNjS&#10;rqLilv8ZBXTo54vukg/udL7tzWx/+EnzUqnJeNguQQQawiv8bH9rBbP0Ex5n4h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NrGbEAAAA3AAAAA8AAAAAAAAAAAAAAAAA&#10;nwIAAGRycy9kb3ducmV2LnhtbFBLBQYAAAAABAAEAPcAAACQAwAAAAA=&#10;">
              <v:imagedata r:id="rId251" o:title=""/>
            </v:shape>
            <v:shape id="docshape303" o:spid="_x0000_s1346" type="#_x0000_t75" style="position:absolute;left:6541;top:1831;width:11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fZebCAAAA3AAAAA8AAABkcnMvZG93bnJldi54bWxET01rwkAQvRf8D8sI3upGCcWmriKKICiF&#10;Wi+9DdlpsjQ7G7OrRn9951Do8fG+58veN+pKXXSBDUzGGSjiMljHlYHT5/Z5BiomZItNYDJwpwjL&#10;xeBpjoUNN/6g6zFVSkI4FmigTqkttI5lTR7jOLTEwn2HzmMS2FXadniTcN/oaZa9aI+OpaHGltY1&#10;lT/Hizdw2ORiW+/Pr849ePZ1elT5+8aY0bBfvYFK1Kd/8Z97Zw3kU5kvZ+QI6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32XmwgAAANwAAAAPAAAAAAAAAAAAAAAAAJ8C&#10;AABkcnMvZG93bnJldi54bWxQSwUGAAAAAAQABAD3AAAAjgMAAAAA&#10;">
              <v:imagedata r:id="rId252" o:title=""/>
            </v:shape>
            <v:shape id="docshape304" o:spid="_x0000_s1347" type="#_x0000_t75" style="position:absolute;left:6541;top:2243;width:1146;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dfhDEAAAA3AAAAA8AAABkcnMvZG93bnJldi54bWxEj91qwkAUhO8LvsNyBO+ajVKkpFlFDIVC&#10;kWJs7w/Z0ySaPRuymx99+q4g9HKYmW+YdDuZRgzUudqygmUUgyAurK65VPB9en9+BeE8ssbGMim4&#10;koPtZvaUYqLtyEcacl+KAGGXoILK+zaR0hUVGXSRbYmD92s7gz7IrpS6wzHATSNXcbyWBmsOCxW2&#10;tK+ouOS9UcD5eP4qev+JWYnj7eeQnbjNlFrMp90bCE+T/w8/2h9awctqCfcz4Qj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dfhDEAAAA3AAAAA8AAAAAAAAAAAAAAAAA&#10;nwIAAGRycy9kb3ducmV2LnhtbFBLBQYAAAAABAAEAPcAAACQAwAAAAA=&#10;">
              <v:imagedata r:id="rId253" o:title=""/>
            </v:shape>
            <v:shape id="docshape305" o:spid="_x0000_s1348" type="#_x0000_t75" style="position:absolute;left:6541;top:2865;width:1112;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6aHrFAAAA3AAAAA8AAABkcnMvZG93bnJldi54bWxEj0FrwkAUhO+C/2F5Qm+6MZRaopsgBW2F&#10;UqgKXh/ZZxLMvg27WxP99d1CweMwM98wq2IwrbiS841lBfNZAoK4tLrhSsHxsJm+gvABWWNrmRTc&#10;yEORj0crzLTt+Zuu+1CJCGGfoYI6hC6T0pc1GfQz2xFH72ydwRClq6R22Ee4aWWaJC/SYMNxocaO&#10;3moqL/sfoyDZ3b4ctyaVi3n/vt6ePrebe6nU02RYL0EEGsIj/N/+0Aqe0xT+zsQj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Omh6xQAAANwAAAAPAAAAAAAAAAAAAAAA&#10;AJ8CAABkcnMvZG93bnJldi54bWxQSwUGAAAAAAQABAD3AAAAkQMAAAAA&#10;">
              <v:imagedata r:id="rId254" o:title=""/>
            </v:shape>
            <v:shape id="docshape306" o:spid="_x0000_s1349" type="#_x0000_t75" style="position:absolute;left:7944;top:966;width:1177;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vTgrBAAAA3AAAAA8AAABkcnMvZG93bnJldi54bWxEj0uLwjAUhffC/IdwB9xpqhZHq1GGwoBb&#10;Hxt3d5rbB21uShK18+8nguDycB4fZ7sfTCfu5HxjWcFsmoAgLqxuuFJwOf9MViB8QNbYWSYFf+Rh&#10;v/sYbTHT9sFHup9CJeII+wwV1CH0mZS+qMmgn9qeOHqldQZDlK6S2uEjjptOzpNkKQ02HAk19pTX&#10;VLSnm1GQ/7beUZqX3XD9Wt/Ol4hPWanx5/C9ARFoCO/wq33QCtL5Ap5n4hGQu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vTgrBAAAA3AAAAA8AAAAAAAAAAAAAAAAAnwIA&#10;AGRycy9kb3ducmV2LnhtbFBLBQYAAAAABAAEAPcAAACNAwAAAAA=&#10;">
              <v:imagedata r:id="rId255" o:title=""/>
            </v:shape>
            <v:shape id="docshape307" o:spid="_x0000_s1350" type="#_x0000_t75" style="position:absolute;left:7944;top:1415;width:1199;height:1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n28nFAAAA3AAAAA8AAABkcnMvZG93bnJldi54bWxEj0FrAjEUhO8F/0N4grearagtW6NUQVFp&#10;oWtLz8/N6+7WzcuSRF3/vRGEHoeZ+YaZzFpTixM5X1lW8NRPQBDnVldcKPj+Wj6+gPABWWNtmRRc&#10;yMNs2nmYYKrtmTM67UIhIoR9igrKEJpUSp+XZND3bUMcvV/rDIYoXSG1w3OEm1oOkmQsDVYcF0ps&#10;aFFSftgdjYL5cvX+Ocr+Mubx9vlj87P3hdsr1eu2b68gArXhP3xvr7WC4WAItzPxCM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p9vJxQAAANwAAAAPAAAAAAAAAAAAAAAA&#10;AJ8CAABkcnMvZG93bnJldi54bWxQSwUGAAAAAAQABAD3AAAAkQMAAAAA&#10;">
              <v:imagedata r:id="rId256" o:title=""/>
            </v:shape>
            <v:shape id="docshape308" o:spid="_x0000_s1351" type="#_x0000_t75" style="position:absolute;left:7944;top:3186;width:1128;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K1ZDEAAAA3AAAAA8AAABkcnMvZG93bnJldi54bWxEj1FrwkAQhN8L/Q/HFvpS9FLRINFTRCgI&#10;RZqm/oA1tyYhud2Qu2r8971CoY/DzHzDrLej69SVBt8IG3idJqCIS7ENVwZOX2+TJSgfkC12wmTg&#10;Th62m8eHNWZWbvxJ1yJUKkLYZ2igDqHPtPZlTQ79VHri6F1kcBiiHCptB7xFuOv0LElS7bDhuFBj&#10;T/uayrb4dgZIivTcL47yHvJ78pJLm38cWmOen8bdClSgMfyH/9oHa2A+W8DvmXgE9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K1ZDEAAAA3AAAAA8AAAAAAAAAAAAAAAAA&#10;nwIAAGRycy9kb3ducmV2LnhtbFBLBQYAAAAABAAEAPcAAACQAwAAAAA=&#10;">
              <v:imagedata r:id="rId257" o:title=""/>
            </v:shape>
            <v:shape id="docshape309" o:spid="_x0000_s1352" type="#_x0000_t75" style="position:absolute;left:7944;top:3694;width:102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yOzDAAAA3AAAAA8AAABkcnMvZG93bnJldi54bWxEj0+LwjAUxO+C3yE8YS+i6RZXpBpFFgRB&#10;L+uf+6N5tsHmpTaxdv30RljY4zAzv2EWq85WoqXGG8cKPscJCOLcacOFgtNxM5qB8AFZY+WYFPyS&#10;h9Wy31tgpt2Df6g9hEJECPsMFZQh1JmUPi/Joh+7mjh6F9dYDFE2hdQNPiLcVjJNkqm0aDgulFjT&#10;d0n59XC3Csz9Nhmm+6/C7p7tVeY7y+acKvUx6NZzEIG68B/+a2+1gkk6hfeZeATk8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XI7MMAAADcAAAADwAAAAAAAAAAAAAAAACf&#10;AgAAZHJzL2Rvd25yZXYueG1sUEsFBgAAAAAEAAQA9wAAAI8DAAAAAA==&#10;">
              <v:imagedata r:id="rId258" o:title=""/>
            </v:shape>
            <v:shape id="docshape310" o:spid="_x0000_s1353" type="#_x0000_t75" style="position:absolute;left:7944;top:4106;width:1130;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yH6LFAAAA3AAAAA8AAABkcnMvZG93bnJldi54bWxEj1trAjEUhN8F/0M4gm81q7RVV6OIxVIo&#10;CN59PGzOXnBzsmxS3f33TaHg4zAz3zDzZWNKcafaFZYVDAcRCOLE6oIzBcfD5mUCwnlkjaVlUtCS&#10;g+Wi25ljrO2Dd3Tf+0wECLsYFeTeV7GULsnJoBvYijh4qa0N+iDrTOoaHwFuSjmKondpsOCwkGNF&#10;65yS2/7HKDh9XFo+b93nNV235+g7m6ZvjVeq32tWMxCeGv8M/7e/tILX0Rj+zo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Mh+ixQAAANwAAAAPAAAAAAAAAAAAAAAA&#10;AJ8CAABkcnMvZG93bnJldi54bWxQSwUGAAAAAAQABAD3AAAAkQMAAAAA&#10;">
              <v:imagedata r:id="rId259" o:title=""/>
            </v:shape>
            <v:shape id="docshape311" o:spid="_x0000_s1354" type="#_x0000_t75" style="position:absolute;left:1275;top:4498;width:83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LxPAAAAA3AAAAA8AAABkcnMvZG93bnJldi54bWxET82KwjAQvgu+QxjBm6baZSnVKFoQvAi7&#10;6gOMzdgWm0lpoq0+vTkIHj++/+W6N7V4UOsqywpm0wgEcW51xYWC82k3SUA4j6yxtkwKnuRgvRoO&#10;lphq2/E/PY6+ECGEXYoKSu+bVEqXl2TQTW1DHLirbQ36ANtC6ha7EG5qOY+iX2mw4tBQYkNZSfnt&#10;eDcKrrVL4q3Tf5dDfNdZ9uqe8Xaj1HjUbxYgPPX+K/6491rBzzysDWfCEZC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60vE8AAAADcAAAADwAAAAAAAAAAAAAAAACfAgAA&#10;ZHJzL2Rvd25yZXYueG1sUEsFBgAAAAAEAAQA9wAAAIwDAAAAAA==&#10;">
              <v:imagedata r:id="rId260" o:title=""/>
            </v:shape>
            <v:shape id="docshape312" o:spid="_x0000_s1355" type="#_x0000_t75" style="position:absolute;left:1275;top:4936;width:1082;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PR3LGAAAA3AAAAA8AAABkcnMvZG93bnJldi54bWxEj0FrwkAUhO+F/oflFbzVjSLFRlexpYIV&#10;PVRF8PbIviZps29Ddk1Wf70rFHocZuYbZjoPphItNa60rGDQT0AQZ1aXnCs47JfPYxDOI2usLJOC&#10;CzmYzx4fpphq2/EXtTufiwhhl6KCwvs6ldJlBRl0fVsTR+/bNgZ9lE0udYNdhJtKDpPkRRosOS4U&#10;WNN7Qdnv7mwUfCbd22Z7Oq8vP3lrQrgeO/1xVKr3FBYTEJ6C/w//tVdawWj4Cvcz8QjI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9HcsYAAADcAAAADwAAAAAAAAAAAAAA&#10;AACfAgAAZHJzL2Rvd25yZXYueG1sUEsFBgAAAAAEAAQA9wAAAJIDAAAAAA==&#10;">
              <v:imagedata r:id="rId261" o:title=""/>
            </v:shape>
            <v:shape id="docshape313" o:spid="_x0000_s1356" type="#_x0000_t75" style="position:absolute;left:1275;top:5155;width:112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B0/CAAAA3AAAAA8AAABkcnMvZG93bnJldi54bWxET01rwkAQvRf8D8sI3uqmWqqkrqKCID0U&#10;Gr14G7LTJDQ7G3ZXE/31nUOhx8f7Xm0G16obhdh4NvAyzUARl942XBk4nw7PS1AxIVtsPZOBO0XY&#10;rEdPK8yt7/mLbkWqlIRwzNFAnVKXax3LmhzGqe+Ihfv2wWESGCptA/YS7lo9y7I37bBhaaixo31N&#10;5U9xdQZkS3leXHz4/FjMTn187OZZsTNmMh6276ASDelf/Oc+WgOvc5kvZ+QI6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qwdPwgAAANwAAAAPAAAAAAAAAAAAAAAAAJ8C&#10;AABkcnMvZG93bnJldi54bWxQSwUGAAAAAAQABAD3AAAAjgMAAAAA&#10;">
              <v:imagedata r:id="rId262" o:title=""/>
            </v:shape>
            <v:shape id="docshape314" o:spid="_x0000_s1357" type="#_x0000_t75" style="position:absolute;left:1275;top:5766;width:793;height: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yjd/FAAAA3AAAAA8AAABkcnMvZG93bnJldi54bWxEj09rwkAUxO8Fv8PyBG91o5Gg0VVsQSz0&#10;UPyDeHxkn0kw+zZk1yR++26h4HGYmd8wq01vKtFS40rLCibjCARxZnXJuYLzafc+B+E8ssbKMil4&#10;koPNevC2wlTbjg/UHn0uAoRdigoK7+tUSpcVZNCNbU0cvJttDPogm1zqBrsAN5WcRlEiDZYcFgqs&#10;6bOg7H58GAXXj2ky2+0PftGd4u/4krUyufwoNRr22yUIT71/hf/bX1rBLJ7A35lw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so3fxQAAANwAAAAPAAAAAAAAAAAAAAAA&#10;AJ8CAABkcnMvZG93bnJldi54bWxQSwUGAAAAAAQABAD3AAAAkQMAAAAA&#10;">
              <v:imagedata r:id="rId263" o:title=""/>
            </v:shape>
            <v:shape id="docshape315" o:spid="_x0000_s1358" type="#_x0000_t75" style="position:absolute;left:1275;top:5968;width:891;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zXl/EAAAA3AAAAA8AAABkcnMvZG93bnJldi54bWxEj0FrwkAUhO+C/2F5Qi+iG6OUNHUVkQoe&#10;qxW8PrKv2TTZtyG7avz3rlDwOMzMN8xy3dtGXKnzlWMFs2kCgrhwuuJSwelnN8lA+ICssXFMCu7k&#10;Yb0aDpaYa3fjA12PoRQRwj5HBSaENpfSF4Ys+qlriaP36zqLIcqulLrDW4TbRqZJ8i4tVhwXDLa0&#10;NVTUx4tVcP77Hm/TczavF7t7fdl/JKbMvpR6G/WbTxCB+vAK/7f3WsFinsLzTDwCcvU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zXl/EAAAA3AAAAA8AAAAAAAAAAAAAAAAA&#10;nwIAAGRycy9kb3ducmV2LnhtbFBLBQYAAAAABAAEAPcAAACQAwAAAAA=&#10;">
              <v:imagedata r:id="rId264" o:title=""/>
            </v:shape>
            <v:shape id="docshape316" o:spid="_x0000_s1359" type="#_x0000_t75" style="position:absolute;left:2684;top:4493;width:117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4vODEAAAA3AAAAA8AAABkcnMvZG93bnJldi54bWxEj0FrAjEUhO+C/yE8oTfNWhdpV6PYloJQ&#10;ENz20ttz89xd3LykSarrv28EocdhZr5hluvedOJMPrSWFUwnGQjiyuqWawVfn+/jJxAhImvsLJOC&#10;KwVYr4aDJRbaXnhP5zLWIkE4FKigidEVUoaqIYNhYh1x8o7WG4xJ+lpqj5cEN518zLK5NNhyWmjQ&#10;0WtD1an8NQqqn93z2zf5fXzBjzzvjTvkwSn1MOo3CxCR+vgfvre3WkE+m8HtTDo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4vODEAAAA3AAAAA8AAAAAAAAAAAAAAAAA&#10;nwIAAGRycy9kb3ducmV2LnhtbFBLBQYAAAAABAAEAPcAAACQAwAAAAA=&#10;">
              <v:imagedata r:id="rId265" o:title=""/>
            </v:shape>
            <v:shape id="docshape317" o:spid="_x0000_s1360" type="#_x0000_t75" style="position:absolute;left:4210;top:4496;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a27XCAAAA3AAAAA8AAABkcnMvZG93bnJldi54bWxEj0+LwjAUxO/CfofwFvam6aqIdI1FulS8&#10;+g88Ppq3bbF5aZtou9/eCILHYWZ+w6ySwdTiTp2rLCv4nkQgiHOrKy4UnI7ZeAnCeWSNtWVS8E8O&#10;kvXHaIWxtj3v6X7whQgQdjEqKL1vYildXpJBN7ENcfD+bGfQB9kVUnfYB7ip5TSKFtJgxWGhxIbS&#10;kvLr4WYUXC5I53brtm0qs2x2PrVD/4tKfX0Omx8Qngb/Dr/aO61gPpvD80w4An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mtu1wgAAANwAAAAPAAAAAAAAAAAAAAAAAJ8C&#10;AABkcnMvZG93bnJldi54bWxQSwUGAAAAAAQABAD3AAAAjgMAAAAA&#10;">
              <v:imagedata r:id="rId266" o:title=""/>
            </v:shape>
            <v:shape id="docshape318" o:spid="_x0000_s1361" type="#_x0000_t75" style="position:absolute;left:5424;top:4496;width:958;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TnGAAAA3AAAAA8AAABkcnMvZG93bnJldi54bWxEj0FrwkAUhO8F/8PyCr3VTa2NGrORUqj0&#10;UBA1B4/P7DMJZt+G3a3Gf+8WCj0OM/MNk68G04kLOd9aVvAyTkAQV1a3XCso95/PcxA+IGvsLJOC&#10;G3lYFaOHHDNtr7ylyy7UIkLYZ6igCaHPpPRVQwb92PbE0TtZZzBE6WqpHV4j3HRykiSpNNhyXGiw&#10;p4+GqvPuxyg4rTclH7r6e5iaRbm4pUeX6JlST4/D+xJEoCH8h//aX1rB9PUNfs/EIy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L5OcYAAADcAAAADwAAAAAAAAAAAAAA&#10;AACfAgAAZHJzL2Rvd25yZXYueG1sUEsFBgAAAAAEAAQA9wAAAJIDAAAAAA==&#10;">
              <v:imagedata r:id="rId267" o:title=""/>
            </v:shape>
            <v:shape id="docshape319" o:spid="_x0000_s1362" type="#_x0000_t75" style="position:absolute;left:2684;top:5360;width:914;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RrLEAAAA3AAAAA8AAABkcnMvZG93bnJldi54bWxEj09rwkAUxO+C32F5Qi9FN/ZPKKkbEYvQ&#10;q1rvr9mXbJrs25jdxvjt3ULB4zAzv2FW69G2YqDe144VLBcJCOLC6ZorBV/H3fwNhA/IGlvHpOBK&#10;Htb5dLLCTLsL72k4hEpECPsMFZgQukxKXxiy6BeuI45e6XqLIcq+krrHS4TbVj4lSSot1hwXDHa0&#10;NVQ0h1+r4OM1YFNuvzdD9fNoyutpd67HVqmH2bh5BxFoDPfwf/tTK3h5TuHvTDwCM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pRrLEAAAA3AAAAA8AAAAAAAAAAAAAAAAA&#10;nwIAAGRycy9kb3ducmV2LnhtbFBLBQYAAAAABAAEAPcAAACQAwAAAAA=&#10;">
              <v:imagedata r:id="rId268" o:title=""/>
            </v:shape>
            <v:shape id="docshape320" o:spid="_x0000_s1363" type="#_x0000_t75" style="position:absolute;left:2684;top:5980;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Hy3GAAAA3AAAAA8AAABkcnMvZG93bnJldi54bWxEj0FrwkAUhO8F/8PyBG91Y1qMRFcRqSA9&#10;tBi9eHtmn0kw+zZk15j213cLgsdhZr5hFqve1KKj1lWWFUzGEQji3OqKCwXHw/Z1BsJ5ZI21ZVLw&#10;Qw5Wy8HLAlNt77ynLvOFCBB2KSoovW9SKV1ekkE3tg1x8C62NeiDbAupW7wHuKllHEVTabDisFBi&#10;Q5uS8mt2Mwq67Pb5G8fJ6Svffly/4yY5TPdnpUbDfj0H4an3z/CjvdMK3t8S+D8Tjo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68fLcYAAADcAAAADwAAAAAAAAAAAAAA&#10;AACfAgAAZHJzL2Rvd25yZXYueG1sUEsFBgAAAAAEAAQA9wAAAJIDAAAAAA==&#10;">
              <v:imagedata r:id="rId269" o:title=""/>
            </v:shape>
            <v:shape id="docshape321" o:spid="_x0000_s1364" type="#_x0000_t75" style="position:absolute;left:2684;top:6392;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rXCAAAA3AAAAA8AAABkcnMvZG93bnJldi54bWxET8uKwjAU3Q/MP4Q74GbQVB1EOo3iA6HI&#10;bKwy60tzbUubm9pErX9vFoLLw3kny9404kadqywrGI8iEMS51RUXCk7H3XAOwnlkjY1lUvAgB8vF&#10;50eCsbZ3PtAt84UIIexiVFB638ZSurwkg25kW+LAnW1n0AfYFVJ3eA/hppGTKJpJgxWHhhJb2pSU&#10;19nVKLBmfTzv+8uBt/9ZPZ7+pdftd6rU4Ktf/YLw1Pu3+OVOtYKfaVgbzoQj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q/q1wgAAANwAAAAPAAAAAAAAAAAAAAAAAJ8C&#10;AABkcnMvZG93bnJldi54bWxQSwUGAAAAAAQABAD3AAAAjgMAAAAA&#10;">
              <v:imagedata r:id="rId270" o:title=""/>
            </v:shape>
            <v:shape id="docshape322" o:spid="_x0000_s1365" type="#_x0000_t75" style="position:absolute;left:2684;top:6793;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HHuPIAAAA3AAAAA8AAABkcnMvZG93bnJldi54bWxEj09rAjEUxO+FfofwCl6KZv1TWbdGKYJQ&#10;vBRtFY/Pzevu2s3LmkRdv30jFHocZuY3zHTemlpcyPnKsoJ+LwFBnFtdcaHg63PZTUH4gKyxtkwK&#10;buRhPnt8mGKm7ZXXdNmEQkQI+wwVlCE0mZQ+L8mg79mGOHrf1hkMUbpCaofXCDe1HCTJWBqsOC6U&#10;2NCipPxnczYK9u3pNFg+f7z0R9v0zKvd0R12R6U6T+3bK4hAbfgP/7XftYLRcAL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Bx7jyAAAANwAAAAPAAAAAAAAAAAA&#10;AAAAAJ8CAABkcnMvZG93bnJldi54bWxQSwUGAAAAAAQABAD3AAAAlAMAAAAA&#10;">
              <v:imagedata r:id="rId271" o:title=""/>
            </v:shape>
            <v:shape id="docshape323" o:spid="_x0000_s1366" type="#_x0000_t75" style="position:absolute;left:7944;top:4498;width:1046;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7gYvEAAAA3AAAAA8AAABkcnMvZG93bnJldi54bWxET0tLw0AQvgv9D8sUvEi7UdtSYrdFBFGk&#10;Hvqg1duQHZOQ7GzIjmnaX+8eCh4/vvdi1btaddSG0rOB+3ECijjztuTcwH73OpqDCoJssfZMBs4U&#10;YLUc3Cwwtf7EG+q2kqsYwiFFA4VIk2odsoIchrFviCP341uHEmGba9viKYa7Wj8kyUw7LDk2FNjQ&#10;S0FZtf11BrDarKfy3bE0h8vbXfX5+PHFR2Nuh/3zEyihXv7FV/e7NTCZxPnxTDwC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7gYvEAAAA3AAAAA8AAAAAAAAAAAAAAAAA&#10;nwIAAGRycy9kb3ducmV2LnhtbFBLBQYAAAAABAAEAPcAAACQAwAAAAA=&#10;">
              <v:imagedata r:id="rId272" o:title=""/>
            </v:shape>
            <v:shape id="docshape324" o:spid="_x0000_s1367" type="#_x0000_t75" style="position:absolute;left:7944;top:5354;width:253;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47V/DAAAA3AAAAA8AAABkcnMvZG93bnJldi54bWxEj0trAkEQhO8B/8PQgdx01iAiq6MYISTx&#10;Fp/XZqf3gTs9y0xHN/76TCCQY1FVX1GLVe9adaUQG88GxqMMFHHhbcOVgcP+dTgDFQXZYuuZDHxT&#10;hNVy8LDA3Pobf9J1J5VKEI45GqhFulzrWNTkMI58R5y80geHkmSotA14S3DX6ucsm2qHDaeFGjva&#10;1FRcdl/OwClIfDn7e1v20+rjWL5J2J7EmKfHfj0HJdTLf/iv/W4NTCZj+D2TjoB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HjtX8MAAADcAAAADwAAAAAAAAAAAAAAAACf&#10;AgAAZHJzL2Rvd25yZXYueG1sUEsFBgAAAAAEAAQA9wAAAI8DAAAAAA==&#10;">
              <v:imagedata r:id="rId273" o:title=""/>
            </v:shape>
            <v:shape id="docshape325" o:spid="_x0000_s1368" type="#_x0000_t75" style="position:absolute;left:7944;top:5569;width:1123;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7xXDAAAA3AAAAA8AAABkcnMvZG93bnJldi54bWxEj0FrAjEUhO+F/ofwCt5qVpFStkbRQkEv&#10;Bbf2/kyem8XkZdlEd/XXNwXB4zAz3zDz5eCduFAXm8AKJuMCBLEOpuFawf7n6/UdREzIBl1gUnCl&#10;CMvF89McSxN63tGlSrXIEI4lKrAptaWUUVvyGMehJc7eMXQeU5ZdLU2HfYZ7J6dF8SY9NpwXLLb0&#10;aUmfqrNXsOm/K3tYH/ztuk3knJa7X31UavQyrD5AJBrSI3xvb4yC2WwK/2fyEZ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DvFcMAAADcAAAADwAAAAAAAAAAAAAAAACf&#10;AgAAZHJzL2Rvd25yZXYueG1sUEsFBgAAAAAEAAQA9wAAAI8DAAAAAA==&#10;">
              <v:imagedata r:id="rId274" o:title=""/>
            </v:shape>
            <v:shape id="docshape326" o:spid="_x0000_s1369" type="#_x0000_t75" style="position:absolute;left:7944;top:5983;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IZPHFAAAA3AAAAA8AAABkcnMvZG93bnJldi54bWxEj09rAjEUxO+FfofwCt5qtmqr3RpFBFtP&#10;1n/o9bF53SxuXpYk1dVP3xQKPQ4z8xtmPG1tLc7kQ+VYwVM3A0FcOF1xqWC/WzyOQISIrLF2TAqu&#10;FGA6ub8bY67dhTd03sZSJAiHHBWYGJtcylAYshi6riFO3pfzFmOSvpTa4yXBbS17WfYiLVacFgw2&#10;NDdUnLbfVsHr53rxHlfLZvTsb0Z+MA8Px6NSnYd29gYiUhv/w3/tpVYwGPTh90w6AnL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SGTxxQAAANwAAAAPAAAAAAAAAAAAAAAA&#10;AJ8CAABkcnMvZG93bnJldi54bWxQSwUGAAAAAAQABAD3AAAAkQMAAAAA&#10;">
              <v:imagedata r:id="rId275" o:title=""/>
            </v:shape>
            <v:shape id="docshape327" o:spid="_x0000_s1370" type="#_x0000_t75" style="position:absolute;left:14;top:7193;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OjcTFAAAA3AAAAA8AAABkcnMvZG93bnJldi54bWxEj0FrwkAUhO8F/8PyhN7qxrIUia4iYqEH&#10;wRpF8PbIPpNo9m3Irhr99W6h4HGYmW+YyayztbhS6yvHGoaDBARx7kzFhYbd9vtjBMIHZIO1Y9Jw&#10;Jw+zae9tgqlxN97QNQuFiBD2KWooQ2hSKX1ekkU/cA1x9I6utRiibAtpWrxFuK3lZ5J8SYsVx4US&#10;G1qUlJ+zi9WwnvNBrdQlW/1ud6MOT4/jcv/Q+r3fzccgAnXhFf5v/xgNSin4OxOP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Do3ExQAAANwAAAAPAAAAAAAAAAAAAAAA&#10;AJ8CAABkcnMvZG93bnJldi54bWxQSwUGAAAAAAQABAD3AAAAkQMAAAAA&#10;">
              <v:imagedata r:id="rId276" o:title=""/>
            </v:shape>
            <v:shape id="docshape328" o:spid="_x0000_s1371" type="#_x0000_t75" style="position:absolute;left:14;top:7454;width:100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9CTFAAAA3AAAAA8AAABkcnMvZG93bnJldi54bWxEj9tqwzAQRN8L+Qexgbw1cpwLxY1iQiEl&#10;lBJy6Qcs1tY2kVbGki/5+6pQ6OMwO2d2tvlojeip9bVjBYt5AoK4cLrmUsHX7fD8AsIHZI3GMSl4&#10;kId8N3naYqbdwBfqr6EUEcI+QwVVCE0mpS8qsujnriGO3rdrLYYo21LqFocIt0amSbKRFmuODRU2&#10;9FZRcb92Nr4xfKaPoj/V3ceRzXvnF8uzOSg1m477VxCBxvB//Jc+agWr1Rp+x0QC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AfQkxQAAANwAAAAPAAAAAAAAAAAAAAAA&#10;AJ8CAABkcnMvZG93bnJldi54bWxQSwUGAAAAAAQABAD3AAAAkQMAAAAA&#10;">
              <v:imagedata r:id="rId277" o:title=""/>
            </v:shape>
            <v:shape id="docshape329" o:spid="_x0000_s1372" type="#_x0000_t75" style="position:absolute;left:14;top:7866;width:1045;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8v7rEAAAA3AAAAA8AAABkcnMvZG93bnJldi54bWxEj09rwkAUxO8Fv8PyhF6Kbgz+a+oqYhF7&#10;klbt/ZF9zYZk38bsVtNv7xYEj8PM/IZZrDpbiwu1vnSsYDRMQBDnTpdcKDgdt4M5CB+QNdaOScEf&#10;eVgte08LzLS78hddDqEQEcI+QwUmhCaT0ueGLPqha4ij9+NaiyHKtpC6xWuE21qmSTKVFkuOCwYb&#10;2hjKq8OvVbBPK6YzfVbv6aubbU8TNt8vO6We+936DUSgLjzC9/aHVjAeT+H/TDw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K8v7rEAAAA3AAAAA8AAAAAAAAAAAAAAAAA&#10;nwIAAGRycy9kb3ducmV2LnhtbFBLBQYAAAAABAAEAPcAAACQAwAAAAA=&#10;">
              <v:imagedata r:id="rId278" o:title=""/>
            </v:shape>
            <v:shape id="docshape330" o:spid="_x0000_s1373" type="#_x0000_t75" style="position:absolute;left:14;top:8490;width:1008;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DbfnEAAAA3AAAAA8AAABkcnMvZG93bnJldi54bWxEj0uLwkAQhO8L/oehhb0sOvFBlJiJiODi&#10;1QcEb02mTYKZnpAZTfbf7wgLeyyq6isq3Q6mES/qXG1ZwWwagSAurK65VHC9HCZrEM4ja2wsk4If&#10;crDNRh8pJtr2fKLX2ZciQNglqKDyvk2kdEVFBt3UtsTBu9vOoA+yK6XusA9w08h5FMXSYM1hocKW&#10;9hUVj/PTKLBxfjstzLpfFDlGX3m9a8x3r9TneNhtQHga/H/4r33UCpbLFbzPhCM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DbfnEAAAA3AAAAA8AAAAAAAAAAAAAAAAA&#10;nwIAAGRycy9kb3ducmV2LnhtbFBLBQYAAAAABAAEAPcAAACQAwAAAAA=&#10;">
              <v:imagedata r:id="rId279" o:title=""/>
            </v:shape>
            <v:shape id="docshape331" o:spid="_x0000_s1374" type="#_x0000_t75" style="position:absolute;left:14;top:8900;width:102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Evp3EAAAA3AAAAA8AAABkcnMvZG93bnJldi54bWxET01rwkAQvQv9D8sUehGzsaRF0qxSBKG0&#10;eNAKNrchOyap2dmQXZPUX+8eCh4f7ztbjaYRPXWutqxgHsUgiAuray4VHL43swUI55E1NpZJwR85&#10;WC0fJhmm2g68o37vSxFC2KWooPK+TaV0RUUGXWRb4sCdbGfQB9iVUnc4hHDTyOc4fpUGaw4NFba0&#10;rqg47y9GwdSO5+bz55if3CUf7Pbl90uvr0o9PY7vbyA8jf4u/nd/aAVJEtaG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Evp3EAAAA3AAAAA8AAAAAAAAAAAAAAAAA&#10;nwIAAGRycy9kb3ducmV2LnhtbFBLBQYAAAAABAAEAPcAAACQAwAAAAA=&#10;">
              <v:imagedata r:id="rId280" o:title=""/>
            </v:shape>
            <v:shape id="docshape332" o:spid="_x0000_s1375" type="#_x0000_t75" style="position:absolute;left:14;top:9521;width:1022;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xZzEAAAA3AAAAA8AAABkcnMvZG93bnJldi54bWxEj0FrwkAUhO+C/2F5gjezaZFiU1epFcFD&#10;KWgEe3xkn9lg9m3Mrhr99W5B6HGYmW+Y6byztbhQ6yvHCl6SFARx4XTFpYJdvhpNQPiArLF2TApu&#10;5GE+6/emmGl35Q1dtqEUEcI+QwUmhCaT0heGLPrENcTRO7jWYoiyLaVu8RrhtpavafomLVYcFww2&#10;9GWoOG7PVoEv8vKwnxx/6P7tLC9oefo1uVLDQff5ASJQF/7Dz/ZaKxiP3+HvTDwCcvY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xZzEAAAA3AAAAA8AAAAAAAAAAAAAAAAA&#10;nwIAAGRycy9kb3ducmV2LnhtbFBLBQYAAAAABAAEAPcAAACQAwAAAAA=&#10;">
              <v:imagedata r:id="rId281" o:title=""/>
            </v:shape>
            <v:shape id="docshape333" o:spid="_x0000_s1376" type="#_x0000_t75" style="position:absolute;left:1275;top:7208;width:99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5nAPBAAAA3AAAAA8AAABkcnMvZG93bnJldi54bWxET01rwkAQvQv9D8sUetONUoukrmILltxq&#10;teB12B2TaHY2ZLcx/vvOQfD4eN/L9eAb1VMX68AGppMMFLENrubSwO9hO16AignZYROYDNwownr1&#10;NFpi7sKVf6jfp1JJCMccDVQptbnW0VbkMU5CSyzcKXQek8Cu1K7Dq4T7Rs+y7E17rFkaKmzpsyJ7&#10;2f95KTnWxWl3PH+4cvN1KM43+5311piX52HzDirRkB7iu7twBl7nMl/OyBH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35nAPBAAAA3AAAAA8AAAAAAAAAAAAAAAAAnwIA&#10;AGRycy9kb3ducmV2LnhtbFBLBQYAAAAABAAEAPcAAACNAwAAAAA=&#10;">
              <v:imagedata r:id="rId282" o:title=""/>
            </v:shape>
            <v:shape id="docshape334" o:spid="_x0000_s1377" type="#_x0000_t75" style="position:absolute;left:1275;top:7660;width:1036;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8f//EAAAA3AAAAA8AAABkcnMvZG93bnJldi54bWxEj0FLAzEUhO9C/0N4gpfSZitW6tq0FKVQ&#10;9GS3vT82z83S5CUkcbv+eyMIHoeZ+YZZb0dnxUAx9Z4VLOYVCOLW6547BadmP1uBSBlZo/VMCr4p&#10;wXYzuVljrf2VP2g45k4UCKcaFZicQy1lag05THMfiIv36aPDXGTspI54LXBn5X1VPUqHPZcFg4Fe&#10;DLWX45dTsH87nIOd5mAv78shvj41pp82St3djrtnEJnG/B/+ax+0goflAn7Pl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8f//EAAAA3AAAAA8AAAAAAAAAAAAAAAAA&#10;nwIAAGRycy9kb3ducmV2LnhtbFBLBQYAAAAABAAEAPcAAACQAwAAAAA=&#10;">
              <v:imagedata r:id="rId283" o:title=""/>
            </v:shape>
            <v:shape id="docshape335" o:spid="_x0000_s1378" type="#_x0000_t75" style="position:absolute;left:1275;top:8900;width:1123;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sjTGAAAA3AAAAA8AAABkcnMvZG93bnJldi54bWxEj91qwkAUhO8LvsNyCr0R3Y3YKtFVpLRo&#10;pRf+PcAhe0xCs2djdo3x7bsFoZfDzHzDzJedrURLjS8da0iGCgRx5kzJuYbT8XMwBeEDssHKMWm4&#10;k4flovc0x9S4G++pPYRcRAj7FDUUIdSplD4ryKIfupo4emfXWAxRNrk0Dd4i3FZypNSbtFhyXCiw&#10;pveCsp/D1WqoJt/bjy91kYlvj+tLYq+7oPpavzx3qxmIQF34Dz/aG6Nh/DqCvzPx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0uyNMYAAADcAAAADwAAAAAAAAAAAAAA&#10;AACfAgAAZHJzL2Rvd25yZXYueG1sUEsFBgAAAAAEAAQA9wAAAJIDAAAAAA==&#10;">
              <v:imagedata r:id="rId284" o:title=""/>
            </v:shape>
            <v:shape id="docshape336" o:spid="_x0000_s1379" type="#_x0000_t75" style="position:absolute;left:1275;top:9314;width:110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bw7PFAAAA3AAAAA8AAABkcnMvZG93bnJldi54bWxEj9FqwkAURN8L/sNyhb4U3ZjWoKmrSCAg&#10;iIWqH3DJXpPQ7N2Q3Sbx792C0MdhZs4wm91oGtFT52rLChbzCARxYXXNpYLrJZ+tQDiPrLGxTAru&#10;5GC3nbxsMNV24G/qz74UAcIuRQWV920qpSsqMujmtiUO3s12Bn2QXSl1h0OAm0bGUZRIgzWHhQpb&#10;yioqfs6/RkGdvGWX0y05Ne4eYx6t8vXXMVfqdTruP0F4Gv1/+Nk+aAUfy3f4OxOOgN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m8OzxQAAANwAAAAPAAAAAAAAAAAAAAAA&#10;AJ8CAABkcnMvZG93bnJldi54bWxQSwUGAAAAAAQABAD3AAAAkQMAAAAA&#10;">
              <v:imagedata r:id="rId285" o:title=""/>
            </v:shape>
            <v:shape id="docshape337" o:spid="_x0000_s1380" type="#_x0000_t75" style="position:absolute;left:2684;top:7190;width:108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PbFAAAA3AAAAA8AAABkcnMvZG93bnJldi54bWxEj91qwkAUhO+FvsNyCt7pRpuKpq5ShKAI&#10;gn/g7Wn2NEnNng3ZVePbuwXBy2FmvmGm89ZU4kqNKy0rGPQjEMSZ1SXnCo6HtDcG4TyyxsoyKbiT&#10;g/nsrTPFRNsb7+i697kIEHYJKii8rxMpXVaQQde3NXHwfm1j0AfZ5FI3eAtwU8lhFI2kwZLDQoE1&#10;LQrKzvuLUfATLwd/m49oPRmfhvZ82aYLs0mV6r63318gPLX+FX62V1pB/BnD/5lw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w7T2xQAAANwAAAAPAAAAAAAAAAAAAAAA&#10;AJ8CAABkcnMvZG93bnJldi54bWxQSwUGAAAAAAQABAD3AAAAkQMAAAAA&#10;">
              <v:imagedata r:id="rId286" o:title=""/>
            </v:shape>
            <v:shape id="docshape338" o:spid="_x0000_s1381" type="#_x0000_t75" style="position:absolute;left:4100;top:7208;width:968;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xfJTDAAAA3AAAAA8AAABkcnMvZG93bnJldi54bWxEj8tqwzAQRfeB/oOYQnex3FCH4kQ2oaFQ&#10;umrtQraDNfEj1shYSuzm66NCIcvLuQ/uNp9NLy40utaygucoBkFcWd1yreCnfF++gnAeWWNvmRT8&#10;koM8e1hsMdV24m+6FL4WoYRdigoa74dUSlc1ZNBFdiAO7GhHgz7IsZZ6xCmUm16u4ngtDbYcFhoc&#10;6K2h6lScjYJPbOVhVdDsqbvyvO86+jqWSj09zrsNCB/A3fyf/tAKXpIE/s6EIy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8lMMAAADcAAAADwAAAAAAAAAAAAAAAACf&#10;AgAAZHJzL2Rvd25yZXYueG1sUEsFBgAAAAAEAAQA9wAAAI8DAAAAAA==&#10;">
              <v:imagedata r:id="rId287" o:title=""/>
            </v:shape>
            <v:shape id="docshape339" o:spid="_x0000_s1382" type="#_x0000_t75" style="position:absolute;left:4100;top:8071;width:926;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hP2vGAAAA3AAAAA8AAABkcnMvZG93bnJldi54bWxEj0FrwkAUhO+C/2F5hV5ENxUVSd0EEUpL&#10;KUJTPfT2yL4mIdm3YXerqb++Kwgeh5n5htnkg+nEiZxvLCt4miUgiEurG64UHL5epmsQPiBr7CyT&#10;gj/ykGfj0QZTbc/8SaciVCJC2KeooA6hT6X0ZU0G/cz2xNH7sc5giNJVUjs8R7jp5DxJVtJgw3Gh&#10;xp52NZVt8WsUTKh9f219cvyYl5feVN9ui3un1OPDsH0GEWgI9/Ct/aYVLJYruJ6JR0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SE/a8YAAADcAAAADwAAAAAAAAAAAAAA&#10;AACfAgAAZHJzL2Rvd25yZXYueG1sUEsFBgAAAAAEAAQA9wAAAJIDAAAAAA==&#10;">
              <v:imagedata r:id="rId288" o:title=""/>
            </v:shape>
            <v:shape id="docshape340" o:spid="_x0000_s1383" type="#_x0000_t75" style="position:absolute;left:4100;top:8691;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UthzFAAAA3AAAAA8AAABkcnMvZG93bnJldi54bWxEj09rAjEUxO8Fv0N4Qi+iWcV/bI0igrRo&#10;L1Wx9PbYvO6ubl6WJNX12xtB6HGYmd8ws0VjKnEh50vLCvq9BARxZnXJuYLDft2dgvABWWNlmRTc&#10;yMNi3nqZYartlb/osgu5iBD2KSooQqhTKX1WkEHfszVx9H6tMxiidLnUDq8Rbio5SJKxNFhyXCiw&#10;plVB2Xn3ZxScOp/N9keyPJr37XLjvmveHEdKvbab5RuIQE34Dz/bH1rBcDSBx5l4BO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lLYcxQAAANwAAAAPAAAAAAAAAAAAAAAA&#10;AJ8CAABkcnMvZG93bnJldi54bWxQSwUGAAAAAAQABAD3AAAAkQMAAAAA&#10;">
              <v:imagedata r:id="rId289" o:title=""/>
            </v:shape>
            <v:shape id="docshape341" o:spid="_x0000_s1384" type="#_x0000_t75" style="position:absolute;left:4100;top:9105;width:90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wtrPBAAAA3AAAAA8AAABkcnMvZG93bnJldi54bWxET02LwjAQvQv7H8IseNNUV0utRllcBUU8&#10;WAWvQzO2ZZtJaaJ2//3mIHh8vO/FqjO1eFDrKssKRsMIBHFudcWFgst5O0hAOI+ssbZMCv7IwWr5&#10;0Vtgqu2TT/TIfCFCCLsUFZTeN6mULi/JoBvahjhwN9sa9AG2hdQtPkO4qeU4imJpsOLQUGJD65Ly&#10;3+xuFNDltklm2a5K9pP4K/q5+gOPjkr1P7vvOQhPnX+LX+6dVjCZhrXhTDgC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wtrPBAAAA3AAAAA8AAAAAAAAAAAAAAAAAnwIA&#10;AGRycy9kb3ducmV2LnhtbFBLBQYAAAAABAAEAPcAAACNAwAAAAA=&#10;">
              <v:imagedata r:id="rId290" o:title=""/>
            </v:shape>
            <v:shape id="docshape342" o:spid="_x0000_s1385" type="#_x0000_t75" style="position:absolute;left:4100;top:9503;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EkbGAAAA3AAAAA8AAABkcnMvZG93bnJldi54bWxEj1trwkAUhN8F/8NyhL7pxlBv0VVCoSAt&#10;CN7Qx0P2mA1mz4bsVtN/3y0U+jjMzDfMatPZWjyo9ZVjBeNRAoK4cLriUsHp+D6cg/ABWWPtmBR8&#10;k4fNut9bYabdk/f0OIRSRAj7DBWYEJpMSl8YsuhHriGO3s21FkOUbSl1i88It7VMk2QqLVYcFww2&#10;9GaouB++rII0T5t8e7km+nOy+DiPd/vLbGaUehl0+RJEoC78h//aW63gdbKA3zPxCM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igSRsYAAADcAAAADwAAAAAAAAAAAAAA&#10;AACfAgAAZHJzL2Rvd25yZXYueG1sUEsFBgAAAAAEAAQA9wAAAJIDAAAAAA==&#10;">
              <v:imagedata r:id="rId291" o:title=""/>
            </v:shape>
            <v:shape id="docshape343" o:spid="_x0000_s1386" type="#_x0000_t75" style="position:absolute;left:5320;top:7208;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Pl7BAAAA3AAAAA8AAABkcnMvZG93bnJldi54bWxET89rwjAUvgv+D+EJu2mqbCKdUUQZbBfB&#10;qofd3pq3trR5CUms3X9vDgOPH9/v9XYwnejJh8aygvksA0FcWt1wpeBy/piuQISIrLGzTAr+KMB2&#10;Mx6tMdf2zifqi1iJFMIhRwV1jC6XMpQ1GQwz64gT92u9wZigr6T2eE/hppOLLFtKgw2nhhod7Wsq&#10;2+JmFOx95t76omz9dyt/Dvp6dP3XTamXybB7BxFpiE/xv/tTK3hdpvnpTDoC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9Pl7BAAAA3AAAAA8AAAAAAAAAAAAAAAAAnwIA&#10;AGRycy9kb3ducmV2LnhtbFBLBQYAAAAABAAEAPcAAACNAwAAAAA=&#10;">
              <v:imagedata r:id="rId292" o:title=""/>
            </v:shape>
            <v:shape id="docshape344" o:spid="_x0000_s1387" type="#_x0000_t75" style="position:absolute;left:6541;top:7193;width:97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p0qzFAAAA3AAAAA8AAABkcnMvZG93bnJldi54bWxEj0FLw0AUhO+F/oflCd7aTVsJIWZbpFAr&#10;FqEmgtdH9pkNZt+G7NpEf70rCD0OM/MNU+wm24kLDb51rGC1TEAQ10633Ch4qw6LDIQPyBo7x6Tg&#10;mzzstvNZgbl2I7/SpQyNiBD2OSowIfS5lL42ZNEvXU8cvQ83WAxRDo3UA44Rbju5TpJUWmw5Lhjs&#10;aW+o/iy/rAL3nP48nk3Vss3G0ymr3suX40ap25vp4R5EoClcw//tJ63gLl3B35l4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KdKsxQAAANwAAAAPAAAAAAAAAAAAAAAA&#10;AJ8CAABkcnMvZG93bnJldi54bWxQSwUGAAAAAAQABAD3AAAAkQMAAAAA&#10;">
              <v:imagedata r:id="rId293" o:title=""/>
            </v:shape>
            <v:shape id="docshape345" o:spid="_x0000_s1388" type="#_x0000_t75" style="position:absolute;left:6541;top:7454;width:1116;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U3VfFAAAA3AAAAA8AAABkcnMvZG93bnJldi54bWxEj0FrwkAUhO8F/8PyhF5KszHUoNFVREwp&#10;FAWt3h/Z1yQ0+zZkNyb9991CocdhZr5h1tvRNOJOnastK5hFMQjiwuqaSwXXj/x5AcJ5ZI2NZVLw&#10;TQ62m8nDGjNtBz7T/eJLESDsMlRQed9mUrqiIoMusi1x8D5tZ9AH2ZVSdzgEuGlkEsepNFhzWKiw&#10;pX1FxdelNwqoP80PrZsveF/c0uPhKVm+569KPU7H3QqEp9H/h//ab1rBS5rA75lwBO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1N1XxQAAANwAAAAPAAAAAAAAAAAAAAAA&#10;AJ8CAABkcnMvZG93bnJldi54bWxQSwUGAAAAAAQABAD3AAAAkQMAAAAA&#10;">
              <v:imagedata r:id="rId294" o:title=""/>
            </v:shape>
            <v:shape id="docshape346" o:spid="_x0000_s1389" type="#_x0000_t75" style="position:absolute;left:6541;top:7866;width:1131;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F9DFAAAA3AAAAA8AAABkcnMvZG93bnJldi54bWxEj91qwkAUhO8LvsNyBO/qrj+VEl1FBLW9&#10;qZj2AU6zxyQmezZk15i+fbdQ8HKYmW+Y1aa3teio9aVjDZOxAkGcOVNyruHrc//8CsIHZIO1Y9Lw&#10;Qx4268HTChPj7nymLg25iBD2CWooQmgSKX1WkEU/dg1x9C6utRiibHNpWrxHuK3lVKmFtFhyXCiw&#10;oV1BWZXerIZve51X3Ye6VKV6eT+eDl2a1SetR8N+uwQRqA+P8H/7zWiYL2bwdyYe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kRfQxQAAANwAAAAPAAAAAAAAAAAAAAAA&#10;AJ8CAABkcnMvZG93bnJldi54bWxQSwUGAAAAAAQABAD3AAAAkQMAAAAA&#10;">
              <v:imagedata r:id="rId295" o:title=""/>
            </v:shape>
            <v:shape id="docshape347" o:spid="_x0000_s1390" type="#_x0000_t75" style="position:absolute;left:6541;top:8280;width:110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a9kPEAAAA3AAAAA8AAABkcnMvZG93bnJldi54bWxEj09rAjEUxO8Fv0N4hd5qtiJSV6OoKPQk&#10;dP1zfibPzermZdmkuvXTN4VCj8PM/IaZzjtXixu1ofKs4K2fgSDW3lRcKtjvNq/vIEJENlh7JgXf&#10;FGA+6z1NMTf+zp90K2IpEoRDjgpsjE0uZdCWHIa+b4iTd/atw5hkW0rT4j3BXS0HWTaSDitOCxYb&#10;WlnS1+LLKQjFWur16nLUj1PhN4fBcjuurVIvz91iAiJSF//Df+0Po2A4GsLvmXQE5O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a9kPEAAAA3AAAAA8AAAAAAAAAAAAAAAAA&#10;nwIAAGRycy9kb3ducmV2LnhtbFBLBQYAAAAABAAEAPcAAACQAwAAAAA=&#10;">
              <v:imagedata r:id="rId296" o:title=""/>
            </v:shape>
            <v:shape id="docshape348" o:spid="_x0000_s1391" type="#_x0000_t75" style="position:absolute;left:7944;top:7199;width:899;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jlmDEAAAA3AAAAA8AAABkcnMvZG93bnJldi54bWxEj82LwjAUxO+C/0N4C3sRTV0/kGoUUXYV&#10;b34cPD6at2lp81KaqPW/NwsLHoeZ+Q2zWLW2EndqfOFYwXCQgCDOnC7YKLicv/szED4ga6wck4In&#10;eVgtu50Fpto9+Ej3UzAiQtinqCAPoU6l9FlOFv3A1cTR+3WNxRBlY6Ru8BHhtpJfSTKVFguOCznW&#10;tMkpK083q+Bw/Smrp+mRPbTalFs72m52I6U+P9r1HESgNrzD/+29VjCeTuDvTDw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jlmDEAAAA3AAAAA8AAAAAAAAAAAAAAAAA&#10;nwIAAGRycy9kb3ducmV2LnhtbFBLBQYAAAAABAAEAPcAAACQAwAAAAA=&#10;">
              <v:imagedata r:id="rId297" o:title=""/>
            </v:shape>
            <v:shape id="docshape349" o:spid="_x0000_s1392" type="#_x0000_t75" style="position:absolute;left:7944;top:7454;width:1128;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LjmvCAAAA3AAAAA8AAABkcnMvZG93bnJldi54bWxEj0+LwjAUxO8LfofwhL2tqSJFqlFEkPUk&#10;WP+cn82zKTYvJclq/fYbYWGPw8z8hlmsetuKB/nQOFYwHmUgiCunG64VnI7brxmIEJE1to5JwYsC&#10;rJaDjwUW2j35QI8y1iJBOBSowMTYFVKGypDFMHIdcfJuzluMSfpaao/PBLetnGRZLi02nBYMdrQx&#10;VN3LH6vgNjldX3J98VnY9VW5ObMp999KfQ779RxEpD7+h//aO61gmufwPp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C45rwgAAANwAAAAPAAAAAAAAAAAAAAAAAJ8C&#10;AABkcnMvZG93bnJldi54bWxQSwUGAAAAAAQABAD3AAAAjgMAAAAA&#10;">
              <v:imagedata r:id="rId298" o:title=""/>
            </v:shape>
            <v:shape id="docshape350" o:spid="_x0000_s1393" type="#_x0000_t75" style="position:absolute;left:7944;top:8282;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RP+zDAAAA3AAAAA8AAABkcnMvZG93bnJldi54bWxEj91qwkAUhO8LvsNyBO/qplq0pK4iiqBI&#10;L/x5gEP2NFmSPRuyR41v3y0UejnMzDfMYtX7Rt2piy6wgbdxBoq4CNZxaeB62b1+gIqCbLEJTAae&#10;FGG1HLwsMLfhwSe6n6VUCcIxRwOVSJtrHYuKPMZxaImT9x06j5JkV2rb4SPBfaMnWTbTHh2nhQpb&#10;2lRU1OebN3DUIfrL9uCm2n3V9XEi7WEnxoyG/foTlFAv/+G/9t4aeJ/N4fdMOgJ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E/7MMAAADcAAAADwAAAAAAAAAAAAAAAACf&#10;AgAAZHJzL2Rvd25yZXYueG1sUEsFBgAAAAAEAAQA9wAAAI8DAAAAAA==&#10;">
              <v:imagedata r:id="rId299" o:title=""/>
            </v:shape>
            <v:shape id="docshape351" o:spid="_x0000_s1394" type="#_x0000_t75" style="position:absolute;left:14;top:10550;width:1235;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Nlu/AAAA3AAAAA8AAABkcnMvZG93bnJldi54bWxET81qwkAQvhd8h2UKvdWNrYhGV1Gh4LXq&#10;A0yyYzY0OxuyYxL79N1DwePH97/Zjb5RPXWxDmxgNs1AEZfB1lwZuF6+3pegoiBbbAKTgQdF2G0n&#10;LxvMbRj4m/qzVCqFcMzRgBNpc61j6chjnIaWOHG30HmUBLtK2w6HFO4b/ZFlC+2x5tTgsKWjo/Ln&#10;fPcGVodTMTsOPX+OhTzmQyvVr7PGvL2O+zUooVGe4n/3yRqYL9LadCYdAb3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5zZbvwAAANwAAAAPAAAAAAAAAAAAAAAAAJ8CAABk&#10;cnMvZG93bnJldi54bWxQSwUGAAAAAAQABAD3AAAAiwMAAAAA&#10;">
              <v:imagedata r:id="rId300" o:title=""/>
            </v:shape>
            <v:shape id="docshape352" o:spid="_x0000_s1395" type="#_x0000_t75" style="position:absolute;left:14;top:10846;width:44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HBG3FAAAA3AAAAA8AAABkcnMvZG93bnJldi54bWxEj0FrAjEUhO9C/0N4Qm+aKK3U7Uap0kIF&#10;L1oPPT42bzdLNy/LJl1Xf30jCD0OM/MNk68H14ieulB71jCbKhDEhTc1VxpOXx+TFxAhIhtsPJOG&#10;CwVYrx5GOWbGn/lA/TFWIkE4ZKjBxthmUobCksMw9S1x8krfOYxJdpU0HZ4T3DVyrtRCOqw5LVhs&#10;aWup+Dn+Og374nB5vyprd25zlWX/fFpuvpXWj+Ph7RVEpCH+h+/tT6PhabGE25l0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RwRtxQAAANwAAAAPAAAAAAAAAAAAAAAA&#10;AJ8CAABkcnMvZG93bnJldi54bWxQSwUGAAAAAAQABAD3AAAAkQMAAAAA&#10;">
              <v:imagedata r:id="rId301" o:title=""/>
            </v:shape>
            <v:shape id="docshape353" o:spid="_x0000_s1396" type="#_x0000_t75" style="position:absolute;left:14;top:11105;width:100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ElwjDAAAA3AAAAA8AAABkcnMvZG93bnJldi54bWxET91qwjAUvh/4DuEIuxk23RitVqOIbMyL&#10;MZj2AQ7NsS02JyXJbLunXy6EXX58/5vdaDpxI+dbywqekxQEcWV1y7WC8vy+WILwAVljZ5kUTORh&#10;t509bLDQduBvup1CLWII+wIVNCH0hZS+asigT2xPHLmLdQZDhK6W2uEQw00nX9I0kwZbjg0N9nRo&#10;qLqefoyCw+rp7ePzor+GfGrLrKaz6/JfpR7n434NItAY/sV391EreM3j/Hg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ESXCMMAAADcAAAADwAAAAAAAAAAAAAAAACf&#10;AgAAZHJzL2Rvd25yZXYueG1sUEsFBgAAAAAEAAQA9wAAAI8DAAAAAA==&#10;">
              <v:imagedata r:id="rId302" o:title=""/>
            </v:shape>
            <v:shape id="docshape354" o:spid="_x0000_s1397" type="#_x0000_t75" style="position:absolute;left:14;top:11520;width:103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UwKbFAAAA3AAAAA8AAABkcnMvZG93bnJldi54bWxEj1trAjEUhN8L/odwCn2rWaVYWY3iBUFE&#10;KF5efDtsTjeLm5Mlie62v94UCj4OM/MNM513thZ38qFyrGDQz0AQF05XXCo4nzbvYxAhImusHZOC&#10;Hwown/Vepphr1/KB7sdYigThkKMCE2OTSxkKQxZD3zXEyft23mJM0pdSe2wT3NZymGUjabHitGCw&#10;oZWh4nq8WQXLbttexma3v/kY3Hqz+P26urVSb6/dYgIiUhef4f/2Viv4+BzA35l0BOTs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1MCmxQAAANwAAAAPAAAAAAAAAAAAAAAA&#10;AJ8CAABkcnMvZG93bnJldi54bWxQSwUGAAAAAAQABAD3AAAAkQMAAAAA&#10;">
              <v:imagedata r:id="rId303" o:title=""/>
            </v:shape>
            <v:shape id="docshape355" o:spid="_x0000_s1398" type="#_x0000_t75" style="position:absolute;left:14;top:12143;width:1016;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qembFAAAA3AAAAA8AAABkcnMvZG93bnJldi54bWxEj91qwkAUhO8LvsNyhN7VjT9UTV1FFIsI&#10;ij99gEP2NAnNno05W03f3i0UejnMzDfMbNG6St2okdKzgX4vAUWceVtybuDjsnmZgJKAbLHyTAZ+&#10;SGAx7zzNMLX+zie6nUOuIoQlRQNFCHWqtWQFOZSer4mj9+kbhyHKJte2wXuEu0oPkuRVOyw5LhRY&#10;06qg7Ov87SJl01/vDu/X4VpG+8lUBJfH3dWY5267fAMVqA3/4b/21hoYjQfweyYeAT1/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qnpmxQAAANwAAAAPAAAAAAAAAAAAAAAA&#10;AJ8CAABkcnMvZG93bnJldi54bWxQSwUGAAAAAAQABAD3AAAAkQMAAAAA&#10;">
              <v:imagedata r:id="rId304" o:title=""/>
            </v:shape>
            <v:shape id="docshape356" o:spid="_x0000_s1399" type="#_x0000_t75" style="position:absolute;left:14;top:12550;width:102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RJI3DAAAA3AAAAA8AAABkcnMvZG93bnJldi54bWxEj0+LwjAUxO8LfofwhL1pqiurVqPILoqw&#10;F/+h10fzbIvNS0mi1m9vBGGPw8z8hpnOG1OJGzlfWlbQ6yYgiDOrS84VHPbLzgiED8gaK8uk4EEe&#10;5rPWxxRTbe+8pdsu5CJC2KeooAihTqX0WUEGfdfWxNE7W2cwROlyqR3eI9xUsp8k39JgyXGhwJp+&#10;Csouu6tRoEebsvd7qvOGV9XRLceDP2Kr1Ge7WUxABGrCf/jdXmsFg+EXvM7EIyB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EkjcMAAADcAAAADwAAAAAAAAAAAAAAAACf&#10;AgAAZHJzL2Rvd25yZXYueG1sUEsFBgAAAAAEAAQA9wAAAI8DAAAAAA==&#10;">
              <v:imagedata r:id="rId305" o:title=""/>
            </v:shape>
            <v:shape id="docshape357" o:spid="_x0000_s1400" type="#_x0000_t75" style="position:absolute;left:14;top:13171;width:1021;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45MXFAAAA3AAAAA8AAABkcnMvZG93bnJldi54bWxEj0FrwkAUhO9C/8PyCr2IbixpjNFVtFDq&#10;xUOj3p/ZZxLMvg3ZVeO/dwuFHoeZ+YZZrHrTiBt1rrasYDKOQBAXVtdcKjjsv0YpCOeRNTaWScGD&#10;HKyWL4MFZtre+YduuS9FgLDLUEHlfZtJ6YqKDLqxbYmDd7adQR9kV0rd4T3ATSPfoyiRBmsOCxW2&#10;9FlRccmvRkHqvmn9sT21l+R4znfpbhhvZlel3l779RyEp97/h//aW60gnsbweyYc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uOTFxQAAANwAAAAPAAAAAAAAAAAAAAAA&#10;AJ8CAABkcnMvZG93bnJldi54bWxQSwUGAAAAAAQABAD3AAAAkQMAAAAA&#10;">
              <v:imagedata r:id="rId306" o:title=""/>
            </v:shape>
            <v:shape id="docshape358" o:spid="_x0000_s1401" type="#_x0000_t75" style="position:absolute;left:1275;top:10846;width:88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YoLPFAAAA3AAAAA8AAABkcnMvZG93bnJldi54bWxEj0FrAjEUhO8F/0N4hV5Es5a26tYoRWgR&#10;KkJ1weszee4ubl6WJOr675uC0OMwM98ws0VnG3EhH2rHCkbDDASxdqbmUkGx+xxMQISIbLBxTApu&#10;FGAx7z3MMDfuyj902cZSJAiHHBVUMba5lEFXZDEMXUucvKPzFmOSvpTG4zXBbSOfs+xNWqw5LVTY&#10;0rIifdqerQJtW12MlrTpn7/W9jgt/HT/fVDq6bH7eAcRqYv/4Xt7ZRS8jF/h70w6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mKCzxQAAANwAAAAPAAAAAAAAAAAAAAAA&#10;AJ8CAABkcnMvZG93bnJldi54bWxQSwUGAAAAAAQABAD3AAAAkQMAAAAA&#10;">
              <v:imagedata r:id="rId307" o:title=""/>
            </v:shape>
            <v:shape id="docshape359" o:spid="_x0000_s1402" type="#_x0000_t75" style="position:absolute;left:1275;top:11094;width:36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m+8zFAAAA3AAAAA8AAABkcnMvZG93bnJldi54bWxEj0FrAjEUhO+F/ofwhN5q1qXVshqlFAql&#10;IFgVen1snsnq5mWbpLr77xuh4HGYmW+Yxap3rThTiI1nBZNxAYK49rpho2C/e398ARETssbWMykY&#10;KMJqeX+3wEr7C3/ReZuMyBCOFSqwKXWVlLG25DCOfUecvYMPDlOWwUgd8JLhrpVlUUylw4bzgsWO&#10;3izVp+2vUxDW5c/psO7Kb7N73pvjYD+HTa/Uw6h/nYNI1Kdb+L/9oRU8zaZwPZ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5vvMxQAAANwAAAAPAAAAAAAAAAAAAAAA&#10;AJ8CAABkcnMvZG93bnJldi54bWxQSwUGAAAAAAQABAD3AAAAkQMAAAAA&#10;">
              <v:imagedata r:id="rId308" o:title=""/>
            </v:shape>
            <v:shape id="docshape360" o:spid="_x0000_s1403" type="#_x0000_t75" style="position:absolute;left:1275;top:11313;width:878;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2w7/DAAAA3AAAAA8AAABkcnMvZG93bnJldi54bWxEj0FrAjEUhO8F/0N4Qm+aVUrV1ShFWin1&#10;UKri+bF5bhY3L0sSNf33jSD0OMzMN8xilWwrruRD41jBaFiAIK6cbrhWcNh/DKYgQkTW2DomBb8U&#10;YLXsPS2w1O7GP3TdxVpkCIcSFZgYu1LKUBmyGIauI87eyXmLMUtfS+3xluG2leOieJUWG84LBjta&#10;G6rOu4tVMLv4r3T4luYdi83ahu3m2KWxUs/99DYHESnF//Cj/akVvEwmcD+Tj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TbDv8MAAADcAAAADwAAAAAAAAAAAAAAAACf&#10;AgAAZHJzL2Rvd25yZXYueG1sUEsFBgAAAAAEAAQA9wAAAI8DAAAAAA==&#10;">
              <v:imagedata r:id="rId309" o:title=""/>
            </v:shape>
            <v:shape id="docshape361" o:spid="_x0000_s1404" type="#_x0000_t75" style="position:absolute;left:2684;top:10842;width:108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b9gXCAAAA3AAAAA8AAABkcnMvZG93bnJldi54bWxET11LwzAUfR/4H8IV9ralk+FKXTbGRCnI&#10;EKu412tzbYLNTUniVv/98iDs8XC+19vR9eJEIVrPChbzAgRx67XlTsHH+9OsBBETssbeMyn4owjb&#10;zc1kjZX2Z36jU5M6kUM4VqjApDRUUsbWkMM49wNx5r59cJgyDJ3UAc853PXyrijupUPLucHgQHtD&#10;7U/z6xR8vTwe96/H2gbTNM+f9aFcWV8qNb0ddw8gEo3pKv5311rBcpXX5jP5CM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m/YFwgAAANwAAAAPAAAAAAAAAAAAAAAAAJ8C&#10;AABkcnMvZG93bnJldi54bWxQSwUGAAAAAAQABAD3AAAAjgMAAAAA&#10;">
              <v:imagedata r:id="rId310" o:title=""/>
            </v:shape>
            <v:shape id="docshape362" o:spid="_x0000_s1405" type="#_x0000_t75" style="position:absolute;left:4100;top:10860;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x4HFAAAA3AAAAA8AAABkcnMvZG93bnJldi54bWxEj09rwkAUxO+C32F5Qm91oxStqZvgHwoe&#10;9FBb8PqSfU2C2bcxu03Sb98VCh6HmfkNs04HU4uOWldZVjCbRiCIc6srLhR8fb4/v4JwHlljbZkU&#10;/JKDNBmP1hhr2/MHdWdfiABhF6OC0vsmltLlJRl0U9sQB+/btgZ9kG0hdYt9gJtazqNoIQ1WHBZK&#10;bGhXUn49/xgFm8XR3/aHbpftT6bPMnmjyxaVepoMmzcQngb/CP+3D1rBy3IF9zPhCMjk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sceBxQAAANwAAAAPAAAAAAAAAAAAAAAA&#10;AJ8CAABkcnMvZG93bnJldi54bWxQSwUGAAAAAAQABAD3AAAAkQMAAAAA&#10;">
              <v:imagedata r:id="rId311" o:title=""/>
            </v:shape>
            <v:shape id="docshape363" o:spid="_x0000_s1406" type="#_x0000_t75" style="position:absolute;left:4100;top:11726;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MeiHCAAAA3AAAAA8AAABkcnMvZG93bnJldi54bWxET8uKwjAU3Q/4D+EKsxFNFRlLNYoowrhw&#10;4Wvh7tJc22JzU5uo1a83C8Hl4bwns8aU4k61Kywr6PciEMSp1QVnCg77VTcG4TyyxtIyKXiSg9m0&#10;9TPBRNsHb+m+85kIIewSVJB7XyVSujQng65nK+LAnW1t0AdYZ1LX+AjhppSDKPqTBgsODTlWtMgp&#10;vexuRsF10ZHzQXnqbF5R7E+r5fo4ulZK/bab+RiEp8Z/xR/3v1YwjMP8cCYcAT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DHohwgAAANwAAAAPAAAAAAAAAAAAAAAAAJ8C&#10;AABkcnMvZG93bnJldi54bWxQSwUGAAAAAAQABAD3AAAAjgMAAAAA&#10;">
              <v:imagedata r:id="rId312" o:title=""/>
            </v:shape>
            <v:shape id="docshape364" o:spid="_x0000_s1407" type="#_x0000_t75" style="position:absolute;left:4100;top:12344;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AI5TEAAAA3AAAAA8AAABkcnMvZG93bnJldi54bWxEj0FrwkAUhO8F/8PyhN7qRik2RlcRwdJT&#10;0VTw+sg+k2De25hdNe2v7wqFHoeZ+YZZrHpu1I06XzsxMB4loEgKZ2spDRy+ti8pKB9QLDZOyMA3&#10;eVgtB08LzKy7y55ueShVhIjP0EAVQptp7YuKGP3ItSTRO7mOMUTZldp2eI9wbvQkSaaasZa4UGFL&#10;m4qKc35lA5ddvv/5PKZS8DQ9T9jz7C28G/M87NdzUIH68B/+a39YA6/pGB5n4hH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AI5TEAAAA3AAAAA8AAAAAAAAAAAAAAAAA&#10;nwIAAGRycy9kb3ducmV2LnhtbFBLBQYAAAAABAAEAPcAAACQAwAAAAA=&#10;">
              <v:imagedata r:id="rId313" o:title=""/>
            </v:shape>
            <v:shape id="docshape365" o:spid="_x0000_s1408" type="#_x0000_t75" style="position:absolute;left:4100;top:12758;width:978;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CkbnGAAAA3AAAAA8AAABkcnMvZG93bnJldi54bWxEj0FrAjEUhO8F/0N4Qm81q4jI1iildItC&#10;L65K6e1187pZu3lZkqjrvzeFgsdhZr5hFqvetuJMPjSOFYxHGQjiyumGawX7XfE0BxEissbWMSm4&#10;UoDVcvCwwFy7C2/pXMZaJAiHHBWYGLtcylAZshhGriNO3o/zFmOSvpba4yXBbSsnWTaTFhtOCwY7&#10;ejVU/ZYnq6Abf30eN6dyY3bF2/eH3xbvx9lBqcdh//IMIlIf7+H/9lormM4n8HcmHQ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KRucYAAADcAAAADwAAAAAAAAAAAAAA&#10;AACfAgAAZHJzL2Rvd25yZXYueG1sUEsFBgAAAAAEAAQA9wAAAJIDAAAAAA==&#10;">
              <v:imagedata r:id="rId314" o:title=""/>
            </v:shape>
            <v:shape id="docshape366" o:spid="_x0000_s1409" type="#_x0000_t75" style="position:absolute;left:4100;top:13792;width:850;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C3ObGAAAA3AAAAA8AAABkcnMvZG93bnJldi54bWxEj0FrwkAUhO8F/8PyhN6aXa0RG11FCg31&#10;0ENjoT2+Zp9JMPs2ZLca/70rFDwOM/MNs9oMthUn6n3jWMMkUSCIS2carjR87d+eFiB8QDbYOiYN&#10;F/KwWY8eVpgZd+ZPOhWhEhHCPkMNdQhdJqUva7LoE9cRR+/geoshyr6SpsdzhNtWTpWaS4sNx4Ua&#10;O3qtqTwWf1bDfJcf1Sx/+Xa/W/Oj0rTbf5Sp1o/jYbsEEWgI9/B/+91omC2e4XYmHgG5v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Lc5sYAAADcAAAADwAAAAAAAAAAAAAA&#10;AACfAgAAZHJzL2Rvd25yZXYueG1sUEsFBgAAAAAEAAQA9wAAAJIDAAAAAA==&#10;">
              <v:imagedata r:id="rId315" o:title=""/>
            </v:shape>
            <v:shape id="docshape367" o:spid="_x0000_s1410" type="#_x0000_t75" style="position:absolute;left:4100;top:14399;width:91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BlzCAAAA3AAAAA8AAABkcnMvZG93bnJldi54bWxEj0GLwjAUhO/C/ofwFrxp6tIVqUaRhQW9&#10;afXg8dE8m2Lz0m1irf56syB4HGbmG2ax6m0tOmp95VjBZJyAIC6crrhUcDz8jmYgfEDWWDsmBXfy&#10;sFp+DBaYaXfjPXV5KEWEsM9QgQmhyaT0hSGLfuwa4uidXWsxRNmWUrd4i3Bby68kmUqLFccFgw39&#10;GCou+dUqyM2fqbm7mO3apsfHiU/fyW6j1PCzX89BBOrDO/xqb7SCdJbC/5l4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fgZcwgAAANwAAAAPAAAAAAAAAAAAAAAAAJ8C&#10;AABkcnMvZG93bnJldi54bWxQSwUGAAAAAAQABAD3AAAAjgMAAAAA&#10;">
              <v:imagedata r:id="rId316" o:title=""/>
            </v:shape>
            <v:shape id="docshape368" o:spid="_x0000_s1411" type="#_x0000_t75" style="position:absolute;left:5320;top:10860;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KKTGAAAA3AAAAA8AAABkcnMvZG93bnJldi54bWxEj91qAjEUhO8F3yEcoTdSE3+6yNYoUikI&#10;VaHWBzhszv7Qzcmyibr16U1B8HKYmW+YxaqztbhQ6yvHGsYjBYI4c6biQsPp5/N1DsIHZIO1Y9Lw&#10;Rx5Wy35vgalxV/6myzEUIkLYp6ihDKFJpfRZSRb9yDXE0ctdazFE2RbStHiNcFvLiVKJtFhxXCix&#10;oY+Sst/j2Wpo1JefbvLzaa9uh2Q3zW9+Mtxo/TLo1u8gAnXhGX60t0bDbP4G/2fiEZ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RoopMYAAADcAAAADwAAAAAAAAAAAAAA&#10;AACfAgAAZHJzL2Rvd25yZXYueG1sUEsFBgAAAAAEAAQA9wAAAJIDAAAAAA==&#10;">
              <v:imagedata r:id="rId317" o:title=""/>
            </v:shape>
            <v:shape id="docshape369" o:spid="_x0000_s1412" type="#_x0000_t75" style="position:absolute;left:6541;top:10846;width:21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ojFAAAA3AAAAA8AAABkcnMvZG93bnJldi54bWxEj0FrwkAUhO8F/8PyBG9141pDSF1FhGJ7&#10;EbSl6O2RfU2C2bchu43pv3cFocdhZr5hluvBNqKnzteONcymCQjiwpmaSw1fn2/PGQgfkA02jknD&#10;H3lYr0ZPS8yNu/KB+mMoRYSwz1FDFUKbS+mLiiz6qWuJo/fjOoshyq6UpsNrhNtGqiRJpcWa40KF&#10;LW0rKi7HX6thvttm2fmDF/vvUxvUZqdS1SutJ+Nh8woi0BD+w4/2u9HwkqVwPxOP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Rv6IxQAAANwAAAAPAAAAAAAAAAAAAAAA&#10;AJ8CAABkcnMvZG93bnJldi54bWxQSwUGAAAAAAQABAD3AAAAkQMAAAAA&#10;">
              <v:imagedata r:id="rId318" o:title=""/>
            </v:shape>
            <v:shape id="docshape370" o:spid="_x0000_s1413" type="#_x0000_t75" style="position:absolute;left:6541;top:11105;width:955;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JhbCAAAA3AAAAA8AAABkcnMvZG93bnJldi54bWxEj9GKwjAURN8F/yFcwTdNXUSla1pEVnB9&#10;s9sPuDTXttjclCa2db9+syD4OMzMGWafjqYRPXWutqxgtYxAEBdW11wqyH9Oix0I55E1NpZJwZMc&#10;pMl0ssdY24Gv1Ge+FAHCLkYFlfdtLKUrKjLolrYlDt7NdgZ9kF0pdYdDgJtGfkTRRhqsOSxU2NKx&#10;ouKePYyCMsvyQea3wyn/rb8uxktqvnul5rPx8AnC0+jf4Vf7rBWsd1v4PxOOgE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0yYWwgAAANwAAAAPAAAAAAAAAAAAAAAAAJ8C&#10;AABkcnMvZG93bnJldi54bWxQSwUGAAAAAAQABAD3AAAAjgMAAAAA&#10;">
              <v:imagedata r:id="rId319" o:title=""/>
            </v:shape>
            <v:shape id="docshape371" o:spid="_x0000_s1414" type="#_x0000_t75" style="position:absolute;left:6541;top:11724;width:1108;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6Fr7DAAAA3AAAAA8AAABkcnMvZG93bnJldi54bWxET91qwjAUvhd8h3AEb2SmypDSGWXrUDYv&#10;ZHN7gENz1hSbk5JErT79ciF4+fH9L9e9bcWZfGgcK5hNMxDEldMN1wp+fzZPOYgQkTW2jknBlQKs&#10;V8PBEgvtLvxN50OsRQrhUKACE2NXSBkqQxbD1HXEiftz3mJM0NdSe7ykcNvKeZYtpMWGU4PBjkpD&#10;1fFwsgq+/O1tu9+VNn4ecWIm+Xs529+UGo/61xcQkfr4EN/dH1rBc57WpjPpCMjV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oWvsMAAADcAAAADwAAAAAAAAAAAAAAAACf&#10;AgAAZHJzL2Rvd25yZXYueG1sUEsFBgAAAAAEAAQA9wAAAI8DAAAAAA==&#10;">
              <v:imagedata r:id="rId320" o:title=""/>
            </v:shape>
            <v:shape id="docshape372" o:spid="_x0000_s1415" type="#_x0000_t75" style="position:absolute;left:6541;top:12140;width:113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MtM3FAAAA3AAAAA8AAABkcnMvZG93bnJldi54bWxEj1trAjEUhN8F/0M4hb5p0iqiq1FspVDa&#10;Jy+gj4fN6e7S5GTZpHv5902h4OMwM98wm13vrGipCZVnDU9TBYI496biQsPl/DZZgggR2aD1TBoG&#10;CrDbjkcbzIzv+EjtKRYiQThkqKGMsc6kDHlJDsPU18TJ+/KNw5hkU0jTYJfgzspnpRbSYcVpocSa&#10;XkvKv08/TsOVO2uHxYv/uMzUQa1u7TD/bLV+fOj3axCR+ngP/7ffjYb5cgV/Z9IRkN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TLTNxQAAANwAAAAPAAAAAAAAAAAAAAAA&#10;AJ8CAABkcnMvZG93bnJldi54bWxQSwUGAAAAAAQABAD3AAAAkQMAAAAA&#10;">
              <v:imagedata r:id="rId321" o:title=""/>
            </v:shape>
            <v:shape id="docshape373" o:spid="_x0000_s1416" type="#_x0000_t75" style="position:absolute;left:6541;top:12552;width:10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PPEO/AAAA3AAAAA8AAABkcnMvZG93bnJldi54bWxET7sKwjAU3QX/IVzBTVOliFajqCAIDuJj&#10;0O3SXNtic1OaaOvfm0FwPJz3YtWaUrypdoVlBaNhBII4tbrgTMH1shtMQTiPrLG0TAo+5GC17HYW&#10;mGjb8IneZ5+JEMIuQQW591UipUtzMuiGtiIO3MPWBn2AdSZ1jU0IN6UcR9FEGiw4NORY0Tan9Hl+&#10;GQVuWj2Ox9Jsns3okF1u19jeX7FS/V67noPw1Pq/+OfeawXxLMwPZ8IRkMs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TzxDvwAAANwAAAAPAAAAAAAAAAAAAAAAAJ8CAABk&#10;cnMvZG93bnJldi54bWxQSwUGAAAAAAQABAD3AAAAiwMAAAAA&#10;">
              <v:imagedata r:id="rId322" o:title=""/>
            </v:shape>
            <v:shape id="docshape374" o:spid="_x0000_s1417" type="#_x0000_t75" style="position:absolute;left:7944;top:10851;width:899;height: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85NvDAAAA3AAAAA8AAABkcnMvZG93bnJldi54bWxEj0Frg0AUhO+F/IflBXqrq0WKmmxCCARK&#10;bzVCktvDfVGJ+1bcrbH/vlsI5DjMzDfMejubXkw0us6ygiSKQRDXVnfcKKiOh7cMhPPIGnvLpOCX&#10;HGw3i5c1Ftre+Zum0jciQNgVqKD1fiikdHVLBl1kB+LgXe1o0Ac5NlKPeA9w08v3OP6QBjsOCy0O&#10;tG+pvpU/RsHtS1fVxSd0Pk6VzQ55etKZVep1Oe9WIDzN/hl+tD+1gjRP4P9MOA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zk28MAAADcAAAADwAAAAAAAAAAAAAAAACf&#10;AgAAZHJzL2Rvd25yZXYueG1sUEsFBgAAAAAEAAQA9wAAAI8DAAAAAA==&#10;">
              <v:imagedata r:id="rId323" o:title=""/>
            </v:shape>
            <v:shape id="docshape375" o:spid="_x0000_s1418" type="#_x0000_t75" style="position:absolute;left:7944;top:11105;width:1128;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CrFTFAAAA3AAAAA8AAABkcnMvZG93bnJldi54bWxEj0GLwjAUhO+C/yE8wYus6coi2jWKLgrq&#10;zSoLe3s0z7bYvJQm1rq/3giCx2FmvmFmi9aUoqHaFZYVfA4jEMSp1QVnCk7HzccEhPPIGkvLpOBO&#10;DhbzbmeGsbY3PlCT+EwECLsYFeTeV7GULs3JoBvaijh4Z1sb9EHWmdQ13gLclHIURWNpsOCwkGNF&#10;Pzmll+RqFBzG99/TeqUH++a4c9n/2qV/0USpfq9dfoPw1Pp3+NXeagVf0xE8z4Q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wqxUxQAAANwAAAAPAAAAAAAAAAAAAAAA&#10;AJ8CAABkcnMvZG93bnJldi54bWxQSwUGAAAAAAQABAD3AAAAkQMAAAAA&#10;">
              <v:imagedata r:id="rId324" o:title=""/>
            </v:shape>
            <v:shape id="docshape376" o:spid="_x0000_s1419" type="#_x0000_t75" style="position:absolute;left:7944;top:11934;width:1194;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ghN3EAAAA3AAAAA8AAABkcnMvZG93bnJldi54bWxEj92KwjAUhO8XfIdwBO/WtP6u1SgiKwre&#10;+LMPcGiObbE5qU221rc3wsJeDjPzDbNYtaYUDdWusKwg7kcgiFOrC84U/Fy2n18gnEfWWFomBU9y&#10;sFp2PhaYaPvgEzVnn4kAYZeggtz7KpHSpTkZdH1bEQfvamuDPsg6k7rGR4CbUg6iaCINFhwWcqxo&#10;k1N6O/8aBdMTZ25cNbHdbe/x0X7vd8VhpFSv267nIDy1/j/8195rBaPZEN5nw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ghN3EAAAA3AAAAA8AAAAAAAAAAAAAAAAA&#10;nwIAAGRycy9kb3ducmV2LnhtbFBLBQYAAAAABAAEAPcAAACQAwAAAAA=&#10;">
              <v:imagedata r:id="rId325" o:title=""/>
            </v:shape>
            <v:shape id="docshape377" o:spid="_x0000_s1420" style="position:absolute;left:1704;top:1611;width:4935;height:10593;visibility:visible;mso-wrap-style:square;v-text-anchor:top" coordsize="4935,1059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T0NMUA&#10;AADcAAAADwAAAGRycy9kb3ducmV2LnhtbESPQWvCQBSE70L/w/IKvUjdtITSpK4hFRQRelB76e2R&#10;fU2C2bdhdzXJv3eFQo/DzHzDLIvRdOJKzreWFbwsEhDEldUt1wq+T5vndxA+IGvsLJOCiTwUq4fZ&#10;EnNtBz7Q9RhqESHsc1TQhNDnUvqqIYN+YXvi6P1aZzBE6WqpHQ4Rbjr5miRv0mDLcaHBntYNVefj&#10;xSjAeTZtB/dDJ+/PX+WmxX32uVfq6XEsP0AEGsN/+K+90wrSLIX7mX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PQ0xQAAANwAAAAPAAAAAAAAAAAAAAAAAJgCAABkcnMv&#10;ZG93bnJldi54bWxQSwUGAAAAAAQABAD1AAAAigMAAAAA&#10;" adj="0,,0" path="m87,9485r-36,l51,9490r4,l60,9495r,7l26,9543r,-51l29,9492r,-2l38,9490r,-5l,9485r,5l7,9490r3,2l10,9495r2,l12,9555r-2,5l7,9562r-7,l,9567r36,l36,9562r-7,l29,9560r-3,-3l26,9550r6,-7l60,9509r,51l58,9560r-3,2l48,9562r,5l87,9567r,-5l77,9562r,-2l75,9557r,-48l75,9495r4,-5l87,9490r,-5xm2483,10537r-2,-7l2473,10520r-5,-7l2466,10511r,31l2466,10566r-2,10l2461,10581r-5,4l2440,10585r-8,-2l2428,10573r-5,-7l2420,10554r,-19l2425,10525r,-5l2428,10518r4,-2l2435,10513r12,l2454,10516r2,4l2464,10530r2,12l2466,10511r-10,-3l2430,10508r-5,5l2418,10516r-5,4l2411,10528r-5,7l2406,10561r2,10l2413,10578r7,10l2430,10593r19,l2464,10588r2,-3l2468,10583r5,-5l2478,10571r5,-15l2483,10537xm2483,6892r-2,-7l2468,6868r-2,-2l2466,6895r,26l2464,6931r-7,7l2452,6940r-12,l2432,6938r-4,-10l2423,6921r-3,-12l2420,6890r5,-10l2425,6876r3,-3l2432,6871r3,-3l2447,6868r7,3l2457,6876r7,9l2466,6895r,-29l2457,6861r-20,l2430,6864r-5,4l2418,6871r-5,5l2411,6883r-5,7l2406,6916r2,10l2413,6933r7,10l2430,6948r19,l2464,6943r2,-3l2473,6933r5,-7l2483,6912r,-20xm2483,643r-2,-9l2473,627r-5,-8l2466,617r,29l2466,672r-2,7l2461,684r-5,5l2452,691r-12,l2432,687r-4,-8l2423,670r-3,-10l2420,641r5,-10l2425,627r3,-3l2432,622r3,-3l2447,619r7,3l2456,627r8,9l2466,646r,-29l2456,612r-19,l2430,615r-5,2l2418,622r-5,5l2411,634r-5,7l2406,667r2,8l2413,684r7,10l2430,699r19,l2456,696r8,-5l2468,689r5,-5l2478,677r3,-10l2483,660r,-17xm2491,9899r-39,l2452,9902r7,l2464,9907r,28l2430,9935r,-31l2433,9904r2,-2l2442,9902r,-3l2404,9899r,3l2409,9902r2,2l2414,9904r,3l2416,9907r,60l2414,9971r,3l2411,9974r-2,2l2404,9976r,3l2442,9979r,-3l2435,9976r-5,-5l2430,9940r34,l2464,9971r-2,3l2457,9976r-5,l2452,9979r39,l2491,9976r-5,l2483,9974r-2,l2481,9969r-2,l2479,9940r,-5l2479,9911r2,-2l2481,9904r2,-2l2491,9902r,-3xm2491,6238r-39,l2452,6243r7,l2464,6248r,27l2430,6275r,-29l2433,6246r2,-3l2442,6243r,-5l2404,6238r,5l2411,6243r5,5l2416,6308r-2,5l2409,6318r-5,l2404,6320r38,l2442,6318r-4,l2435,6315r-2,l2430,6313r,-31l2464,6282r,31l2462,6315r-5,3l2452,6318r,2l2491,6320r,-2l2488,6318r-2,-3l2481,6315r,-4l2479,6311r,-29l2479,6275r,-22l2481,6248r,-2l2483,6243r8,l2491,6238xm2491,2r-39,l2452,7r10,l2462,10r2,l2464,38r-34,l2430,10r3,l2435,7r7,l2442,2r-38,l2404,7r7,l2416,12r,60l2414,74r,3l2411,79r-7,l2404,84r38,l2442,79r-9,l2433,77r-3,l2430,46r34,l2464,77r-2,l2462,79r-10,l2452,84r39,l2491,79r-8,l2481,77r,-3l2479,72r,-26l2479,38r,-21l2481,12r,-2l2483,7r8,l2491,2xm2565,10530r-3,-7l2553,10513r-3,-2l2545,10508r,15l2545,10535r-36,l2509,10528r3,-5l2519,10516r5,-3l2536,10513r5,5l2543,10520r2,3l2545,10508r-2,-2l2524,10506r-10,5l2507,10518r-7,10l2497,10537r,27l2500,10573r7,8l2514,10590r7,3l2541,10593r7,-3l2555,10583r3,-5l2560,10576r5,-8l2565,10561r-3,-2l2560,10566r-3,5l2553,10573r-5,5l2531,10578r-7,-2l2519,10568r-7,-7l2509,10552r,-12l2565,10540r,-5l2565,10530xm2565,6885r-3,-7l2553,6868r-3,-2l2545,6863r,15l2545,6890r-36,l2509,6883r3,-5l2519,6871r5,-3l2536,6868r9,10l2545,6863r-2,-2l2524,6861r-10,5l2507,6873r-7,7l2497,6892r,27l2500,6928r14,15l2521,6948r20,l2548,6945r7,-7l2558,6933r7,-9l2565,6916r-3,-2l2560,6921r-3,5l2543,6933r-12,l2524,6931r-5,-7l2512,6916r-3,-9l2509,6895r56,l2565,6890r,-5xm2565,636r-3,-10l2555,622r-2,-3l2550,614r-5,-1l2545,629r,12l2509,641r,-7l2512,629r7,-7l2524,619r12,l2543,626r2,3l2545,613r-2,-1l2524,612r-10,5l2500,631r-3,12l2497,670r3,9l2514,694r7,5l2541,699r14,-10l2558,684r7,-9l2565,667r-3,-2l2560,672r-3,5l2543,684r-12,l2524,679r-12,-12l2509,658r,-12l2565,646r,-5l2565,636xm2589,9899r-41,l2548,9902r7,l2558,9904r2,l2560,9935r-33,l2527,9907r4,-5l2539,9902r,-3l2500,9899r,3l2507,9902r,2l2510,9904r,3l2512,9907r,64l2510,9974r-3,l2505,9976r-5,l2500,9979r39,l2539,9976r-8,l2531,9974r-2,l2527,9971r,-31l2560,9940r,31l2558,9974r-5,2l2548,9976r,3l2589,9979r,-3l2582,9976r-3,-2l2577,9974r,-5l2575,9964r,-24l2575,9935r,-24l2577,9909r,-5l2579,9904r,-2l2589,9902r,-3xm2589,6239r-41,l2548,6243r10,l2560,6246r,29l2527,6275r,-27l2531,6243r8,l2539,6239r-39,l2500,6243r7,l2512,6248r,65l2510,6313r-5,5l2500,6318r,2l2539,6320r,-2l2534,6318r-5,-5l2527,6313r,-31l2560,6282r,31l2558,6313r,3l2553,6318r-5,l2548,6320r41,l2589,6318r-5,l2582,6316r-3,l2577,6313r,-31l2577,6275r,-29l2579,6246r,-3l2589,6243r,-4xm2589,2r-41,l2548,7r10,l2560,10r,28l2527,38r,-26l2531,7r8,l2539,2r-39,l2500,7r7,l2512,12r,62l2507,79r-7,l2500,84r39,l2539,79r-8,l2529,77r-2,l2527,46r33,l2560,77r-2,l2558,79r-10,l2548,84r41,l2589,79r-10,l2577,77r,-5l2575,70r,-24l2575,38r,-21l2577,12r,-2l2579,10r,-3l2589,7r,-5xm2676,9926r-3,-7l2661,9902r-2,-3l2659,9931r,24l2656,9964r-2,5l2649,9974r-5,2l2632,9976r-7,-4l2620,9962r-4,-7l2613,9943r,-17l2616,9919r2,-5l2618,9909r2,-2l2625,9904r3,-2l2640,9902r7,2l2649,9909r7,10l2659,9931r,-32l2649,9898r-26,l2618,9902r-7,2l2606,9909r-2,7l2599,9926r,24l2601,9960r5,7l2613,9976r10,5l2642,9981r14,-5l2661,9972r5,-5l2671,9960r5,-15l2676,9926xm2676,6267r-3,-7l2661,6243r-2,-2l2659,6270r,26l2657,6306r-8,7l2644,6315r-12,l2625,6313r-5,-10l2616,6296r-3,-12l2613,6265r5,-10l2618,6250r2,-2l2625,6246r3,-3l2640,6243r7,3l2649,6250r8,10l2659,6270r,-29l2649,6236r-19,l2623,6238r-5,5l2611,6246r-5,4l2604,6258r-5,7l2599,6291r2,10l2606,6308r7,10l2623,6322r19,l2657,6318r2,-3l2666,6308r5,-7l2676,6286r,-19xm2676,31r-3,-9l2666,14r-5,-7l2659,5r,29l2659,60r-3,7l2654,72r-5,5l2644,79r-12,l2625,75r-5,-8l2616,58r-3,-10l2613,29r5,-10l2618,14r2,-2l2625,10r3,-3l2640,7r7,3l2649,14r7,10l2659,34r,-29l2649,r-19,l2623,2r-5,3l2611,10r-5,4l2603,22r-4,7l2599,55r2,7l2606,72r7,10l2623,87r19,l2649,84r7,-5l2661,77r5,-5l2671,65r2,-10l2676,48r,-17xm2680,10557r-7,-8l2656,10547r14,-5l2678,10535r,-15l2675,10516r-7,-3l2663,10508r-21,l2637,10511r-15,l2622,10535r3,l2630,10520r7,-7l2654,10513r7,7l2661,10530r-5,10l2654,10542r-5,3l2642,10545r,4l2656,10552r7,5l2663,10573r-2,5l2658,10581r-2,4l2637,10585r-7,-2l2620,10576r-2,2l2627,10588r10,5l2661,10593r7,-3l2673,10585r5,-4l2680,10576r,-19xm2680,6912r-7,-8l2656,6902r14,-5l2678,6890r,-14l2675,6871r-7,-3l2666,6866r-3,-2l2658,6861r-12,l2642,6864r-5,l2632,6866r-5,l2625,6864r-3,l2622,6890r3,l2630,6876r7,-8l2654,6868r7,8l2661,6885r-5,10l2654,6897r-5,3l2642,6900r,4l2656,6904r7,8l2663,6928r-2,5l2658,6936r-2,4l2637,6940r-7,-2l2620,6931r-2,2l2627,6943r5,2l2637,6945r7,3l2661,6948r7,-3l2673,6940r5,-4l2680,6931r,-19xm2680,662r-7,-7l2656,653r14,-5l2678,641r,-15l2675,622r-7,-5l2658,612r-12,l2642,614r-5,l2632,617r-5,l2625,614r-3,l2622,641r3,l2630,626r7,-9l2651,617r5,5l2661,624r,12l2658,641r-2,2l2654,648r-5,2l2642,650r,5l2656,655r7,7l2663,679r-2,5l2656,689r-5,2l2637,691r-7,-2l2620,682r-2,l2622,689r15,7l2644,699r17,l2668,696r5,-5l2678,687r2,-5l2680,662xm2755,9921r-2,-17l2753,9899r-68,l2685,9902r10,l2697,9904r,3l2700,9909r,58l2697,9972r,2l2695,9974r-5,2l2685,9976r,3l2726,9979r,-3l2719,9976r-2,-2l2714,9972r,-68l2743,9904r5,5l2750,9914r3,7l2755,9921xm2755,6262r-2,-16l2753,6238r-68,l2685,6243r10,l2697,6246r,2l2700,6248r,60l2697,6313r,2l2695,6315r-5,3l2685,6318r,2l2726,6320r,-2l2721,6318r-2,-3l2717,6315r-3,-2l2714,6246r29,l2748,6250r2,5l2753,6262r2,xm2755,24r-2,-14l2753,2r-68,l2685,7r12,l2697,12r3,l2700,72r-3,5l2695,79r-10,l2685,84r41,l2726,79r-9,l2714,77r,-67l2743,10r7,7l2753,24r2,xm2767,10573r-5,5l2760,10581r-5,l2755,10578r-3,l2752,10520r-2,-4l2747,10513r-9,-5l2709,10508r-10,10l2697,10523r,9l2699,10535r10,l2711,10532r,-14l2716,10513r15,l2738,10520r,17l2738,10542r,31l2731,10578r-5,5l2716,10583r-7,-7l2709,10561r2,-2l2714,10554r2,-2l2721,10549r2,l2738,10542r,-5l2723,10542r-14,7l2702,10554r-3,2l2697,10561r-5,5l2692,10578r3,5l2699,10585r3,5l2707,10593r9,l2719,10590r4,l2726,10588r5,-3l2733,10583r5,-5l2738,10583r2,5l2745,10593r10,l2760,10588r5,-7l2767,10578r,-5xm2767,6928r-5,5l2760,6933r,3l2755,6936r,-3l2752,6933r,-60l2747,6868r-14,-7l2716,6861r-7,3l2699,6873r-2,5l2697,6888r2,l2699,6890r8,l2709,6888r2,l2711,6873r5,-5l2731,6868r7,8l2738,6892r,5l2738,6928r-7,5l2726,6936r-12,l2711,6933r-2,-5l2709,6916r2,-4l2716,6907r5,-3l2723,6902r5,-2l2738,6897r,-5l2723,6897r-14,7l2702,6909r-3,3l2697,6916r-5,5l2692,6933r3,5l2699,6940r3,5l2707,6948r9,l2719,6945r4,l2726,6943r5,-3l2735,6936r3,-3l2738,6938r2,5l2745,6948r10,l2760,6943r5,-7l2767,6933r,-5xm2767,679r-5,3l2760,684r,3l2755,687r,-3l2752,684r,-60l2747,619r-4,-2l2733,612r-17,l2709,614r-10,10l2697,629r,9l2699,638r,3l2707,641r2,-3l2711,638r,-14l2719,617r9,l2731,619r4,3l2738,626r,17l2738,648r,31l2731,684r-5,3l2714,687r-3,-5l2709,679r,-14l2716,658r5,-3l2723,653r5,-3l2738,648r,-5l2723,648r-9,2l2709,655r-7,3l2699,662r-2,5l2692,672r,10l2695,689r4,2l2702,696r21,l2726,694r5,-3l2735,687r3,-3l2738,689r2,2l2740,694r3,2l2755,696r5,-2l2765,687r2,-3l2767,679xm2842,9926r-5,-7l2832,9909r-5,-7l2825,9899r,32l2825,9955r-3,9l2820,9969r-5,5l2810,9976r-12,l2791,9971r-5,-9l2782,9955r-3,-12l2779,9926r3,-7l2782,9914r2,-5l2786,9907r5,-3l2794,9902r12,l2810,9904r5,5l2822,9919r3,12l2825,9899r-10,-1l2789,9898r-5,4l2777,9904r-5,5l2770,9916r-5,10l2762,9933r,17l2767,9959r5,8l2779,9976r10,5l2808,9981r14,-5l2832,9967r5,-8l2842,9945r,-19xm2842,6267r-5,-7l2832,6250r-5,-7l2825,6241r,29l2825,6296r-3,10l2815,6313r-5,2l2798,6315r-7,-2l2786,6303r-4,-7l2779,6284r,-19l2782,6260r,-5l2784,6250r2,-2l2791,6246r3,-3l2806,6243r4,3l2815,6250r7,10l2825,6270r,-29l2815,6236r-19,l2789,6238r-5,5l2777,6246r-5,4l2770,6258r-5,7l2762,6272r,19l2767,6301r5,7l2779,6318r10,5l2808,6323r14,-5l2825,6315r7,-7l2837,6301r5,-14l2842,6267xm2842,31r-5,-9l2832,14r-5,-7l2825,5r,29l2825,60r-3,7l2820,72r-5,5l2810,79r-12,l2791,74r-5,-7l2782,58r-3,-10l2779,29r3,-5l2782,19r2,-5l2786,12r5,-2l2794,7r12,l2810,10r5,4l2822,24r3,10l2825,5,2815,r-19,l2789,2r-5,3l2777,10r-5,4l2770,22r-5,7l2762,36r,19l2767,62r5,10l2779,82r10,4l2808,86r7,-2l2822,79r5,-2l2832,72r5,-7l2839,55r3,-7l2842,31xm4935,2960r-94,l4841,2968r94,l4935,2960xe" fillcolor="black" stroked="f">
              <v:stroke joinstyle="round"/>
              <v:formulas/>
              <v:path arrowok="t" o:connecttype="custom" o:connectlocs="7,11173;75,11120;2425,12136;2420,12199;2428,8539;2411,8494;2464,2290;2456,2223;2483,2254;2414,11582;2481,11585;2442,7854;2457,7929;2462,1618;2442,1690;2481,1621;2543,12117;2553,12184;2519,8482;2562,8525;2509,2252;2565,2286;2527,11546;2531,11585;2577,11515;2510,7924;2579,7927;2500,1618;2579,1690;2649,11585;2623,11509;2659,7852;2659,7881;2676,7878;2625,1621;2642,1698;2622,12146;2618,12189;2642,8475;2661,8544;2678,2252;2656,2254;2678,2298;2719,11587;2695,7926;2697,1618;2755,12189;2726,12194;2707,12204;2755,8544;2738,8539;2695,8549;2760,2295;2728,2228;2709,2266;2767,2295;2784,11520;2779,11587;2782,7907;2770,7869;2825,1671;2825,1645;2837,1676" o:connectangles="0,0,0,0,0,0,0,0,0,0,0,0,0,0,0,0,0,0,0,0,0,0,0,0,0,0,0,0,0,0,0,0,0,0,0,0,0,0,0,0,0,0,0,0,0,0,0,0,0,0,0,0,0,0,0,0,0,0,0,0,0,0,0"/>
            </v:shape>
            <w10:anchorlock/>
          </v:group>
        </w:pict>
      </w:r>
    </w:p>
    <w:p w:rsidR="007D75FD" w:rsidRDefault="007D75FD" w:rsidP="007D75FD">
      <w:pPr>
        <w:sectPr w:rsidR="007D75FD">
          <w:pgSz w:w="11910" w:h="16840"/>
          <w:pgMar w:top="1100" w:right="160" w:bottom="280" w:left="1020" w:header="720" w:footer="720" w:gutter="0"/>
          <w:cols w:space="720"/>
        </w:sectPr>
      </w:pPr>
    </w:p>
    <w:p w:rsidR="007D75FD" w:rsidRDefault="007D1524" w:rsidP="007D75FD">
      <w:pPr>
        <w:pStyle w:val="a6"/>
        <w:ind w:left="698"/>
        <w:rPr>
          <w:sz w:val="20"/>
        </w:rPr>
      </w:pPr>
      <w:r>
        <w:pict>
          <v:group id="docshapegroup378" o:spid="_x0000_s1267" style="width:468.75pt;height:729.25pt;mso-position-horizontal-relative:char;mso-position-vertical-relative:line" coordsize="9375,14585">
            <v:shape id="docshape379" o:spid="_x0000_s1268" style="position:absolute;left:4191;top:103;width:610;height:87;visibility:visible;mso-wrap-style:square;v-text-anchor:top" coordsize="610,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1VysQA&#10;AADcAAAADwAAAGRycy9kb3ducmV2LnhtbESPzWrDMBCE74W+g9hCLyGWnZZQHCshBAKlh0B+et9I&#10;K9vEWhlLSdy3jwqFHoeZ+YapVqPrxI2G0HpWUGQ5CGLtTcu1gtNxO/0AESKywc4zKfihAKvl81OF&#10;pfF33tPtEGuRIBxKVNDE2JdSBt2Qw5D5njh51g8OY5JDLc2A9wR3nZzl+Vw6bDktNNjTpiF9OVyd&#10;gvNu1EbP0X7tvyeWe1fYSV4o9foyrhcgIo3xP/zX/jQK3t5n8HsmHQ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dVcrEAAAA3AAAAA8AAAAAAAAAAAAAAAAAmAIAAGRycy9k&#10;b3ducmV2LnhtbFBLBQYAAAAABAAEAPUAAACJAwAAAAA=&#10;" adj="0,,0" path="m38,79l,79r,5l38,84r,-5xm86,79r-38,l48,84r38,l86,79xm28,7l7,7r5,5l12,72,9,74r,3l7,79r21,l28,77r-2,l26,45r48,l74,38r-48,l26,9,28,7xm74,45r-14,l60,74r-3,3l57,79r22,l76,77r,-3l74,72r,-27xm76,7l57,7r,2l60,9r,29l74,38r,-21l76,12r,-5xm38,2l,2,,7r38,l38,2xm86,2l48,2r,5l86,7r,-5xm134,79r-38,l96,84r38,l134,79xm185,79r-41,l144,84r41,l185,79xm124,7r-21,l108,12r,62l103,79r24,l124,77r-2,l122,45r48,l170,38r-48,l122,12r2,-3l124,7xm170,45r-14,l156,74r-3,3l153,79r22,l173,77r,-5l170,69r,-24xm175,7r-22,l156,9r,29l170,38r,-21l173,12r,-3l175,7xm134,2l96,2r,5l134,7r,-5xm185,2r-41,l144,7r41,l185,2xm245,l226,r-8,2l213,4r-7,5l201,14r-2,7l194,28r,24l197,62r4,10l209,81r9,5l238,86r7,-2l252,79r-24,l221,74r-5,-7l211,57r-2,-9l209,28r4,-9l213,14r3,-5l221,9r2,-2l254,7r,-3l245,xm254,4r,56l252,67r-2,5l245,76r-5,3l252,79r5,-3l266,62r5,-14l271,31,269,21r-7,-7l256,7,254,4xm254,7r-19,l242,9r3,5l252,21r2,12l254,7xm334,l312,r-9,4l295,12r-7,7l286,31r,26l288,67r15,14l310,86r19,l343,77r4,-5l319,72r-7,-5l300,55,298,45r,-12l353,33r,-4l298,29r,-8l300,17r5,-5l307,9r5,-2l334,7r,-7xm353,53r-2,l348,60r-2,5l331,72r16,l353,62r,-9xm334,r,29l353,29r,-5l351,14,346,9,343,7,339,2,334,xm334,7r-10,l327,9r2,3l334,17r,-10xm444,79r-36,l408,84r36,l444,79xm495,79r-39,l456,84r39,l495,79xm437,7r-19,l418,9r2,3l420,72r-2,2l418,77r-2,2l437,79r,-2l435,74r,-7l443,57r-8,l435,9r2,-2xm483,26r-15,l468,74r-4,5l488,79r-3,-2l485,74r-2,l483,26xm485,7r-21,l466,9r2,l468,19,435,57r8,l468,26r15,l483,12r2,-3l485,7xm447,2r-39,l408,7r39,l447,2xm495,2r-36,l459,7r36,l495,2xm533,79r-28,l505,84r28,l533,79xm537,17r-16,l550,84r5,l564,62r-7,l537,17xm610,79r-38,l572,84r38,l610,79xm531,2r-26,l505,7r9,l514,9r3,3l517,72r-3,2l514,77r-2,2l526,79r-2,-2l524,74r-3,-5l521,17r16,l531,2xm598,17r-14,l584,72r-2,2l582,77r-3,2l601,79r,-2l598,77r,-60xm610,2r-28,l557,62r7,l584,17r14,l598,9r3,l601,7r9,l610,2xe" fillcolor="black" stroked="f">
              <v:stroke joinstyle="round"/>
              <v:formulas/>
              <v:path arrowok="t" o:connecttype="custom" o:connectlocs="86,182;7,110;28,182;26,141;57,180;74,148;74,141;0,110;86,110;134,182;124,110;124,180;122,115;153,180;170,148;170,120;96,110;185,110;206,112;201,175;228,182;213,122;254,107;245,179;271,134;235,110;334,103;286,160;347,175;353,136;307,112;348,163;334,103;343,110;329,115;444,187;495,182;418,177;435,170;468,129;483,177;468,122;485,112;447,105;533,182;521,120;610,182;505,105;514,177;521,172;584,175;598,180;584,120;610,105" o:connectangles="0,0,0,0,0,0,0,0,0,0,0,0,0,0,0,0,0,0,0,0,0,0,0,0,0,0,0,0,0,0,0,0,0,0,0,0,0,0,0,0,0,0,0,0,0,0,0,0,0,0,0,0,0,0"/>
            </v:shape>
            <v:shape id="docshape380" o:spid="_x0000_s1269" type="#_x0000_t75" style="position:absolute;left:2950;top:19;width:3431;height: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e4/GAAAA3AAAAA8AAABkcnMvZG93bnJldi54bWxEj0FrwkAUhO+C/2F5BW+6qZY0RFcRQSge&#10;CrVR8fbIviah2bdLdhvTf98tCB6HmfmGWW0G04qeOt9YVvA8S0AQl1Y3XCkoPvfTDIQPyBpby6Tg&#10;lzxs1uPRCnNtb/xB/TFUIkLY56igDsHlUvqyJoN+Zh1x9L5sZzBE2VVSd3iLcNPKeZKk0mDDcaFG&#10;R7uayu/jj1Fw3aXp/PDqMvdeXPp9Zk6hOJ+UmjwN2yWIQEN4hO/tN61g8bKA/zPxCMj1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7j8YAAADcAAAADwAAAAAAAAAAAAAA&#10;AACfAgAAZHJzL2Rvd25yZXYueG1sUEsFBgAAAAAEAAQA9wAAAJIDAAAAAA==&#10;">
              <v:imagedata r:id="rId326" o:title=""/>
            </v:shape>
            <v:shape id="docshape381" o:spid="_x0000_s1270" style="position:absolute;width:9375;height:14585;visibility:visible;mso-wrap-style:square;v-text-anchor:top" coordsize="9375,145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3bOcIA&#10;AADcAAAADwAAAGRycy9kb3ducmV2LnhtbESPwWrDMBBE74X+g9hCLqWR25oQnCjGmBZ8rWNyXqyt&#10;ZWKtjKQm7t9HhUKOw8y8YfblYidxIR9Gxwpe1xkI4t7pkQcF3fHzZQsiRGSNk2NS8EsBysPjwx4L&#10;7a78RZc2DiJBOBSowMQ4F1KG3pDFsHYzcfK+nbcYk/SD1B6vCW4n+ZZlG2lx5LRgcKbaUH9uf6yC&#10;SfPgWjN/1FXl++dTg6FrN0qtnpZqByLSEu/h/3ajFbznOfydSUdAH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vds5wgAAANwAAAAPAAAAAAAAAAAAAAAAAJgCAABkcnMvZG93&#10;bnJldi54bWxQSwUGAAAAAAQABAD1AAAAhwMAAAAA&#10;" adj="0,,0" path="m14,1095r-14,l,10421r,9l,14575r14,l14,10430r,-9l14,1095xm2670,14575r-1394,l1267,14575r-1,l,14575r,9l1266,14584r1,l1276,14584r1394,l2670,14575xm2670,10421r-1394,l1276,1095r-10,l1266,10421r,9l1266,14575r10,l1276,10430r1394,l2670,10421xm2670,1085r-1394,l1267,1085r-1,l14,1085r,-420l,665r,420l,1095r14,l1266,1095r1,l1276,1095r1394,l2670,1085xm2670,l1276,r-9,l1266,r,10l1266,655,14,655,14,10r1252,l1266,,,,,10,,655r,10l14,665r1252,l1267,665r9,l2670,665r,-10l1276,655r,-645l2670,10r,-10xm2680,14575r-10,l2670,14584r10,l2680,14575xm2680,1085r-10,l2670,1095r10,l2680,1085xm2685,1095r-15,l2670,10421r,9l2670,14575r15,l2685,10430r,-9l2685,1095xm5309,14575r-1209,l4091,14575r-1411,l2680,14584r1411,l4100,14584r1209,l5309,14575xm5309,10421r-1209,l4100,1095r-9,l4091,10421r-1406,l2685,10430r1406,l4091,14575r9,l4100,10430r1209,l5309,10421xm5309,1085r-1209,l4091,1085r-1411,l2680,1095r1411,l4100,1095r1209,l5309,1085xm6526,14575r-1207,l5309,14575r,9l5319,14584r1207,l6526,14575xm6526,10421r-1207,l5319,1095r-10,l5309,10421r,9l5309,14575r10,l5319,10430r1207,l6526,10421xm6526,1085r-1207,l5309,1085r,10l5319,1095r1207,l6526,1085xm6536,14575r-10,l6526,14584r10,l6536,14575xm6536,1085r-10,l6526,1095r10,l6536,1085xm6541,1095r-15,l6526,10421r,9l6526,14575r15,l6541,10430r,-9l6541,1095xm7934,10421r-1393,l6541,10430r1393,l7934,10421xm9374,14575r-10,l7944,14575r-10,l6536,14575r,9l7934,14584r10,l9364,14584r10,l9374,14575xm9374,1095r-10,l9364,10421r-1420,l7944,1095r-10,l7934,10421r,9l7934,14575r10,l7944,10430r1420,l9364,14575r10,l9374,10430r,-9l9374,1095xm9374,665r-10,l9364,1085r-1420,l7934,1085r-1398,l6536,1095r1398,l7944,1095r1420,l9374,1095r,-10l9374,665xm9374,r-10,l9364,10r,645l7944,655r,-645l9364,10r,-10l7944,r-10,l7934,10r,645l6541,655r,-645l7934,10r,-10l6536,r,10l6536,r-10,l6526,10r,645l2685,655r,-645l6526,10r,-10l2680,r,10l2680,r-10,l2670,10r,645l2670,665r10,l2680,655r,10l6526,665r10,l6536,655r,10l7934,665r10,l9364,665r10,l9374,655r,-645l9374,xe" fillcolor="black" stroked="f">
              <v:stroke joinstyle="round"/>
              <v:formulas/>
              <v:path arrowok="t" o:connecttype="custom" o:connectlocs="0,14575;2670,14575;0,14584;2670,14575;1266,10421;2670,10430;1266,1085;0,1095;2670,1095;1266,0;1266,10;0,655;1276,665;2670,10;2680,14584;2680,1095;2670,10430;2685,1095;2680,14575;5309,14584;4091,1095;4091,14575;5309,1085;2680,1095;5309,1085;5319,14584;5319,1095;5319,14575;5319,1085;6526,1085;6536,14575;6536,1085;6526,14575;7934,10421;9374,14575;7934,14575;7944,14584;9374,1095;7934,1095;7944,10430;9374,10421;7944,1085;7934,1095;9374,1095;9364,0;9364,10;7934,10;7934,0;6526,0;2685,10;2680,10;2670,655;2680,665;6536,655;9364,665;9374,10" o:connectangles="0,0,0,0,0,0,0,0,0,0,0,0,0,0,0,0,0,0,0,0,0,0,0,0,0,0,0,0,0,0,0,0,0,0,0,0,0,0,0,0,0,0,0,0,0,0,0,0,0,0,0,0,0,0,0,0"/>
            </v:shape>
            <v:shape id="docshape382" o:spid="_x0000_s1271" type="#_x0000_t75" style="position:absolute;left:2684;top:281;width:363;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szsHGAAAA3AAAAA8AAABkcnMvZG93bnJldi54bWxEj09rwkAUxO8Fv8PyCl5C3dTWIqmrFFGs&#10;R/8E8faafU2C2bchu8b47V1B8DjMzG+YyawzlWipcaVlBe+DGARxZnXJuYL9bvk2BuE8ssbKMim4&#10;koPZtPcywUTbC2+o3fpcBAi7BBUU3teJlC4ryKAb2Jo4eP+2MeiDbHKpG7wEuKnkMI6/pMGSw0KB&#10;Nc0Lyk7bs1GwO0fRer9Ko8V8UR6Oo2PaXv9Spfqv3c83CE+df4Yf7V+t4ONzBPcz4QjI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zOwcYAAADcAAAADwAAAAAAAAAAAAAA&#10;AACfAgAAZHJzL2Rvd25yZXYueG1sUEsFBgAAAAAEAAQA9wAAAJIDAAAAAA==&#10;">
              <v:imagedata r:id="rId327" o:title=""/>
            </v:shape>
            <v:shape id="docshape383" o:spid="_x0000_s1272" type="#_x0000_t75" style="position:absolute;left:14;top:1131;width:1031;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a85nGAAAA3AAAAA8AAABkcnMvZG93bnJldi54bWxEj0FrwkAUhO+C/2F5ghepG7UESV1FWtp6&#10;6MXoocdH9jWJZt+m2dVEf70rCB6HmfmGWaw6U4kzNa60rGAyjkAQZ1aXnCvY7z5f5iCcR9ZYWSYF&#10;F3KwWvZ7C0y0bXlL59TnIkDYJaig8L5OpHRZQQbd2NbEwfuzjUEfZJNL3WAb4KaS0yiKpcGSw0KB&#10;Nb0XlB3Tk1Hwc5huDtv2//rxO5rEPJP6O/3SSg0H3foNhKfOP8OP9kYrmL3GcD8Tjo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rzmcYAAADcAAAADwAAAAAAAAAAAAAA&#10;AACfAgAAZHJzL2Rvd25yZXYueG1sUEsFBgAAAAAEAAQA9wAAAJIDAAAAAA==&#10;">
              <v:imagedata r:id="rId328" o:title=""/>
            </v:shape>
            <v:shape id="docshape384" o:spid="_x0000_s1273" type="#_x0000_t75" style="position:absolute;left:14;top:1995;width:1010;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6pg7FAAAA3AAAAA8AAABkcnMvZG93bnJldi54bWxEj0FrwkAUhO+F/oflFbxI3VSlSnQVG5QW&#10;8aLG+yP7TILZtyG7mthf3xWEHoeZ+YaZLztTiRs1rrSs4GMQgSDOrC45V5AeN+9TEM4ja6wsk4I7&#10;OVguXl/mGGvb8p5uB5+LAGEXo4LC+zqW0mUFGXQDWxMH72wbgz7IJpe6wTbATSWHUfQpDZYcFgqs&#10;KSkouxyuRkHZftVpup5sd/vV7/D7lJDpkr5SvbduNQPhqfP/4Wf7RysYjSfwOBOO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qYOxQAAANwAAAAPAAAAAAAAAAAAAAAA&#10;AJ8CAABkcnMvZG93bnJldi54bWxQSwUGAAAAAAQABAD3AAAAkQMAAAAA&#10;">
              <v:imagedata r:id="rId329" o:title=""/>
            </v:shape>
            <v:shape id="docshape385" o:spid="_x0000_s1274" type="#_x0000_t75" style="position:absolute;left:1275;top:1131;width:1127;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f1QDGAAAA3AAAAA8AAABkcnMvZG93bnJldi54bWxEj8FOAjEQhu8mvkMzJt6kqxAxK4UQEgkH&#10;DwhKPE6243bjdrrZlqX49M6BhOPkn/+bb2aL7Fs1UB+bwAYeRwUo4irYhmsDn/u3hxdQMSFbbAOT&#10;gTNFWMxvb2ZY2nDiDxp2qVYC4ViiAZdSV2odK0ce4yh0xJL9hN5jkrGvte3xJHDf6qeieNYeG5YL&#10;DjtaOap+d0cvGttDdIfp+s+fh8l7+/Ud1jlvjLm/y8tXUIlyui5f2htrYDwRW3lGCK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VAMYAAADcAAAADwAAAAAAAAAAAAAA&#10;AACfAgAAZHJzL2Rvd25yZXYueG1sUEsFBgAAAAAEAAQA9wAAAJIDAAAAAA==&#10;">
              <v:imagedata r:id="rId330" o:title=""/>
            </v:shape>
            <v:shape id="docshape386" o:spid="_x0000_s1275" type="#_x0000_t75" style="position:absolute;left:1275;top:1995;width:1109;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nqDGAAAA3AAAAA8AAABkcnMvZG93bnJldi54bWxEj81qwzAQhO+FvIPYQG+NnP6ExI0SSiGl&#10;lx4Sh5DjIm0tE2tlJNV2+/RVoZDjMDPfMOvt6FrRU4iNZwXzWQGCWHvTcK3gWO3uliBiQjbYeiYF&#10;3xRhu5ncrLE0fuA99YdUiwzhWKICm1JXShm1JYdx5jvi7H364DBlGWppAg4Z7lp5XxQL6bDhvGCx&#10;o1dL+nL4cgrCkx4W9mf5sW/mp7f+oqvzTlZK3U7Hl2cQicZ0Df+3342Ch8cV/J3JR0B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I+eoMYAAADcAAAADwAAAAAAAAAAAAAA&#10;AACfAgAAZHJzL2Rvd25yZXYueG1sUEsFBgAAAAAEAAQA9wAAAJIDAAAAAA==&#10;">
              <v:imagedata r:id="rId331" o:title=""/>
            </v:shape>
            <v:shape id="docshape387" o:spid="_x0000_s1276" type="#_x0000_t75" style="position:absolute;left:1275;top:2616;width:112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xVFrDAAAA3AAAAA8AAABkcnMvZG93bnJldi54bWxET8tqwkAU3Rf6D8MtuCk6qWKQ6CQUpZBF&#10;i/j4gEvmmgQzd0Jmmodf7ywKXR7Oe5eNphE9da62rOBjEYEgLqyuuVRwvXzNNyCcR9bYWCYFEznI&#10;0teXHSbaDnyi/uxLEULYJaig8r5NpHRFRQbdwrbEgbvZzqAPsCul7nAI4aaRyyiKpcGaQ0OFLe0r&#10;Ku7nX6NgjPc/7w+8uuPBTflgpsP3bXVRavY2fm5BeBr9v/jPnWsFq3WYH86EIy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FUWsMAAADcAAAADwAAAAAAAAAAAAAAAACf&#10;AgAAZHJzL2Rvd25yZXYueG1sUEsFBgAAAAAEAAQA9wAAAI8DAAAAAA==&#10;">
              <v:imagedata r:id="rId332" o:title=""/>
            </v:shape>
            <v:shape id="docshape388" o:spid="_x0000_s1277" type="#_x0000_t75" style="position:absolute;left:2684;top:1374;width:1062;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99STHAAAA3AAAAA8AAABkcnMvZG93bnJldi54bWxEj91qwkAUhO8LvsNyhN7VjbUViW6CLRUi&#10;SMUfvD5kj0lI9mya3Wrap3eFQi+HmfmGWaS9acSFOldZVjAeRSCIc6srLhQcD6unGQjnkTU2lknB&#10;DzlIk8HDAmNtr7yjy94XIkDYxaig9L6NpXR5SQbdyLbEwTvbzqAPsiuk7vAa4KaRz1E0lQYrDgsl&#10;tvReUl7vv42C7HfzNvlYbQ7T7dfnKVsX9YtZ10o9DvvlHISn3v+H/9qZVjB5HcP9TDgCMr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499STHAAAA3AAAAA8AAAAAAAAAAAAA&#10;AAAAnwIAAGRycy9kb3ducmV2LnhtbFBLBQYAAAAABAAEAPcAAACTAwAAAAA=&#10;">
              <v:imagedata r:id="rId333" o:title=""/>
            </v:shape>
            <v:shape id="docshape389" o:spid="_x0000_s1278" type="#_x0000_t75" style="position:absolute;left:4100;top:1131;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s/x3EAAAA3AAAAA8AAABkcnMvZG93bnJldi54bWxEj09rwkAUxO8Fv8PyBG91o9JSYjYiolAQ&#10;hGov3h7ZZxLNvg272/z59m6h0OMwM79hss1gGtGR87VlBYt5AoK4sLrmUsH35fD6AcIHZI2NZVIw&#10;kodNPnnJMNW25y/qzqEUEcI+RQVVCG0qpS8qMujntiWO3s06gyFKV0rtsI9w08hlkrxLgzXHhQpb&#10;2lVUPM4/RsGxpvsx0f3ODafruPcHd5HBKTWbDts1iEBD+A//tT+1gtXbEn7PxCMg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s/x3EAAAA3AAAAA8AAAAAAAAAAAAAAAAA&#10;nwIAAGRycy9kb3ducmV2LnhtbFBLBQYAAAAABAAEAPcAAACQAwAAAAA=&#10;">
              <v:imagedata r:id="rId334" o:title=""/>
            </v:shape>
            <v:shape id="docshape390" o:spid="_x0000_s1279" type="#_x0000_t75" style="position:absolute;left:4100;top:1995;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4gDjFAAAA3AAAAA8AAABkcnMvZG93bnJldi54bWxEj81qwzAQhO+FvoPYQm+N7JiGxIliQiHg&#10;ElrIDzkv1sZyaq2MpTju21eFQo/DzHzDrIrRtmKg3jeOFaSTBARx5XTDtYLTcfsyB+EDssbWMSn4&#10;Jg/F+vFhhbl2d97TcAi1iBD2OSowIXS5lL4yZNFPXEccvYvrLYYo+1rqHu8Rbls5TZKZtNhwXDDY&#10;0Zuh6utwswo2PizScld1H032PvvcnsfdVRulnp/GzRJEoDH8h//apVaQvWbweyYe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eIA4xQAAANwAAAAPAAAAAAAAAAAAAAAA&#10;AJ8CAABkcnMvZG93bnJldi54bWxQSwUGAAAAAAQABAD3AAAAkQMAAAAA&#10;">
              <v:imagedata r:id="rId335" o:title=""/>
            </v:shape>
            <v:shape id="docshape391" o:spid="_x0000_s1280" type="#_x0000_t75" style="position:absolute;left:4100;top:2616;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btLFAAAA3AAAAA8AAABkcnMvZG93bnJldi54bWxEj0FrwkAUhO8F/8PyhN7qJtWKxKwiSqFg&#10;aamK50f2JRvMvg3ZVaO/3i0Uehxm5hsmX/a2ERfqfO1YQTpKQBAXTtdcKTjs319mIHxA1tg4JgU3&#10;8rBcDJ5yzLS78g9ddqESEcI+QwUmhDaT0heGLPqRa4mjV7rOYoiyq6Tu8BrhtpGvSTKVFmuOCwZb&#10;WhsqTruzVdCmZ/n5bfieFqYeH6eb+1e53Sj1POxXcxCB+vAf/mt/aAXjtwn8no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wG7SxQAAANwAAAAPAAAAAAAAAAAAAAAA&#10;AJ8CAABkcnMvZG93bnJldi54bWxQSwUGAAAAAAQABAD3AAAAkQMAAAAA&#10;">
              <v:imagedata r:id="rId336" o:title=""/>
            </v:shape>
            <v:shape id="docshape392" o:spid="_x0000_s1281" type="#_x0000_t75" style="position:absolute;left:4100;top:3027;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j/6LEAAAA3AAAAA8AAABkcnMvZG93bnJldi54bWxEj0FrwkAUhO+F/oflFbzVTdWoxGykWARv&#10;RS30+sw+N2mzb0N2m8R/3y0UPA4z8w2Tb0fbiJ46XztW8DJNQBCXTtdsFHyc989rED4ga2wck4Ib&#10;edgWjw85ZtoNfKT+FIyIEPYZKqhCaDMpfVmRRT91LXH0rq6zGKLsjNQdDhFuGzlLkqW0WHNcqLCl&#10;XUXl9+nHKijNld7a9Os4Ls+fQ4/vl2FhVkpNnsbXDYhAY7iH/9sHrWCepvB3Jh4B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9j/6LEAAAA3AAAAA8AAAAAAAAAAAAAAAAA&#10;nwIAAGRycy9kb3ducmV2LnhtbFBLBQYAAAAABAAEAPcAAACQAwAAAAA=&#10;">
              <v:imagedata r:id="rId337" o:title=""/>
            </v:shape>
            <v:shape id="docshape393" o:spid="_x0000_s1282" type="#_x0000_t75" style="position:absolute;left:4100;top:3442;width:974;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2wXFAAAA3AAAAA8AAABkcnMvZG93bnJldi54bWxEj09rAjEUxO8Fv0N4Qi+lZtW6lK1RRBA9&#10;FOqfBa+PzetmcfOyJFG3394UCj0OM/MbZr7sbStu5EPjWMF4lIEgrpxuuFZQnjav7yBCRNbYOiYF&#10;PxRguRg8zbHQ7s4Huh1jLRKEQ4EKTIxdIWWoDFkMI9cRJ+/beYsxSV9L7fGe4LaVkyzLpcWG04LB&#10;jtaGqsvxahVM8vZtG1++Pstgzh7Lw/a8l1Olnof96gNEpD7+h//aO61gOsvh90w6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vtsFxQAAANwAAAAPAAAAAAAAAAAAAAAA&#10;AJ8CAABkcnMvZG93bnJldi54bWxQSwUGAAAAAAQABAD3AAAAkQMAAAAA&#10;">
              <v:imagedata r:id="rId338" o:title=""/>
            </v:shape>
            <v:shape id="docshape394" o:spid="_x0000_s1283" type="#_x0000_t75" style="position:absolute;left:4100;top:4271;width:848;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I1nPGAAAA3AAAAA8AAABkcnMvZG93bnJldi54bWxEj0FrwkAUhO8F/8PyBG91YyVVo6uIpVBK&#10;PRgF8fbMPpNg9m3Y3Wr8991CocdhZr5hFqvONOJGzteWFYyGCQjiwuqaSwWH/fvzFIQPyBoby6Tg&#10;QR5Wy97TAjNt77yjWx5KESHsM1RQhdBmUvqiIoN+aFvi6F2sMxiidKXUDu8Rbhr5kiSv0mDNcaHC&#10;ljYVFdf82yjojvk5XZ+Tabo5Of/22c6+jo+tUoN+t56DCNSF//Bf+0MrGKcT+D0Tj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jWc8YAAADcAAAADwAAAAAAAAAAAAAA&#10;AACfAgAAZHJzL2Rvd25yZXYueG1sUEsFBgAAAAAEAAQA9wAAAJIDAAAAAA==&#10;">
              <v:imagedata r:id="rId339" o:title=""/>
            </v:shape>
            <v:shape id="docshape395" o:spid="_x0000_s1284" type="#_x0000_t75" style="position:absolute;left:4100;top:4890;width:931;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HUjEAAAA3AAAAA8AAABkcnMvZG93bnJldi54bWxET8tqwkAU3Rf8h+EKbopOYolodBQpFrqq&#10;+EBwd81ck2DmTpqZavTrOwvB5eG8Z4vWVOJKjSstK4gHEQjizOqScwX73Vd/DMJ5ZI2VZVJwJweL&#10;eedthqm2N97QdetzEULYpaig8L5OpXRZQQbdwNbEgTvbxqAPsMmlbvAWwk0lh1E0kgZLDg0F1vRZ&#10;UHbZ/hkF5eG4Gp3a5P138mMf98cqPifrWKlet11OQXhq/Uv8dH9rBR9JWBvOhCM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HUjEAAAA3AAAAA8AAAAAAAAAAAAAAAAA&#10;nwIAAGRycy9kb3ducmV2LnhtbFBLBQYAAAAABAAEAPcAAACQAwAAAAA=&#10;">
              <v:imagedata r:id="rId340" o:title=""/>
            </v:shape>
            <v:shape id="docshape396" o:spid="_x0000_s1285" type="#_x0000_t75" style="position:absolute;left:4100;top:5294;width:362;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B4V/FAAAA3AAAAA8AAABkcnMvZG93bnJldi54bWxEj0FrwkAUhO9C/8PyCl6kblQiNrpKqwje&#10;RNtDe3tmn0kw+zbsrjH++25B8DjMzDfMYtWZWrTkfGVZwWiYgCDOra64UPD9tX2bgfABWWNtmRTc&#10;ycNq+dJbYKbtjQ/UHkMhIoR9hgrKEJpMSp+XZNAPbUMcvbN1BkOUrpDa4S3CTS3HSTKVBiuOCyU2&#10;tC4pvxyvRkHxQ6fRbnDft5/Tza+Tk7TFWapU/7X7mIMI1IVn+NHeaQWT9B3+z8Qj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geFfxQAAANwAAAAPAAAAAAAAAAAAAAAA&#10;AJ8CAABkcnMvZG93bnJldi54bWxQSwUGAAAAAAQABAD3AAAAkQMAAAAA&#10;">
              <v:imagedata r:id="rId341" o:title=""/>
            </v:shape>
            <v:shape id="docshape397" o:spid="_x0000_s1286" type="#_x0000_t75" style="position:absolute;left:5320;top:1131;width:954;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pBcK7AAAA3AAAAA8AAABkcnMvZG93bnJldi54bWxET0sKwjAQ3QveIYzgzqZVKFKNIoKoS3/7&#10;oRnbYjMpSdR6e7MQXD7ef7nuTSte5HxjWUGWpCCIS6sbrhRcL7vJHIQPyBpby6TgQx7Wq+FgiYW2&#10;bz7R6xwqEUPYF6igDqErpPRlTQZ9YjviyN2tMxgidJXUDt8x3LRymqa5NNhwbKixo21N5eP8NAp2&#10;nT0cm6rdu43Lcnef+W12mys1HvWbBYhAffiLf+6DVjDL4/x4Jh4BufoC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AKpBcK7AAAA3AAAAA8AAAAAAAAAAAAAAAAAnwIAAGRycy9k&#10;b3ducmV2LnhtbFBLBQYAAAAABAAEAPcAAACHAwAAAAA=&#10;">
              <v:imagedata r:id="rId342" o:title=""/>
            </v:shape>
            <v:shape id="docshape398" o:spid="_x0000_s1287" type="#_x0000_t75" style="position:absolute;left:7944;top:1131;width:1123;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LG3nGAAAA3AAAAA8AAABkcnMvZG93bnJldi54bWxEj0FrAjEUhO+F/ofwCr0UzdqCldUotbRF&#10;b1ZFr8/N62bZ5GXZpOv6741Q6HGYmW+Y2aJ3VnTUhsqzgtEwA0FceF1xqWC/+xxMQISIrNF6JgUX&#10;CrCY39/NMNf+zN/UbWMpEoRDjgpMjE0uZSgMOQxD3xAn78e3DmOSbSl1i+cEd1Y+Z9lYOqw4LRhs&#10;6N1QUW9/nYKP7mlp7IUOx93r+nBafmV2U9dKPT70b1MQkfr4H/5rr7SCl/EIbmfSEZ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sbecYAAADcAAAADwAAAAAAAAAAAAAA&#10;AACfAgAAZHJzL2Rvd25yZXYueG1sUEsFBgAAAAAEAAQA9wAAAJIDAAAAAA==&#10;">
              <v:imagedata r:id="rId343" o:title=""/>
            </v:shape>
            <v:shape id="docshape399" o:spid="_x0000_s1288" type="#_x0000_t75" style="position:absolute;left:7944;top:1789;width:1200;height:2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lqTFAAAA3AAAAA8AAABkcnMvZG93bnJldi54bWxEj0FrwkAUhO9C/8PyCr3pbtNiNXUTSqHU&#10;gyCmHjw+ss8kmH0bsqtu/323IHgcZuYbZlVG24sLjb5zrOF5pkAQ18503GjY/3xNFyB8QDbYOyYN&#10;v+ShLB4mK8yNu/KOLlVoRIKwz1FDG8KQS+nrliz6mRuIk3d0o8WQ5NhIM+I1wW0vM6Xm0mLHaaHF&#10;gT5bqk/V2Wp47c+n7/XyEMNbF90my9R2L5XWT4/x4x1EoBju4Vt7bTS8zDP4P5OOgC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TZakxQAAANwAAAAPAAAAAAAAAAAAAAAA&#10;AJ8CAABkcnMvZG93bnJldi54bWxQSwUGAAAAAAQABAD3AAAAkQMAAAAA&#10;">
              <v:imagedata r:id="rId344" o:title=""/>
            </v:shape>
            <v:shape id="docshape400" o:spid="_x0000_s1289" type="#_x0000_t75" style="position:absolute;left:7944;top:4481;width:114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X7/zFAAAA3AAAAA8AAABkcnMvZG93bnJldi54bWxEj0trwzAQhO+B/gexhd4SuTGYxIkSQmha&#10;Q09xSiG3xVo/qLUylvzov68KhR6HmfmG2R9n04qRetdYVvC8ikAQF1Y3XCn4uF2WGxDOI2tsLZOC&#10;b3JwPDws9phqO/GVxtxXIkDYpaig9r5LpXRFTQbdynbEwSttb9AH2VdS9zgFuGnlOooSabDhsFBj&#10;R+eaiq98MAqG9/H15e302WRlKe/bgdeXszdKPT3Opx0IT7P/D/+1M60gTmL4PROOgD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l+/8xQAAANwAAAAPAAAAAAAAAAAAAAAA&#10;AJ8CAABkcnMvZG93bnJldi54bWxQSwUGAAAAAAQABAD3AAAAkQMAAAAA&#10;">
              <v:imagedata r:id="rId345" o:title=""/>
            </v:shape>
            <v:shape id="docshape401" o:spid="_x0000_s1290" type="#_x0000_t75" style="position:absolute;left:7944;top:4893;width:1136;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643/FAAAA3AAAAA8AAABkcnMvZG93bnJldi54bWxEj0FrwkAUhO+F/oflFbzVTTWEEl1FpQUP&#10;KbRpEY+P7HMTzL4Nu1uN/75bKPQ4zMw3zHI92l5cyIfOsYKnaQaCuHG6Y6Pg6/P18RlEiMgae8ek&#10;4EYB1qv7uyWW2l35gy51NCJBOJSooI1xKKUMTUsWw9QNxMk7OW8xJumN1B6vCW57OcuyQlrsOC20&#10;ONCupeZcf1sF7AtjZvmxrt631bZ727mXQ5UrNXkYNwsQkcb4H/5r77WCeZHD75l0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uuN/xQAAANwAAAAPAAAAAAAAAAAAAAAA&#10;AJ8CAABkcnMvZG93bnJldi54bWxQSwUGAAAAAAQABAD3AAAAkQMAAAAA&#10;">
              <v:imagedata r:id="rId346" o:title=""/>
            </v:shape>
            <v:shape id="docshape402" o:spid="_x0000_s1291" type="#_x0000_t75" style="position:absolute;left:7944;top:5308;width:1211;height: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lMGbGAAAA3AAAAA8AAABkcnMvZG93bnJldi54bWxEj0FrwkAUhO9C/8PyCr0U3dioaHQVkRZ6&#10;sIdGL94e2Wc2mH0bsqtGf71bKHgcZuYbZrHqbC0u1PrKsYLhIAFBXDhdcalgv/vqT0H4gKyxdkwK&#10;buRhtXzpLTDT7sq/dMlDKSKEfYYKTAhNJqUvDFn0A9cQR+/oWoshyraUusVrhNtafiTJRFqsOC4Y&#10;bGhjqDjlZ6vgs8s3h/R4v5nZ9uedR0Ob5lOr1Ntrt56DCNSFZ/i//a0VpJMx/J2JR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qUwZsYAAADcAAAADwAAAAAAAAAAAAAA&#10;AACfAgAAZHJzL2Rvd25yZXYueG1sUEsFBgAAAAAEAAQA9wAAAJIDAAAAAA==&#10;">
              <v:imagedata r:id="rId347" o:title=""/>
            </v:shape>
            <v:shape id="docshape403" o:spid="_x0000_s1292" type="#_x0000_t75" style="position:absolute;left:7944;top:6135;width:11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uPWfEAAAA3AAAAA8AAABkcnMvZG93bnJldi54bWxEj0FrwkAUhO+F/oflCb3VTVSCpK5BCgFB&#10;L1o99Paafc1Gs29Ddo3pv3cLhR6HmfmGWRWjbcVAvW8cK0inCQjiyumGawWnj/J1CcIHZI2tY1Lw&#10;Qx6K9fPTCnPt7nyg4RhqESHsc1RgQuhyKX1lyKKfuo44et+utxii7Gupe7xHuG3lLEkyabHhuGCw&#10;o3dD1fV4swp4Yc0wkv2kYXf52u/O6aLcp0q9TMbNG4hAY/gP/7W3WsE8y+D3TDwCc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uPWfEAAAA3AAAAA8AAAAAAAAAAAAAAAAA&#10;nwIAAGRycy9kb3ducmV2LnhtbFBLBQYAAAAABAAEAPcAAACQAwAAAAA=&#10;">
              <v:imagedata r:id="rId348" o:title=""/>
            </v:shape>
            <v:shape id="docshape404" o:spid="_x0000_s1293" type="#_x0000_t75" style="position:absolute;left:7944;top:6547;width:1202;height: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auMnCAAAA3AAAAA8AAABkcnMvZG93bnJldi54bWxEj0GLwjAUhO+C/yE8wZum6mKlaxQRRcG9&#10;qLv3R/O2LTYvNYla//1GWPA4zMw3zHzZmlrcyfnKsoLRMAFBnFtdcaHg+7wdzED4gKyxtkwKnuRh&#10;ueh25php++Aj3U+hEBHCPkMFZQhNJqXPSzLoh7Yhjt6vdQZDlK6Q2uEjwk0tx0kylQYrjgslNrQu&#10;Kb+cbkbB4bq90f7r+EE/Lt1VG8pHiZwp1e+1q08QgdrwDv+391rBZJrC60w8AnL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GrjJwgAAANwAAAAPAAAAAAAAAAAAAAAAAJ8C&#10;AABkcnMvZG93bnJldi54bWxQSwUGAAAAAAQABAD3AAAAjgMAAAAA&#10;">
              <v:imagedata r:id="rId349" o:title=""/>
            </v:shape>
            <v:shape id="docshape405" o:spid="_x0000_s1294" type="#_x0000_t75" style="position:absolute;left:7944;top:9034;width:1149;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4KzrBAAAA3AAAAA8AAABkcnMvZG93bnJldi54bWxET02LwjAQvQv7H8II3myqgkjXKCKIy95W&#10;RfA2NLNttZl0m1G7/npzEDw+3vd82bla3agNlWcDoyQFRZx7W3Fh4LDfDGeggiBbrD2TgX8KsFx8&#10;9OaYWX/nH7rtpFAxhEOGBkqRJtM65CU5DIlviCP361uHEmFbaNviPYa7Wo/TdKodVhwbSmxoXVJ+&#10;2V2dgcd2K+vqPD7K6e/yvT+c87DqZsYM+t3qE5RQJ2/xy/1lDUymcW08E4+AXj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4KzrBAAAA3AAAAA8AAAAAAAAAAAAAAAAAnwIA&#10;AGRycy9kb3ducmV2LnhtbFBLBQYAAAAABAAEAPcAAACNAwAAAAA=&#10;">
              <v:imagedata r:id="rId350" o:title=""/>
            </v:shape>
            <v:shape id="docshape406" o:spid="_x0000_s1295" type="#_x0000_t75" style="position:absolute;left:7944;top:9448;width:112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42QTFAAAA3AAAAA8AAABkcnMvZG93bnJldi54bWxEj1trAjEUhN+F/odwCn3TbCvYum6UUqiU&#10;gnhFXw/J2QvdnCybrG799UYo9HGYmW+YbNHbWpyp9ZVjBc+jBASxdqbiQsFh/zl8A+EDssHaMSn4&#10;JQ+L+cMgw9S4C2/pvAuFiBD2KSooQ2hSKb0uyaIfuYY4erlrLYYo20KaFi8Rbmv5kiQTabHiuFBi&#10;Qx8l6Z9dZxWYnE7b1boLr9fVsVvq3m++nVbq6bF/n4EI1If/8F/7yygYT6ZwPxOP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ONkExQAAANwAAAAPAAAAAAAAAAAAAAAA&#10;AJ8CAABkcnMvZG93bnJldi54bWxQSwUGAAAAAAQABAD3AAAAkQMAAAAA&#10;">
              <v:imagedata r:id="rId351" o:title=""/>
            </v:shape>
            <v:shape id="docshape407" o:spid="_x0000_s1296" type="#_x0000_t75" style="position:absolute;left:7944;top:9860;width:1211;height: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cdW/AAAA3AAAAA8AAABkcnMvZG93bnJldi54bWxET0tuwjAQ3VfiDtYgdVccPiooYBAgorIt&#10;cIAhHuKIeBzFJkk5fb1AYvn0/qtNbyvRUuNLxwrGowQEce50yYWCyzn7WoDwAVlj5ZgU/JGHzXrw&#10;scJUu45/qT2FQsQQ9ikqMCHUqZQ+N2TRj1xNHLmbayyGCJtC6ga7GG4rOUmSb2mx5NhgsKa9ofx+&#10;elgFfD3fnjOcdybrnocs7B7tT01KfQ777RJEoD68xS/3USuYzuP8eCYeAbn+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ZnHVvwAAANwAAAAPAAAAAAAAAAAAAAAAAJ8CAABk&#10;cnMvZG93bnJldi54bWxQSwUGAAAAAAQABAD3AAAAiwMAAAAA&#10;">
              <v:imagedata r:id="rId352" o:title=""/>
            </v:shape>
            <v:shape id="docshape408" o:spid="_x0000_s1297" type="#_x0000_t75" style="position:absolute;left:1275;top:10465;width:1142;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XTHGAAAA3AAAAA8AAABkcnMvZG93bnJldi54bWxEj0FrAjEUhO+F/ofwCr1p1iq1bI0iUqse&#10;SnFre35sXjeLm5dlE934701B6HGYmW+Y2SLaRpyp87VjBaNhBoK4dLrmSsHhaz14AeEDssbGMSm4&#10;kIfF/P5uhrl2Pe/pXIRKJAj7HBWYENpcSl8asuiHriVO3q/rLIYku0rqDvsEt418yrJnabHmtGCw&#10;pZWh8licrIJjf2rXbx8/8bPYbQ7vk8yU4++o1ONDXL6CCBTDf/jW3moF4+kI/s6kIy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ZdMcYAAADcAAAADwAAAAAAAAAAAAAA&#10;AACfAgAAZHJzL2Rvd25yZXYueG1sUEsFBgAAAAAEAAQA9wAAAJIDAAAAAA==&#10;">
              <v:imagedata r:id="rId353" o:title=""/>
            </v:shape>
            <v:shape id="docshape409" o:spid="_x0000_s1298" type="#_x0000_t75" style="position:absolute;left:1275;top:12572;width:1103;height: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8vYrFAAAA3AAAAA8AAABkcnMvZG93bnJldi54bWxEj0+LwjAUxO/CfofwFrxpugr+qUZZFgQ9&#10;KKwK6u3RvG2LzUtNotZvb4QFj8PM/IaZzhtTiRs5X1pW8NVNQBBnVpecK9jvFp0RCB+QNVaWScGD&#10;PMxnH60pptre+Zdu25CLCGGfooIihDqV0mcFGfRdWxNH7886gyFKl0vt8B7hppK9JBlIgyXHhQJr&#10;+ikoO2+vRoE/Lw/VahQ249NjeOmvj9e8dhul2p/N9wREoCa8w//tpVbQH/bgdSYeAT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PL2KxQAAANwAAAAPAAAAAAAAAAAAAAAA&#10;AJ8CAABkcnMvZG93bnJldi54bWxQSwUGAAAAAAQABAD3AAAAkQMAAAAA&#10;">
              <v:imagedata r:id="rId354" o:title=""/>
            </v:shape>
            <v:shape id="docshape410" o:spid="_x0000_s1299" type="#_x0000_t75" style="position:absolute;left:2684;top:10465;width:1157;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BrDDAAAA3AAAAA8AAABkcnMvZG93bnJldi54bWxEj8FqwzAQRO+B/oPYQm6JnBoa41gOJW3A&#10;vRTq+AMWaWObWCtjKYn791WhkOMwM2+YYj/bQdxo8r1jBZt1AoJYO9Nzq6A5HVcZCB+QDQ6OScEP&#10;ediXT4sCc+Pu/E23OrQiQtjnqKALYcyl9Loji37tRuLond1kMUQ5tdJMeI9wO8iXJHmVFnuOCx2O&#10;dOhIX+qrVfBx/sycvta6Du+bL2pOWJkDKrV8nt92IALN4RH+b1dGQbpN4e9MPAK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YGsMMAAADcAAAADwAAAAAAAAAAAAAAAACf&#10;AgAAZHJzL2Rvd25yZXYueG1sUEsFBgAAAAAEAAQA9wAAAI8DAAAAAA==&#10;">
              <v:imagedata r:id="rId355" o:title=""/>
            </v:shape>
            <v:shape id="docshape411" o:spid="_x0000_s1300" type="#_x0000_t75" style="position:absolute;left:2684;top:11333;width:115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TwHFAAAA3AAAAA8AAABkcnMvZG93bnJldi54bWxEj81qwzAQhO+FvoPYQm+N3KQ0xYkS3JKC&#10;Dwn5qR9gsTaWqbUyluy4bx8FAj0OM/MNs1yPthEDdb52rOB1koAgLp2uuVJQ/Hy/fIDwAVlj45gU&#10;/JGH9erxYYmpdhc+0nAKlYgQ9ikqMCG0qZS+NGTRT1xLHL2z6yyGKLtK6g4vEW4bOU2Sd2mx5rhg&#10;sKUvQ+XvqbcKNpnJe/rst6GY5vsiG3b94bBT6vlpzBYgAo3hP3xv51rBbP4GtzPxCMjV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GE8BxQAAANwAAAAPAAAAAAAAAAAAAAAA&#10;AJ8CAABkcnMvZG93bnJldi54bWxQSwUGAAAAAAQABAD3AAAAkQMAAAAA&#10;">
              <v:imagedata r:id="rId356" o:title=""/>
            </v:shape>
            <v:shape id="docshape412" o:spid="_x0000_s1301" type="#_x0000_t75" style="position:absolute;left:2684;top:11745;width:1131;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1n+LGAAAA3AAAAA8AAABkcnMvZG93bnJldi54bWxEj0FPAjEUhO8k/ofmmXiTrqgI6xYCEtCQ&#10;eJCV+8v22W7cvi7bCuu/pyYmHCcz802mmPeuEUfqQu1Zwd0wA0FceV2zUfBZrm8nIEJE1th4JgW/&#10;FGA+uxoUmGt/4g867qIRCcIhRwU2xjaXMlSWHIahb4mT9+U7hzHJzkjd4SnBXSNHWTaWDmtOCxZb&#10;erFUfe9+nIJl1T6Y6erdbfYTsykPr/123Vilbq77xTOISH28hP/bb1rB/dMj/J1JR0DO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jWf4sYAAADcAAAADwAAAAAAAAAAAAAA&#10;AACfAgAAZHJzL2Rvd25yZXYueG1sUEsFBgAAAAAEAAQA9wAAAJIDAAAAAA==&#10;">
              <v:imagedata r:id="rId357" o:title=""/>
            </v:shape>
            <v:shape id="docshape413" o:spid="_x0000_s1302" type="#_x0000_t75" style="position:absolute;left:2684;top:12349;width:637;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ko4/GAAAA3AAAAA8AAABkcnMvZG93bnJldi54bWxEj0trwzAQhO+B/gexhV5KIyeBpLhRQh6U&#10;BkoOeR16W6ytZWqtjKTazr+PCoUch5n5hpkve1uLlnyoHCsYDTMQxIXTFZcKzqf3l1cQISJrrB2T&#10;gisFWC4eBnPMtev4QO0xliJBOOSowMTY5FKGwpDFMHQNcfK+nbcYk/Sl1B67BLe1HGfZVFqsOC0Y&#10;bGhjqPg5/loFzdjvvyq5eubtqW0/u+Ky/jC1Uk+P/eoNRKQ+3sP/7Z1WMJlN4e9MO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Sjj8YAAADcAAAADwAAAAAAAAAAAAAA&#10;AACfAgAAZHJzL2Rvd25yZXYueG1sUEsFBgAAAAAEAAQA9wAAAJIDAAAAAA==&#10;">
              <v:imagedata r:id="rId358" o:title=""/>
            </v:shape>
            <v:shape id="docshape414" o:spid="_x0000_s1303" type="#_x0000_t75" style="position:absolute;left:4100;top:10465;width:952;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nyl/GAAAA3AAAAA8AAABkcnMvZG93bnJldi54bWxEj0FrwkAUhO9C/8PyCt50Uy1VoquIIEoo&#10;taZ68PbMvmaD2bchu9X033cLhR6HmfmGmS87W4sbtb5yrOBpmIAgLpyuuFRw/NgMpiB8QNZYOyYF&#10;3+RhuXjozTHV7s4HuuWhFBHCPkUFJoQmldIXhiz6oWuIo/fpWoshyraUusV7hNtajpLkRVqsOC4Y&#10;bGhtqLjmX1bBnrOzyZ53/DrNs4u8nOjwvn1Tqv/YrWYgAnXhP/zX3mkF48kEfs/E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GfKX8YAAADcAAAADwAAAAAAAAAAAAAA&#10;AACfAgAAZHJzL2Rvd25yZXYueG1sUEsFBgAAAAAEAAQA9wAAAJIDAAAAAA==&#10;">
              <v:imagedata r:id="rId359" o:title=""/>
            </v:shape>
            <v:shape id="docshape415" o:spid="_x0000_s1304" type="#_x0000_t75" style="position:absolute;left:4100;top:11332;width:922;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7J97CAAAA3AAAAA8AAABkcnMvZG93bnJldi54bWxET8tqwkAU3Qv+w3AFdzqJLbWkjlK0gjvx&#10;UbS7a+aahGbuhMw4pn59Z1Ho8nDes0VnahGodZVlBek4AUGcW11xoeB4WI9eQTiPrLG2TAp+yMFi&#10;3u/NMNP2zjsKe1+IGMIuQwWl900mpctLMujGtiGO3NW2Bn2EbSF1i/cYbmo5SZIXabDi2FBiQ8uS&#10;8u/9zSh4Pq9C+DKcXlY7elD4SE/b6adSw0H3/gbCU+f/xX/ujVbwNI1r45l4BO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uyfewgAAANwAAAAPAAAAAAAAAAAAAAAAAJ8C&#10;AABkcnMvZG93bnJldi54bWxQSwUGAAAAAAQABAD3AAAAjgMAAAAA&#10;">
              <v:imagedata r:id="rId360" o:title=""/>
            </v:shape>
            <v:shape id="docshape416" o:spid="_x0000_s1305" type="#_x0000_t75" style="position:absolute;left:4100;top:11950;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REdTGAAAA3AAAAA8AAABkcnMvZG93bnJldi54bWxEj81rwkAUxO9C/4flCb3pRlv8SF2lLRRq&#10;D4IfF2/P7GsSzL5Ns88Y//tuoeBxmJnfMItV5yrVUhNKzwZGwwQUceZtybmBw/5jMAMVBNli5ZkM&#10;3CjAavnQW2Bq/ZW31O4kVxHCIUUDhUidah2yghyGoa+Jo/ftG4cSZZNr2+A1wl2lx0ky0Q5LjgsF&#10;1vReUHbeXZyBt/VU5m15QXk+HiiMT5Ov8+bHmMd+9/oCSqiTe/i//WkNPE3n8HcmHgG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NER1MYAAADcAAAADwAAAAAAAAAAAAAA&#10;AACfAgAAZHJzL2Rvd25yZXYueG1sUEsFBgAAAAAEAAQA9wAAAJIDAAAAAA==&#10;">
              <v:imagedata r:id="rId361" o:title=""/>
            </v:shape>
            <v:shape id="docshape417" o:spid="_x0000_s1306" type="#_x0000_t75" style="position:absolute;left:4100;top:12362;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qROTEAAAA3AAAAA8AAABkcnMvZG93bnJldi54bWxET81qwkAQvgu+wzJCL9JsqqWEmFWsILTp&#10;odT6ANPsmESzszG7TdK37x4Ejx/ff7YZTSN66lxtWcFTFIMgLqyuuVRw/N4/JiCcR9bYWCYFf+Rg&#10;s55OMky1HfiL+oMvRQhhl6KCyvs2ldIVFRl0kW2JA3eynUEfYFdK3eEQwk0jF3H8Ig3WHBoqbGlX&#10;UXE5/BoF70v9eXz9SIbnvtA/8/M1z/U5V+phNm5XIDyN/i6+ud+0gmUS5ocz4Qj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qROTEAAAA3AAAAA8AAAAAAAAAAAAAAAAA&#10;nwIAAGRycy9kb3ducmV2LnhtbFBLBQYAAAAABAAEAPcAAACQAwAAAAA=&#10;">
              <v:imagedata r:id="rId362" o:title=""/>
            </v:shape>
            <v:shape id="docshape418" o:spid="_x0000_s1307" type="#_x0000_t75" style="position:absolute;left:4100;top:12765;width:514;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sX3CAAAA3AAAAA8AAABkcnMvZG93bnJldi54bWxEj0FrwkAUhO8F/8PyhF5EX6JQJLqKCC1C&#10;T1Xx/Mg+k2D2bdhdNfbXdwuCx2FmvmGW69626sY+NE405JMMFEvpTCOVhuPhczwHFSKJodYJa3hw&#10;gPVq8Lakwri7/PBtHyuVIBIK0lDH2BWIoazZUpi4jiV5Z+ctxSR9hcbTPcFti9Ms+0BLjaSFmjre&#10;1lxe9lerwWzzU+Yr0zH+Nt/96HHCEX5p/T7sNwtQkfv4Cj/bO6NhNs/h/0w6Arj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rF9wgAAANwAAAAPAAAAAAAAAAAAAAAAAJ8C&#10;AABkcnMvZG93bnJldi54bWxQSwUGAAAAAAQABAD3AAAAjgMAAAAA&#10;">
              <v:imagedata r:id="rId363" o:title=""/>
            </v:shape>
            <v:shape id="docshape419" o:spid="_x0000_s1308" type="#_x0000_t75" style="position:absolute;left:5320;top:10465;width:953;height: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Z3lLGAAAA3AAAAA8AAABkcnMvZG93bnJldi54bWxEj0FrwkAUhO8F/8PyhN7qxrSIRNcgiq0g&#10;UtT24O01+5oNZt+G7DbGf98tCD0OM/MNM897W4uOWl85VjAeJSCIC6crLhV8nDZPUxA+IGusHZOC&#10;G3nIF4OHOWbaXflA3TGUIkLYZ6jAhNBkUvrCkEU/cg1x9L5dazFE2ZZSt3iNcFvLNEkm0mLFccFg&#10;QytDxeX4YxV8vsqvdF++Gfu+Xa/NpG9Wu5ezUo/DfjkDEagP/+F7e6sVPE9T+Ds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neUsYAAADcAAAADwAAAAAAAAAAAAAA&#10;AACfAgAAZHJzL2Rvd25yZXYueG1sUEsFBgAAAAAEAAQA9wAAAJIDAAAAAA==&#10;">
              <v:imagedata r:id="rId364" o:title=""/>
            </v:shape>
            <v:shape id="docshape420" o:spid="_x0000_s1309" type="#_x0000_t75" style="position:absolute;left:6541;top:10451;width:705;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qlyjFAAAA3AAAAA8AAABkcnMvZG93bnJldi54bWxEj91Kw0AUhO8F32E5Qm/EbtpCCbHbIoL0&#10;B6XY+ACH7DEJZs/GPdsmfXtXELwcZuYbZrUZXacuFKT1bGA2zUARV962XBv4KF8eclASkS12nsnA&#10;lQQ269ubFRbWD/xOl1OsVYKwFGigibEvtJaqIYcy9T1x8j59cBiTDLW2AYcEd52eZ9lSO2w5LTTY&#10;03ND1dfp7AzcH1/LQ7Z825ffPhy2g4glyY2Z3I1Pj6AijfE//NfeWQOLfAG/Z9IR0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KpcoxQAAANwAAAAPAAAAAAAAAAAAAAAA&#10;AJ8CAABkcnMvZG93bnJldi54bWxQSwUGAAAAAAQABAD3AAAAkQMAAAAA&#10;">
              <v:imagedata r:id="rId365" o:title=""/>
            </v:shape>
            <v:shape id="docshape421" o:spid="_x0000_s1310" type="#_x0000_t75" style="position:absolute;left:6541;top:10708;width:97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LSvXEAAAA3AAAAA8AAABkcnMvZG93bnJldi54bWxEj0FLw0AUhO9C/8PyCt7sxipS0m5LLRR6&#10;iWha6PWRfU2C2bch+8zGf+8KgsdhZr5hNrvJdWqkIbSeDTwuMlDElbct1wYu5+PDClQQZIudZzLw&#10;TQF229ndBnPrI3/QWEqtEoRDjgYakT7XOlQNOQwL3xMn7+YHh5LkUGs7YExw1+lllr1ohy2nhQZ7&#10;OjRUfZZfzkAsysIXx+XbfpSbvF5P8XKI78bcz6f9GpTQJP/hv/bJGnhaPcPvmXQE9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LSvXEAAAA3AAAAA8AAAAAAAAAAAAAAAAA&#10;nwIAAGRycy9kb3ducmV2LnhtbFBLBQYAAAAABAAEAPcAAACQAwAAAAA=&#10;">
              <v:imagedata r:id="rId366" o:title=""/>
            </v:shape>
            <v:shape id="docshape422" o:spid="_x0000_s1311" type="#_x0000_t75" style="position:absolute;left:6541;top:11321;width:545;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B7FAAAA3AAAAA8AAABkcnMvZG93bnJldi54bWxEj0FrwkAUhO+C/2F5Qm+6qcUaYzYiwUIJ&#10;vail6O2RfSah2bchu9X033cLgsdhZr5h0s1gWnGl3jWWFTzPIhDEpdUNVwo+j2/TGITzyBpby6Tg&#10;lxxssvEoxUTbG+/pevCVCBB2CSqove8SKV1Zk0E3sx1x8C62N+iD7Cupe7wFuGnlPIpepcGGw0KN&#10;HeU1ld+HH6PA2OX8zIu4uHzwcCq6Xf5VrHKlnibDdg3C0+Af4Xv7XSt4iRfwfyYcAZ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o/gexQAAANwAAAAPAAAAAAAAAAAAAAAA&#10;AJ8CAABkcnMvZG93bnJldi54bWxQSwUGAAAAAAQABAD3AAAAkQMAAAAA&#10;">
              <v:imagedata r:id="rId367" o:title=""/>
            </v:shape>
            <v:shape id="docshape423" o:spid="_x0000_s1312" type="#_x0000_t75" style="position:absolute;left:6541;top:11538;width:1131;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f3lvFAAAA3AAAAA8AAABkcnMvZG93bnJldi54bWxEj0trwzAQhO+B/gexhV5CLTeFxHUjh1JI&#10;02MepefFWj9ia2UsJXb666tAIMdhZr5hlqvRtOJMvastK3iJYhDEudU1lwp+DuvnBITzyBpby6Tg&#10;Qg5W2cNkiam2A+/ovPelCBB2KSqovO9SKV1ekUEX2Y44eIXtDfog+1LqHocAN62cxfFcGqw5LFTY&#10;0WdFebM/GQXTbb0Y/jA5rt/K46HY4O9X3Bilnh7Hj3cQnkZ/D9/a31rBazKH65lwBG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n95bxQAAANwAAAAPAAAAAAAAAAAAAAAA&#10;AJ8CAABkcnMvZG93bnJldi54bWxQSwUGAAAAAAQABAD3AAAAkQMAAAAA&#10;">
              <v:imagedata r:id="rId368" o:title=""/>
            </v:shape>
            <v:shape id="docshape424" o:spid="_x0000_s1313" type="#_x0000_t75" style="position:absolute;left:6541;top:12571;width:1180;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BSp/BAAAA3AAAAA8AAABkcnMvZG93bnJldi54bWxEj82qwjAUhPeC7xCO4E5TFapUo0hFEC4u&#10;/AOXh+bYFpuT0kStb38jCC6HmfmGWaxaU4knNa60rGA0jEAQZ1aXnCs4n7aDGQjnkTVWlknBmxys&#10;lt3OAhNtX3yg59HnIkDYJaig8L5OpHRZQQbd0NbEwbvZxqAPssmlbvAV4KaS4yiKpcGSw0KBNaUF&#10;ZffjwyiIWe+jjbzI699lGtP+mtZllSrV77XrOQhPrf+Fv+2dVjCZTeFzJhwB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BSp/BAAAA3AAAAA8AAAAAAAAAAAAAAAAAnwIA&#10;AGRycy9kb3ducmV2LnhtbFBLBQYAAAAABAAEAPcAAACNAwAAAAA=&#10;">
              <v:imagedata r:id="rId369" o:title=""/>
            </v:shape>
            <v:shape id="docshape425" o:spid="_x0000_s1314" type="#_x0000_t75" style="position:absolute;left:7944;top:10457;width:580;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xKnBAAAA3AAAAA8AAABkcnMvZG93bnJldi54bWxEj8GKwkAMhu+C7zBE8KZTV5BaHUVEwevq&#10;ih5DJ7bFTqZ0ZrV9e3NY2GP483/5st52rlYvakPl2cBsmoAizr2tuDDwczlOUlAhIlusPZOBngJs&#10;N8PBGjPr3/xNr3MslEA4ZGigjLHJtA55SQ7D1DfEkj186zDK2BbatvgWuKv1V5IstMOK5UKJDe1L&#10;yp/nXycapz0tL+niTn1/xN3hxtX8ysaMR91uBSpSF/+X/9ona2Ceiq08IwTQm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xKnBAAAA3AAAAA8AAAAAAAAAAAAAAAAAnwIA&#10;AGRycy9kb3ducmV2LnhtbFBLBQYAAAAABAAEAPcAAACNAwAAAAA=&#10;">
              <v:imagedata r:id="rId370" o:title=""/>
            </v:shape>
            <v:shape id="docshape426" o:spid="_x0000_s1315" type="#_x0000_t75" style="position:absolute;left:7944;top:10708;width:1195;height:2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c0YnGAAAA3AAAAA8AAABkcnMvZG93bnJldi54bWxEj09rwkAUxO8Fv8PyCr0U3bSh/omuUgqt&#10;vSiYiOdH9pmkZt+G7NZEP31XKHgcZuY3zGLVm1qcqXWVZQUvowgEcW51xYWCffY5nIJwHlljbZkU&#10;XMjBajl4WGCibcc7Oqe+EAHCLkEFpfdNIqXLSzLoRrYhDt7RtgZ9kG0hdYtdgJtavkbRWBqsOCyU&#10;2NBHSfkp/TUK+my7pc0hfiu+cLNeT+j6jPpHqafH/n0OwlPv7+H/9rdWEE9ncDsTjo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JzRicYAAADcAAAADwAAAAAAAAAAAAAA&#10;AACfAgAAZHJzL2Rvd25yZXYueG1sUEsFBgAAAAAEAAQA9wAAAJIDAAAAAA==&#10;">
              <v:imagedata r:id="rId371" o:title=""/>
            </v:shape>
            <v:shape id="docshape427" o:spid="_x0000_s1316" type="#_x0000_t75" style="position:absolute;left:7944;top:13815;width:1070;height: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FbtzDAAAA3AAAAA8AAABkcnMvZG93bnJldi54bWxET11rwjAUfR/sP4Q78G2m3caY1VTEMScI&#10;gp2Cj7fNXVvW3IQmav335mHg4+F8z+aD6cSZet9aVpCOExDEldUt1wr2P1/PHyB8QNbYWSYFV/Iw&#10;zx8fZphpe+EdnYtQixjCPkMFTQguk9JXDRn0Y+uII/dre4Mhwr6WusdLDDedfEmSd2mw5djQoKNl&#10;Q9VfcTIKysP2c7Kqd5uUT8fvN+NKty1KpUZPw2IKItAQ7uJ/91oreJ3E+fFMPAIy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UVu3MMAAADcAAAADwAAAAAAAAAAAAAAAACf&#10;AgAAZHJzL2Rvd25yZXYueG1sUEsFBgAAAAAEAAQA9wAAAI8DAAAAAA==&#10;">
              <v:imagedata r:id="rId372" o:title=""/>
            </v:shape>
            <v:shape id="docshape428" o:spid="_x0000_s1317" type="#_x0000_t75" style="position:absolute;left:2684;top:1122;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7/hTDAAAA3AAAAA8AAABkcnMvZG93bnJldi54bWxEj0FrAjEUhO8F/0N4Qm81q7Wiq1HEUhB7&#10;chXPj81zdzF5WTdRV3+9KRQ8DjPzDTNbtNaIKzW+cqyg30tAEOdOV1wo2O9+PsYgfEDWaByTgjt5&#10;WMw7bzNMtbvxlq5ZKESEsE9RQRlCnUrp85Is+p6riaN3dI3FEGVTSN3gLcKtkYMkGUmLFceFEmta&#10;lZSfsotVYA568i3N1+9jOHK4qfTZZ/uzUu/ddjkFEagNr/B/e60VfE768HcmHgE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v+FMMAAADcAAAADwAAAAAAAAAAAAAAAACf&#10;AgAAZHJzL2Rvd25yZXYueG1sUEsFBgAAAAAEAAQA9wAAAI8DAAAAAA==&#10;">
              <v:imagedata r:id="rId373" o:title=""/>
            </v:shape>
            <v:shape id="docshape429" o:spid="_x0000_s1318" type="#_x0000_t75" style="position:absolute;left:2849;top:1158;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479zHAAAA3AAAAA8AAABkcnMvZG93bnJldi54bWxEj09rwkAUxO+FfoflFbzVjRasja5S7B88&#10;9KCxoN4e2Wc2mH0bsquJfnq3UPA4zMxvmOm8s5U4U+NLxwoG/QQEce50yYWC383X8xiED8gaK8ek&#10;4EIe5rPHhymm2rW8pnMWChEh7FNUYEKoUyl9bsii77uaOHoH11gMUTaF1A22EW4rOUySkbRYclww&#10;WNPCUH7MTlbB9mPcZq/8nX+a/erneN3v6sNiqVTvqXufgAjUhXv4v73UCl7ehvB3Jh4BObs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479zHAAAA3AAAAA8AAAAAAAAAAAAA&#10;AAAAnwIAAGRycy9kb3ducmV2LnhtbFBLBQYAAAAABAAEAPcAAACTAwAAAAA=&#10;">
              <v:imagedata r:id="rId374" o:title=""/>
            </v:shape>
            <v:shape id="docshape430" o:spid="_x0000_s1319" style="position:absolute;left:4108;top:1206;width:2531;height:10610;visibility:visible;mso-wrap-style:square;v-text-anchor:top" coordsize="2531,10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bA8YA&#10;AADcAAAADwAAAGRycy9kb3ducmV2LnhtbESP3WrCQBSE7wt9h+UUvKsba7GauoooKRWE4l+vD9lj&#10;NjR7Nma3Mb69KxR6OczMN8x03tlKtNT40rGCQT8BQZw7XXKh4LDPnscgfEDWWDkmBVfyMJ89Pkwx&#10;1e7CW2p3oRARwj5FBSaEOpXS54Ys+r6riaN3co3FEGVTSN3gJcJtJV+SZCQtlhwXDNa0NJT/7H6t&#10;gi9Nq4/vxeb4mm2S9VtmxpNz65XqPXWLdxCBuvAf/mt/agXDyRD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xbA8YAAADcAAAADwAAAAAAAAAAAAAAAACYAgAAZHJz&#10;L2Rvd25yZXYueG1sUEsFBgAAAAAEAAQA9QAAAIsDAAAAAA==&#10;" adj="0,,0" path="m79,10554r-2,-7l69,10537r-5,-7l62,10527r,32l62,10583r-2,9l57,10597r-5,5l36,10602r-8,-2l24,10590r-5,-7l16,10571r,-17l19,10547r2,-5l21,10537r3,-2l28,10532r3,-2l43,10530r7,2l52,10537r8,10l62,10559r,-32l52,10525r-26,l21,10530r-7,2l9,10537r-2,7l2,10552r,26l4,10588r5,7l16,10604r10,5l45,10609r15,-5l62,10602r7,-7l74,10588r5,-15l79,10554xm79,1213r-2,-9l69,1196r-5,-7l62,1187r,29l62,1242r-2,7l57,1254r-5,5l48,1261r-12,l28,1256r-4,-7l19,1240r-3,-10l16,1211r5,-10l21,1196r3,-2l28,1192r3,-3l43,1189r7,3l52,1196r8,10l62,1216r,-29l52,1182r-19,l26,1184r-5,3l14,1192r-5,4l7,1204r-5,7l2,1237r2,7l9,1254r7,10l26,1268r19,l60,1264r2,-3l69,1254r5,-7l77,1237r2,-7l79,1213xm87,9903r-39,l48,9908r10,l58,9911r2,l60,9940r-34,l26,9911r3,l31,9908r7,l38,9903r-38,l,9908r7,l12,9913r,60l10,9978r-3,2l,9980r,5l38,9985r,-5l29,9980r,-2l26,9978r,-31l60,9947r,31l58,9978r,2l48,9980r,5l87,9985r,-5l79,9980r-2,-2l77,9976r-2,-3l75,9947r,-7l75,9918r2,-5l77,9911r2,-3l87,9908r,-5xm87,563r-39,l48,568r10,l58,571r2,l60,599r-34,l26,571r3,-3l38,568r,-5l,563r,5l7,568r5,5l12,633r-2,2l10,638r-3,2l,640r,5l38,645r,-5l29,640r,-2l26,638r,-31l60,607r,31l58,638r,2l48,640r,5l87,645r,-5l79,640r-2,-2l77,635r-2,-2l75,607r,-8l75,578r2,-5l77,568r10,l87,563xm161,10547r-3,-8l146,10527r-5,-1l141,10542r,9l105,10551r,-7l108,10539r7,-7l120,10530r7,l132,10532r2,l137,10535r2,2l141,10542r,-16l139,10525r-19,l110,10527r-7,8l96,10544r-3,10l93,10580r3,10l103,10597r7,10l117,10609r20,l144,10607r7,-8l154,10595r7,-10l161,10578r-3,-3l156,10583r-3,4l149,10590r-5,5l127,10595r-7,-3l115,10585r-7,-7l105,10568r,-12l161,10556r,-5l161,10547xm161,1206r-3,-10l151,1192r-2,-3l146,1184r-5,-1l141,1199r,12l105,1211r,-7l108,1199r7,-7l120,1189r12,l139,1196r2,3l141,1183r-2,-1l120,1182r-10,5l96,1201r-3,12l93,1240r3,9l110,1264r7,5l137,1269r14,-10l154,1254r7,-9l161,1237r-3,-2l156,1242r-3,5l139,1254r-12,l120,1249r-12,-12l105,1228r,-12l161,1216r,-5l161,1206xm185,9903r-41,l144,9908r10,l156,9911r,29l123,9940r,-27l127,9908r8,l135,9903r-39,l96,9908r7,l108,9913r,65l106,9978r-3,2l96,9980r,5l135,9985r,-5l127,9980r-2,-2l123,9978r,-31l156,9947r,31l154,9978r,2l144,9980r,5l185,9985r,-5l175,9980r-2,-2l173,9973r-2,-2l171,9947r,-7l171,9918r2,-5l173,9911r2,l175,9908r10,l185,9903xm185,563r-41,l144,568r10,l156,571r,28l123,599r,-26l125,571r,-3l135,568r,-5l96,563r,5l103,568r5,5l108,635r-5,5l96,640r,5l135,645r,-5l127,640r-2,-2l123,638r,-31l156,607r,31l154,638r,2l144,640r,5l185,645r,-5l175,640r-2,-2l173,633r-2,-2l171,607r,-8l171,578r2,-5l173,571r2,-3l185,568r,-5xm272,9932r-3,-9l262,9915r-5,-7l255,9906r,29l255,9961r-3,7l250,9973r-5,5l240,9980r-12,l221,9975r-5,-7l211,9959r-2,-10l209,9930r5,-10l214,9915r2,-2l221,9911r3,-3l236,9908r7,3l245,9915r7,10l255,9935r,-29l245,9901r-19,l219,9903r-5,3l207,9911r-5,4l199,9923r-4,7l195,9956r2,7l202,9973r7,10l219,9988r19,l245,9985r7,-2l255,9980r7,-7l267,9966r2,-10l272,9949r,-17xm272,592r-3,-9l262,575r-5,-7l255,566r,29l255,621r-3,7l250,633r-5,5l240,640r-12,l221,636r-5,-8l212,619r-3,-10l209,590r3,-5l214,580r,-5l216,573r5,-2l224,568r12,l243,571r2,4l252,585r3,10l255,566r-10,-5l226,561r-7,2l214,566r-7,5l202,575r-3,8l195,590r,26l197,623r5,10l209,643r10,5l238,648r7,-3l252,640r5,-2l262,633r5,-7l269,616r3,-7l272,592xm276,10573r-7,-7l252,10564r14,-5l274,10551r,-14l271,10532r-7,-2l259,10525r-21,l233,10527r-15,l218,10551r3,l226,10537r7,-7l250,10530r7,7l257,10547r-5,9l250,10559r-5,2l238,10561r,5l252,10568r7,5l259,10590r-2,5l254,10597r-2,5l233,10602r-7,-2l216,10592r-2,3l223,10604r10,5l257,10609r7,-2l269,10602r5,-5l276,10592r,-19xm276,1232r-7,-7l252,1223r14,-5l274,1211r,-15l271,1192r-7,-5l254,1182r-12,l238,1184r-5,l228,1187r-5,l221,1184r-3,l218,1211r3,l226,1196r7,-9l247,1187r5,5l257,1194r,12l254,1211r-2,2l250,1218r-5,2l238,1220r,5l252,1225r7,7l259,1249r-2,5l252,1259r-5,2l233,1261r-7,-2l216,1252r-2,l218,1259r15,7l240,1269r17,l264,1266r5,-5l274,1257r2,-5l276,1232xm351,9925r-2,-14l349,9903r-68,l281,9908r12,l293,9913r3,l296,9973r-3,5l291,9980r-10,l281,9985r41,l322,9980r-9,l310,9978r,-67l339,9911r7,7l349,9925r2,xm351,585r-2,-14l349,563r-68,l281,568r12,l293,573r3,l296,633r-3,5l291,640r-10,l281,645r41,l322,640r-9,l313,638r-3,l310,571r29,l346,578r3,7l351,585xm363,10590r-7,7l351,10597r,-2l348,10595r,-58l346,10532r-3,-2l334,10525r-29,l295,10535r-2,4l293,10549r5,5l303,10554r,-3l305,10551r2,-2l307,10535r5,-5l327,10530r7,7l334,10554r,5l334,10590r-7,5l322,10599r-10,l305,10592r,-14l307,10575r3,-4l312,10568r5,-2l319,10566r15,-7l334,10554r-15,5l305,10566r-7,5l295,10573r-2,5l288,10583r,12l291,10599r4,3l298,10607r5,2l312,10609r3,-2l319,10607r3,-3l327,10602r2,-3l334,10595r,4l336,10604r5,5l351,10609r5,-5l361,10597r2,-2l363,10590xm363,1249r-5,3l356,1254r,3l351,1257r,-3l348,1254r,-60l346,1192r-3,-5l339,1187r-10,-5l312,1182r-7,2l295,1194r-2,5l293,1208r2,l295,1211r8,l305,1208r2,l307,1194r8,-7l324,1187r3,2l331,1192r3,4l334,1213r,5l334,1249r-7,5l322,1257r-12,l307,1252r-2,-3l305,1235r7,-7l317,1225r2,-2l324,1221r10,-3l334,1213r-24,8l305,1225r-7,3l293,1237r-5,5l288,1252r3,7l295,1261r3,5l319,1266r3,-2l327,1261r4,-4l334,1254r,5l336,1261r,3l339,1266r12,l356,1264r5,-7l363,1254r,-5xm438,9932r-5,-9l428,9916r-5,-8l421,9906r,29l421,9961r-3,7l416,9973r-5,5l406,9980r-12,l387,9976r-5,-8l378,9959r-3,-10l375,9930r3,-5l378,9920r2,-4l382,9913r5,-2l390,9908r12,l406,9911r5,5l418,9925r3,10l421,9906r-10,-5l392,9901r-7,2l380,9906r-7,5l368,9916r-2,7l361,9930r-3,7l358,9956r5,8l368,9973r7,10l385,9988r19,l418,9983r3,-3l428,9973r5,-7l435,9956r3,-7l438,9932xm438,592r-5,-9l428,575r-5,-7l421,566r,29l421,621r-3,7l416,633r-5,5l406,640r-12,l387,635r-5,-7l377,619r-2,-10l375,590r2,-5l377,580r3,-5l382,573r5,-2l389,568r13,l406,571r5,4l418,585r3,10l421,566r-10,-5l392,561r-7,2l380,566r-7,5l368,575r-3,8l361,590r-3,7l358,616r5,7l368,633r7,10l385,647r19,l411,645r7,-5l423,638r5,-5l433,626r2,-10l438,609r,-17xm2531,r-94,l2437,8r94,l2531,xe" fillcolor="black" stroked="f">
              <v:stroke joinstyle="round"/>
              <v:formulas/>
              <v:path arrowok="t" o:connecttype="custom" o:connectlocs="19,11789;62,11733;60,11810;57,2460;43,2395;2,2443;48,11109;7,11114;60,11184;77,11119;29,1774;38,1846;77,1844;141,11748;139,11731;154,11801;161,11762;115,2398;117,2475;105,2422;135,11109;123,11184;171,11153;156,1805;96,1851;185,1846;269,11129;209,11155;226,11107;252,11189;252,1834;221,1777;199,1789;272,1815;218,11757;259,11796;276,11798;228,2393;250,2424;218,2465;293,11114;346,11124;281,1846;351,11803;305,11757;307,11781;291,11805;351,11815;343,2393;315,2393;312,2434;298,2472;363,2455;382,11174;421,11141;375,11189;421,1772;377,1786;380,1772;423,1844" o:connectangles="0,0,0,0,0,0,0,0,0,0,0,0,0,0,0,0,0,0,0,0,0,0,0,0,0,0,0,0,0,0,0,0,0,0,0,0,0,0,0,0,0,0,0,0,0,0,0,0,0,0,0,0,0,0,0,0,0,0,0,0"/>
            </v:shape>
            <w10:anchorlock/>
          </v:group>
        </w:pict>
      </w:r>
    </w:p>
    <w:p w:rsidR="007D75FD" w:rsidRDefault="007D75FD" w:rsidP="007D75FD">
      <w:pPr>
        <w:sectPr w:rsidR="007D75FD">
          <w:pgSz w:w="11910" w:h="16840"/>
          <w:pgMar w:top="1100" w:right="160" w:bottom="280" w:left="1020" w:header="720" w:footer="720" w:gutter="0"/>
          <w:cols w:space="720"/>
        </w:sectPr>
      </w:pPr>
    </w:p>
    <w:p w:rsidR="007D75FD" w:rsidRDefault="007D1524" w:rsidP="007D75FD">
      <w:pPr>
        <w:pStyle w:val="a6"/>
        <w:ind w:left="698"/>
        <w:rPr>
          <w:sz w:val="20"/>
        </w:rPr>
      </w:pPr>
      <w:r>
        <w:pict>
          <v:group id="docshapegroup431" o:spid="_x0000_s1206" style="width:468.75pt;height:724.3pt;mso-position-horizontal-relative:char;mso-position-vertical-relative:line" coordsize="9375,14486">
            <v:shape id="docshape432" o:spid="_x0000_s1207" style="position:absolute;width:9375;height:14486;visibility:visible;mso-wrap-style:square;v-text-anchor:top" coordsize="9375,144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qc/cQA&#10;AADcAAAADwAAAGRycy9kb3ducmV2LnhtbESPUWvCMBSF34X9h3AHe9O0woZUo4gwVsaQWQVfr801&#10;LSY3pcm0/vtlMPDxcM75DmexGpwVV+pD61lBPslAENdet2wUHPbv4xmIEJE1Ws+k4E4BVsun0QIL&#10;7W+8o2sVjUgQDgUqaGLsCilD3ZDDMPEdcfLOvncYk+yN1D3eEtxZOc2yN+mw5bTQYEebhupL9eMU&#10;HPeY24Mtv+4fZlt+mtP367YySr08D+s5iEhDfIT/26VWMJ3l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qnP3EAAAA3AAAAA8AAAAAAAAAAAAAAAAAmAIAAGRycy9k&#10;b3ducmV2LnhtbFBLBQYAAAAABAAEAPUAAACJAwAAAAA=&#10;" adj="0,,0" path="m14,6425r-14,l,10111r14,l14,6425xm14,6017r-14,l,6410r14,l14,6017xm1276,6425r-10,l1266,10111r10,l1276,6425xm2670,10111r-1394,l1266,10111r,15l1266,14472r-1252,l14,10126r,-15l,10111r,15l,14472r,14l14,14486r1252,l1267,14486r14,l2670,14486r,-14l1281,14472r-5,l1276,10126r,-5l2670,10121r,-10xm2670,6410r-1389,l1267,6410r-1,l14,6410r-14,l,6425r14,l1266,6425r1,l1281,6425r1389,l2670,6410xm2670,6007r-1394,l1276,2508r-10,l1266,6007r-1252,l14,2508r-14,l,6007r,10l14,6017r1252,l1267,6017r9,l2670,6017r,-10xm2670,l1276,r-9,l1266,,,,,10,,2498r,10l14,2508r,-10l14,10r1252,l1266,2498r,10l1276,2508r1394,l2670,2498r-1394,l1276,10r1394,l2670,xm2685,10111r-15,l2670,10126r,4346l2670,14486r15,l2685,14472r,-4346l2685,10111xm2685,6425r-15,l2670,10111r15,l2685,6425xm2685,6410r-15,l2670,6425r15,l2685,6410xm5309,10111r-1209,l4091,10111r9,l4100,6425r-9,l4091,10111r-1406,l2685,10121r1406,l4091,10126r,4346l2685,14472r,14l4091,14486r14,l5309,14486r,-14l4105,14472r-5,l4100,10126r,-5l5309,10121r,-10xm5309,6410r-1204,l4091,6410r-1406,l2685,6425r1406,l4105,6425r1204,l5309,6410xm5309,6007r-1209,l4100,2508r-9,l4091,6007r-1406,l2685,2508r-15,l2670,6007r,10l2680,6017r,-10l2680,6017r1411,l4100,6017r1209,l5309,6007xm5309,l4100,r-9,l2680,r,10l2680,r-10,l2670,10r,2488l2670,2508r15,l2685,2498r,-2488l4091,10r,2488l2685,2498r,10l4091,2508r9,l5309,2508r,-10l4100,2498r,-2488l5309,10r,-10xm5319,6425r-10,l5309,10111r10,l5319,6425xm5324,6410r-15,l5309,6425r15,l5324,6410xm6526,14472r-1202,l5324,14486r1202,l6526,14472xm6526,10111r-1207,l5309,10111r,15l5309,14472r,14l5324,14486r,-14l5319,14472r,-4346l5319,10121r1207,l6526,10111xm6526,6410r-1202,l5324,6425r1202,l6526,6410xm6526,6007r-1207,l5319,2508r-10,l5309,6007r,10l5319,6017r1207,l6526,6007xm6526,l5319,r-10,l5309,10r,2488l5309,2508r10,l6526,2508r,-10l5319,2498r,-2488l6526,10r,-10xm6541,10111r-15,l6526,10126r,4346l6526,14486r15,l6541,14472r,-4346l6541,10111xm6541,6425r-15,l6526,10111r15,l6541,6425xm6541,6410r-15,l6526,6425r15,l6541,6410xm7934,14472r-1393,l6541,14486r1393,l7934,14472xm7934,10111r-1393,l6541,10121r1393,l7934,10111xm7934,6410r-1393,l6541,6425r1393,l7934,6410xm7934,2498r-1393,l6541,2508r1393,l7934,2498xm9374,6425r-10,l9364,10111r,10l9364,10126r,4346l7949,14472r-5,l7944,10126r,-5l9364,10121r,-10l7944,10111r,-3686l7934,6425r,3686l7944,10111r-10,l7934,10126r,4346l7934,14486r15,l9364,14486r1,l9374,14486r,-14l9374,10126r,-15l9364,10111r10,l9374,6425xm9374,6410r-9,l9364,6410r-1415,l7934,6410r,15l7949,6425r1415,l9365,6425r9,l9374,6410xm9374,6017r-10,l9364,6410r10,l9374,6017xm9374,2508r-10,l9364,6007r-1420,l7944,2508r-10,l7934,6007r-1393,l6541,2508r-15,l6526,6007r,10l6536,6017r,-10l6536,6017r1398,l7944,6017r1420,l9374,6017r,-10l9374,2508xm9374,r-10,l9364,10r,2488l7944,2498r,-2488l9364,10r,-10l7944,r-10,l6536,r,10l6536,r-10,l6526,10r,2488l6526,2508r15,l6541,2498r,-2488l7934,10r,2488l7934,2508r10,l9364,2508r10,l9374,2498r,-2488l9374,xe" fillcolor="black" stroked="f">
              <v:stroke joinstyle="round"/>
              <v:formulas/>
              <v:path arrowok="t" o:connecttype="custom" o:connectlocs="0,6017;1276,10111;1266,14472;0,14486;1281,14472;1281,6410;1266,6425;1276,2508;0,6017;2670,0;0,2498;1266,2508;2670,0;2685,14472;2685,6425;4100,10111;4091,10111;2685,14486;4100,14472;4091,6410;5309,6425;2685,6007;2680,6007;5309,0;2680,0;2685,2498;4091,2508;5309,0;5309,6410;6526,14486;5309,14472;6526,10121;6526,6007;6526,6017;5309,2498;6526,10;6541,14486;6541,10111;7934,14472;6541,10121;7934,6410;9364,6425;7944,10126;7934,10111;7949,14486;9364,10111;7949,6410;9374,6410;9364,2508;6541,2508;6536,6017;9374,6007;7944,2498;6536,0;6526,2498;7934,2508;9374,10" o:connectangles="0,0,0,0,0,0,0,0,0,0,0,0,0,0,0,0,0,0,0,0,0,0,0,0,0,0,0,0,0,0,0,0,0,0,0,0,0,0,0,0,0,0,0,0,0,0,0,0,0,0,0,0,0,0,0,0,0"/>
            </v:shape>
            <v:shape id="docshape433" o:spid="_x0000_s1208" type="#_x0000_t75" style="position:absolute;left:1275;top:85;width:1110;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s7eTCAAAA3AAAAA8AAABkcnMvZG93bnJldi54bWxEj0GLwjAUhO8L/ofwBG9rakGRrmnZFQQV&#10;92DV+6N5tmWbl9JEW/+9ERY8DjPzDbPKBtOIO3WutqxgNo1AEBdW11wqOJ82n0sQziNrbCyTggc5&#10;yNLRxwoTbXs+0j33pQgQdgkqqLxvEyldUZFBN7UtcfCutjPog+xKqTvsA9w0Mo6ihTRYc1iosKV1&#10;RcVffjMKNv1Pu9/lM5yvT2ivO/aHS/Or1GQ8fH+B8DT4d/i/vdUK4mUMrzPhCMj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rO3kwgAAANwAAAAPAAAAAAAAAAAAAAAAAJ8C&#10;AABkcnMvZG93bnJldi54bWxQSwUGAAAAAAQABAD3AAAAjgMAAAAA&#10;">
              <v:imagedata r:id="rId375" o:title=""/>
            </v:shape>
            <v:shape id="docshape434" o:spid="_x0000_s1209" type="#_x0000_t75" style="position:absolute;left:1275;top:487;width:1076;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MAXrFAAAA3AAAAA8AAABkcnMvZG93bnJldi54bWxEj0+LwjAUxO+C3yE8YW+aWmUp1SgiCB5k&#10;F/+B3h7Ns602L6WJ2vXTbxYWPA4z8xtmOm9NJR7UuNKyguEgAkGcWV1yruCwX/UTEM4ja6wsk4If&#10;cjCfdTtTTLV98pYeO5+LAGGXooLC+zqV0mUFGXQDWxMH72Ibgz7IJpe6wWeAm0rGUfQpDZYcFgqs&#10;aVlQdtvdjYLrcbj5Op+SW/xN12zrX6djxGOlPnrtYgLCU+vf4f/2WiuIkxH8nQ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zAF6xQAAANwAAAAPAAAAAAAAAAAAAAAA&#10;AJ8CAABkcnMvZG93bnJldi54bWxQSwUGAAAAAAQABAD3AAAAkQMAAAAA&#10;">
              <v:imagedata r:id="rId376" o:title=""/>
            </v:shape>
            <v:shape id="docshape435" o:spid="_x0000_s1210" type="#_x0000_t75" style="position:absolute;left:1275;top:704;width:1163;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UvPGAAAA3AAAAA8AAABkcnMvZG93bnJldi54bWxEj09rwkAUxO+C32F5BS9SNwYpIXWV0qII&#10;eqj2H709sq/ZaPZtyK4av70rCD0OM/MbZjrvbC1O1PrKsYLxKAFBXDhdcang82PxmIHwAVlj7ZgU&#10;XMjDfNbvTTHX7sxbOu1CKSKEfY4KTAhNLqUvDFn0I9cQR+/PtRZDlG0pdYvnCLe1TJPkSVqsOC4Y&#10;bOjVUHHYHa2CSajd2/v39itd/u6H+scU+/UmU2rw0L08gwjUhf/wvb3SCtJsArcz8QjI2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ZS88YAAADcAAAADwAAAAAAAAAAAAAA&#10;AACfAgAAZHJzL2Rvd25yZXYueG1sUEsFBgAAAAAEAAQA9wAAAJIDAAAAAA==&#10;">
              <v:imagedata r:id="rId377" o:title=""/>
            </v:shape>
            <v:shape id="docshape436" o:spid="_x0000_s1211" type="#_x0000_t75" style="position:absolute;left:1275;top:1118;width:1175;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VPVbFAAAA3AAAAA8AAABkcnMvZG93bnJldi54bWxEj0FrAjEUhO+F/ofwBC9Fkypa3W5WiiL0&#10;VKr14u2xed0sbl62m6jrvzeFQo/DzHzD5KveNeJCXag9a3geKxDEpTc1VxoOX9vRAkSIyAYbz6Th&#10;RgFWxeNDjpnxV97RZR8rkSAcMtRgY2wzKUNpyWEY+5Y4ed++cxiT7CppOrwmuGvkRKm5dFhzWrDY&#10;0tpSedqfnYZ6e5xulGG1NPhi17unn4/P2Vzr4aB/ewURqY//4b/2u9EwWczg90w6ArK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lT1WxQAAANwAAAAPAAAAAAAAAAAAAAAA&#10;AJ8CAABkcnMvZG93bnJldi54bWxQSwUGAAAAAAQABAD3AAAAkQMAAAAA&#10;">
              <v:imagedata r:id="rId378" o:title=""/>
            </v:shape>
            <v:shape id="docshape437" o:spid="_x0000_s1212" type="#_x0000_t75" style="position:absolute;left:7944;top:85;width:1203;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bCSXGAAAA3AAAAA8AAABkcnMvZG93bnJldi54bWxEj09rAjEUxO8Fv0N4gpdSs+5BltUoVVCU&#10;lkJXDz0+Nm//2M3LkkRdv31TKPQ4zMxvmOV6MJ24kfOtZQWzaQKCuLS65VrB+bR7yUD4gKyxs0wK&#10;HuRhvRo9LTHX9s6fdCtCLSKEfY4KmhD6XEpfNmTQT21PHL3KOoMhSldL7fAe4aaTaZLMpcGW40KD&#10;PW0bKr+Lq1FwOSbu9CjSr0v1kVXlfri+vW+elZqMh9cFiEBD+A//tQ9aQZrN4fdMPAJy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sJJcYAAADcAAAADwAAAAAAAAAAAAAA&#10;AACfAgAAZHJzL2Rvd25yZXYueG1sUEsFBgAAAAAEAAQA9wAAAJIDAAAAAA==&#10;">
              <v:imagedata r:id="rId379" o:title=""/>
            </v:shape>
            <v:shape id="docshape438" o:spid="_x0000_s1213" type="#_x0000_t75" style="position:absolute;left:1275;top:2545;width:997;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ANzbGAAAA3AAAAA8AAABkcnMvZG93bnJldi54bWxEj0FLAzEUhO8F/0N4gpdis/ZQy9q0FFGQ&#10;CqXWHjw+Ns/NspuXJXm2W399UxA8DjPzDbNYDb5TR4qpCWzgYVKAIq6Cbbg2cPh8vZ+DSoJssQtM&#10;Bs6UYLW8GS2wtOHEH3TcS60yhFOJBpxIX2qdKkce0yT0xNn7DtGjZBlrbSOeMtx3eloUM+2x4bzg&#10;sKdnR1W7//EGfjfS7/Dlq2nfJW53Y90mtz4Yc3c7rJ9ACQ3yH/5rv1kD0/kjXM/kI6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A3NsYAAADcAAAADwAAAAAAAAAAAAAA&#10;AACfAgAAZHJzL2Rvd25yZXYueG1sUEsFBgAAAAAEAAQA9wAAAJIDAAAAAA==&#10;">
              <v:imagedata r:id="rId380" o:title=""/>
            </v:shape>
            <v:shape id="docshape439" o:spid="_x0000_s1214" type="#_x0000_t75" style="position:absolute;left:1275;top:2994;width:1132;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BDPvBAAAA3AAAAA8AAABkcnMvZG93bnJldi54bWxETz1vwjAQ3Sv1P1hXia04ZUCQYlBVlQqG&#10;DtAOHU/xkUTEZxNfE/Pv6wGJ8el9rzbJdWqgPraeDbxMC1DElbct1wZ+vrfPC1BRkC12nsnAlSJs&#10;1o8PKyytH/lAw1FqlUM4lmigEQml1rFqyGGc+kCcuZPvHUqGfa1tj2MOd52eFcVcO2w5NzQY6L2h&#10;6nz8cwZiCvuhDpft5XdcDpJ28sGfX8ZMntLbKyihJHfxzb2zBmaLvDafyUdAr/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mBDPvBAAAA3AAAAA8AAAAAAAAAAAAAAAAAnwIA&#10;AGRycy9kb3ducmV2LnhtbFBLBQYAAAAABAAEAPcAAACNAwAAAAA=&#10;">
              <v:imagedata r:id="rId381" o:title=""/>
            </v:shape>
            <v:shape id="docshape440" o:spid="_x0000_s1215" type="#_x0000_t75" style="position:absolute;left:1275;top:3614;width:1105;height: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iwh7GAAAA3AAAAA8AAABkcnMvZG93bnJldi54bWxEj0FrAjEUhO+C/yG8ghfRRKFl3RpFLJU9&#10;FKHqob09ktfdpZuXdRN1++8bodDjMDPfMMt17xpxpS7UnjXMpgoEsfG25lLD6fg6yUCEiGyx8Uwa&#10;fijAejUcLDG3/sbvdD3EUiQIhxw1VDG2uZTBVOQwTH1LnLwv3zmMSXaltB3eEtw1cq7Uk3RYc1qo&#10;sKVtReb7cHEa5Hj/WXxsz169KFOYR/9Gu0um9eih3zyDiNTH//Bfu7Aa5tkC7mfS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mLCHsYAAADcAAAADwAAAAAAAAAAAAAA&#10;AACfAgAAZHJzL2Rvd25yZXYueG1sUEsFBgAAAAAEAAQA9wAAAJIDAAAAAA==&#10;">
              <v:imagedata r:id="rId382" o:title=""/>
            </v:shape>
            <v:shape id="docshape441" o:spid="_x0000_s1216" type="#_x0000_t75" style="position:absolute;left:2684;top:2787;width:1125;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aVgvCAAAA3AAAAA8AAABkcnMvZG93bnJldi54bWxET11rwjAUfR/4H8IV9mZTZcpajaLCQESG&#10;cwNfr81dW9bc1CSr9d8vD8IeD+d7sepNIzpyvrasYJykIIgLq2suFXx9vo1eQfiArLGxTAru5GG1&#10;HDwtMNf2xh/UnUIpYgj7HBVUIbS5lL6oyKBPbEscuW/rDIYIXSm1w1sMN42cpOlMGqw5NlTY0rai&#10;4uf0axTsZ102PW/tpeGXg7kc9XWze0elnof9eg4iUB/+xQ/3TiuYZHF+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lYLwgAAANwAAAAPAAAAAAAAAAAAAAAAAJ8C&#10;AABkcnMvZG93bnJldi54bWxQSwUGAAAAAAQABAD3AAAAjgMAAAAA&#10;">
              <v:imagedata r:id="rId383" o:title=""/>
            </v:shape>
            <v:shape id="docshape442" o:spid="_x0000_s1217" type="#_x0000_t75" style="position:absolute;left:2684;top:3615;width:1105;height: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03nLFAAAA3AAAAA8AAABkcnMvZG93bnJldi54bWxEj91qAjEUhO+FvkM4Qm+kZvWitqtRSqEg&#10;0ht/HuC4Od0Nbk6WTbqb9emNIHg5zMw3zGoTbS06ar1xrGA2zUAQF04bLhWcjj9vHyB8QNZYOyYF&#10;A3nYrF9GK8y163lP3SGUIkHY56igCqHJpfRFRRb91DXEyftzrcWQZFtK3WKf4LaW8yx7lxYNp4UK&#10;G/quqLgc/q2Ca7cgcxkmx8Xv7mricHbnPm6Veh3HryWIQDE8w4/2ViuYf87gfiYdAb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dN5yxQAAANwAAAAPAAAAAAAAAAAAAAAA&#10;AJ8CAABkcnMvZG93bnJldi54bWxQSwUGAAAAAAQABAD3AAAAkQMAAAAA&#10;">
              <v:imagedata r:id="rId384" o:title=""/>
            </v:shape>
            <v:shape id="docshape443" o:spid="_x0000_s1218" type="#_x0000_t75" style="position:absolute;left:4100;top:2545;width:966;height: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BFWTCAAAA3AAAAA8AAABkcnMvZG93bnJldi54bWxEj0GLwjAUhO8L+x/CE7ytqT0sWo1SZAVv&#10;y6p4fjRvm26bl5JEW/+9WRA8DjPzDbPejrYTN/KhcaxgPstAEFdON1wrOJ/2HwsQISJr7ByTgjsF&#10;2G7e39ZYaDfwD92OsRYJwqFABSbGvpAyVIYshpnriZP367zFmKSvpfY4JLjtZJ5ln9Jiw2nBYE87&#10;Q1V7vFoFbanNcPWnxd+3nZuvVl9KOlyUmk7GcgUi0hhf4Wf7oBXkyxz+z6QjID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QRVkwgAAANwAAAAPAAAAAAAAAAAAAAAAAJ8C&#10;AABkcnMvZG93bnJldi54bWxQSwUGAAAAAAQABAD3AAAAjgMAAAAA&#10;">
              <v:imagedata r:id="rId385" o:title=""/>
            </v:shape>
            <v:shape id="docshape444" o:spid="_x0000_s1219" type="#_x0000_t75" style="position:absolute;left:4100;top:3409;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lqsHGAAAA3AAAAA8AAABkcnMvZG93bnJldi54bWxEj1FrwkAQhN+F/odjC30RvdSWalNPKS1F&#10;EQqt5gcsuW0uNLsXcqem/nqvIPg4zMw3zHzZc6MO1IXai4H7cQaKpPS2lspAsfsYzUCFiGKx8UIG&#10;/ijAcnEzmGNu/VG+6bCNlUoQCTkacDG2udahdMQYxr4lSd6P7xhjkl2lbYfHBOdGT7LsSTPWkhYc&#10;tvTmqPzd7tnAqnGRZ4+f+/d2WkxPxRdveMjG3N32ry+gIvXxGr6019bA5PkB/s+kI6AXZ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yWqwcYAAADcAAAADwAAAAAAAAAAAAAA&#10;AACfAgAAZHJzL2Rvd25yZXYueG1sUEsFBgAAAAAEAAQA9wAAAJIDAAAAAA==&#10;">
              <v:imagedata r:id="rId386" o:title=""/>
            </v:shape>
            <v:shape id="docshape445" o:spid="_x0000_s1220" type="#_x0000_t75" style="position:absolute;left:4100;top:4027;width:925;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3SkvGAAAA3AAAAA8AAABkcnMvZG93bnJldi54bWxEj9FqwkAURN8F/2G5Qt90o9a0RlcpQqWt&#10;WDT1A67ZaxKavRuya0z/vlso+DjMzBlmue5MJVpqXGlZwXgUgSDOrC45V3D6eh0+g3AeWWNlmRT8&#10;kIP1qt9bYqLtjY/Upj4XAcIuQQWF93UipcsKMuhGtiYO3sU2Bn2QTS51g7cAN5WcRFEsDZYcFgqs&#10;aVNQ9p1ejYK4pXc/+9zhYTt92sfjc3n6iFOlHgbdywKEp87fw//tN61gMn+EvzPhCM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dKS8YAAADcAAAADwAAAAAAAAAAAAAA&#10;AACfAgAAZHJzL2Rvd25yZXYueG1sUEsFBgAAAAAEAAQA9wAAAJIDAAAAAA==&#10;">
              <v:imagedata r:id="rId387" o:title=""/>
            </v:shape>
            <v:shape id="docshape446" o:spid="_x0000_s1221" type="#_x0000_t75" style="position:absolute;left:4100;top:4443;width:908;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i4fnDAAAA3AAAAA8AAABkcnMvZG93bnJldi54bWxEj0GLwjAUhO8L/ofwBG9rqqCs1VREEYos&#10;4nbF86N5tqXNS2mi1n+/EYQ9DjPzDbNa96YRd+pcZVnBZByBIM6trrhQcP7df36BcB5ZY2OZFDzJ&#10;wToZfKww1vbBP3TPfCEChF2MCkrv21hKl5dk0I1tSxy8q+0M+iC7QuoOHwFuGjmNork0WHFYKLGl&#10;bUl5nd2MgnY3WxzdwaRZWp+rb7xdTpuTUWo07DdLEJ56/x9+t1OtYLqYwetMOAI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qLh+cMAAADcAAAADwAAAAAAAAAAAAAAAACf&#10;AgAAZHJzL2Rvd25yZXYueG1sUEsFBgAAAAAEAAQA9wAAAI8DAAAAAA==&#10;">
              <v:imagedata r:id="rId388" o:title=""/>
            </v:shape>
            <v:shape id="docshape447" o:spid="_x0000_s1222" type="#_x0000_t75" style="position:absolute;left:4100;top:4841;width:513;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RWX7FAAAA3AAAAA8AAABkcnMvZG93bnJldi54bWxEj1FrwjAUhd+F/Ydwhb1pqgypnVGmbDAG&#10;IlZhr5fmrunW3JQk1e7fm8HAx8M55zuc1WawrbiQD41jBbNpBoK4crrhWsH59DbJQYSIrLF1TAp+&#10;KcBm/TBaYaHdlY90KWMtEoRDgQpMjF0hZagMWQxT1xEn78t5izFJX0vt8ZrgtpXzLFtIiw2nBYMd&#10;7QxVP2VvFWzz/iMcap+bp6H/Pvevcbv73Cv1OB5enkFEGuI9/N9+1wrmywX8nUlH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kVl+xQAAANwAAAAPAAAAAAAAAAAAAAAA&#10;AJ8CAABkcnMvZG93bnJldi54bWxQSwUGAAAAAAQABAD3AAAAkQMAAAAA&#10;">
              <v:imagedata r:id="rId389" o:title=""/>
            </v:shape>
            <v:shape id="docshape448" o:spid="_x0000_s1223" type="#_x0000_t75" style="position:absolute;left:5320;top:2527;width:343;height: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RCkXFAAAA3AAAAA8AAABkcnMvZG93bnJldi54bWxEj9FqwkAURN8L/YflFnyrm4rYGl2lloo+&#10;VLHGD7hkr5uQ7N2YXTX+vVso+DjMzBlmOu9sLS7U+tKxgrd+AoI4d7pko+CQLV8/QPiArLF2TApu&#10;5GE+e36aYqrdlX/psg9GRAj7FBUUITSplD4vyKLvu4Y4ekfXWgxRtkbqFq8Rbms5SJKRtFhyXCiw&#10;oa+C8mp/tgqGK9MsdpnZnL6xyuqf3XZoqq1SvZfucwIiUBce4f/2WisYjN/h70w8An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QpFxQAAANwAAAAPAAAAAAAAAAAAAAAA&#10;AJ8CAABkcnMvZG93bnJldi54bWxQSwUGAAAAAAQABAD3AAAAkQMAAAAA&#10;">
              <v:imagedata r:id="rId390" o:title=""/>
            </v:shape>
            <v:shape id="docshape449" o:spid="_x0000_s1224" type="#_x0000_t75" style="position:absolute;left:7944;top:2545;width:1194;height:1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GChS/AAAA3AAAAA8AAABkcnMvZG93bnJldi54bWxETztvwjAQ3ivxH6xD6lYuINRCwCBUqZSV&#10;x8B4io84Ij6H2ITw7/FQqeOn771c965WHbeh8qJhPMpAsRTeVFJqOB1/PmagQiQxVHthDU8OsF4N&#10;3paUG/+QPXeHWKoUIiEnDTbGJkcMhWVHYeQblsRdfOsoJtiWaFp6pHBX4yTLPtFRJanBUsPflovr&#10;4e40FGJ/v/oz3qbH7cU90eB9n3Vavw/7zQJU5D7+i//cO6NhMk9r05l0BHD1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hgoUvwAAANwAAAAPAAAAAAAAAAAAAAAAAJ8CAABk&#10;cnMvZG93bnJldi54bWxQSwUGAAAAAAQABAD3AAAAiwMAAAAA&#10;">
              <v:imagedata r:id="rId391" o:title=""/>
            </v:shape>
            <v:shape id="docshape450" o:spid="_x0000_s1225" type="#_x0000_t75" style="position:absolute;left:14;top:6035;width:4141;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GG4TIAAAA3AAAAA8AAABkcnMvZG93bnJldi54bWxEj0FrwkAUhO+F/oflFbwU3dRC0dRV2orQ&#10;g7ZGRejtkX1N0mTfht1tjP++KxQ8DjPzDTNb9KYRHTlfWVbwMEpAEOdWV1woOOxXwwkIH5A1NpZJ&#10;wZk8LOa3NzNMtT1xRt0uFCJC2KeooAyhTaX0eUkG/ci2xNH7ts5giNIVUjs8Rbhp5DhJnqTBiuNC&#10;iS29lZTXu1+jYPWaue19Vne2fjx+fB6/ftZ2s1RqcNe/PIMI1Idr+L/9rhWMp1O4nIlH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BhuEyAAAANwAAAAPAAAAAAAAAAAA&#10;AAAAAJ8CAABkcnMvZG93bnJldi54bWxQSwUGAAAAAAQABAD3AAAAlAMAAAAA&#10;">
              <v:imagedata r:id="rId392" o:title=""/>
            </v:shape>
            <v:shape id="docshape451" o:spid="_x0000_s1226" type="#_x0000_t75" style="position:absolute;left:14;top:6460;width:964;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KDAvCAAAA3AAAAA8AAABkcnMvZG93bnJldi54bWxET89rwjAUvg/8H8ITdpvpnLjSGUUFYTAV&#10;Vz3o7dE822LzUpKo9b83h8GOH9/vyawzjbiR87VlBe+DBARxYXXNpYLDfvWWgvABWWNjmRQ8yMNs&#10;2nuZYKbtnX/plodSxBD2GSqoQmgzKX1RkUE/sC1x5M7WGQwRulJqh/cYbho5TJKxNFhzbKiwpWVF&#10;xSW/GgVOr9ajzVF2C5dvT7tz6j4v1x+lXvvd/AtEoC78i//c31rBRxLnxzPxCMjp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ygwLwgAAANwAAAAPAAAAAAAAAAAAAAAAAJ8C&#10;AABkcnMvZG93bnJldi54bWxQSwUGAAAAAAQABAD3AAAAjgMAAAAA&#10;">
              <v:imagedata r:id="rId393" o:title=""/>
            </v:shape>
            <v:shape id="docshape452" o:spid="_x0000_s1227" type="#_x0000_t75" style="position:absolute;left:14;top:6911;width:1031;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nIbnDAAAA3AAAAA8AAABkcnMvZG93bnJldi54bWxEj0+LwjAUxO8LfofwBG9r2i2Ido1Ftgji&#10;zT8Xb4/mbdvd5qU2sdZvbwTB4zAzv2GW2WAa0VPnassK4mkEgriwuuZSwem4+ZyDcB5ZY2OZFNzJ&#10;QbYafSwx1fbGe+oPvhQBwi5FBZX3bSqlKyoy6Ka2JQ7er+0M+iC7UuoObwFuGvkVRTNpsOawUGFL&#10;PxUV/4erUbAoN7vr6S+eX85+OOacJ9wniVKT8bD+BuFp8O/wq73VCpIohueZcAT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chucMAAADcAAAADwAAAAAAAAAAAAAAAACf&#10;AgAAZHJzL2Rvd25yZXYueG1sUEsFBgAAAAAEAAQA9wAAAI8DAAAAAA==&#10;">
              <v:imagedata r:id="rId394" o:title=""/>
            </v:shape>
            <v:shape id="docshape453" o:spid="_x0000_s1228" type="#_x0000_t75" style="position:absolute;left:14;top:8981;width:1035;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nMrFAAAA3AAAAA8AAABkcnMvZG93bnJldi54bWxEj0FrAjEUhO+F/ofwCr3VpJatshqlCqVe&#10;eqgKenxsnpvFzcuSpOvWX98UCh6HmfmGmS8H14qeQmw8a3geKRDElTcN1xr2u/enKYiYkA22nknD&#10;D0VYLu7v5lgaf+Ev6repFhnCsUQNNqWulDJWlhzGke+Is3fywWHKMtTSBLxkuGvlWKlX6bDhvGCx&#10;o7Wl6rz9dhrCddUfip26Fp90+kjHOGwmhdX68WF4m4FINKRb+L+9MRpe1Bj+zu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pzKxQAAANwAAAAPAAAAAAAAAAAAAAAA&#10;AJ8CAABkcnMvZG93bnJldi54bWxQSwUGAAAAAAQABAD3AAAAkQMAAAAA&#10;">
              <v:imagedata r:id="rId395" o:title=""/>
            </v:shape>
            <v:shape id="docshape454" o:spid="_x0000_s1229" type="#_x0000_t75" style="position:absolute;left:1275;top:6460;width:1129;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jmaPEAAAA3AAAAA8AAABkcnMvZG93bnJldi54bWxEj09rAjEUxO8Fv0N4greaqLTIahQRW4qX&#10;1r/g7bF57i5uXpYk6vrtTaHQ4zAzv2Gm89bW4kY+VI41DPoKBHHuTMWFhv3u43UMIkRkg7Vj0vCg&#10;APNZ52WKmXF33tBtGwuRIBwy1FDG2GRShrwki6HvGuLknZ23GJP0hTQe7wluazlU6l1arDgtlNjQ&#10;sqT8sr1aDeq8evtZHRQNCv99COv10J4+j1r3uu1iAiJSG//Df+0vo2GkRvB7Jh0BOX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jmaPEAAAA3AAAAA8AAAAAAAAAAAAAAAAA&#10;nwIAAGRycy9kb3ducmV2LnhtbFBLBQYAAAAABAAEAPcAAACQAwAAAAA=&#10;">
              <v:imagedata r:id="rId396" o:title=""/>
            </v:shape>
            <v:shape id="docshape455" o:spid="_x0000_s1230" type="#_x0000_t75" style="position:absolute;left:1275;top:7324;width:1171;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9v8/EAAAA3AAAAA8AAABkcnMvZG93bnJldi54bWxEj09rAjEUxO8Fv0N4Qm81q11EtkYRUWgP&#10;Cv67P5Ln7tLNy7qJGr+9EQo9DjPzG2Y6j7YRN+p87VjBcJCBINbO1FwqOB7WHxMQPiAbbByTggd5&#10;mM96b1MsjLvzjm77UIoEYV+ggiqEtpDS64os+oFriZN3dp3FkGRXStPhPcFtI0dZNpYWa04LFba0&#10;rEj/7q9WgT6dh6t8G1cbuV6MdD55/FziUqn3flx8gQgUw3/4r/1tFHxmObz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9v8/EAAAA3AAAAA8AAAAAAAAAAAAAAAAA&#10;nwIAAGRycy9kb3ducmV2LnhtbFBLBQYAAAAABAAEAPcAAACQAwAAAAA=&#10;">
              <v:imagedata r:id="rId397" o:title=""/>
            </v:shape>
            <v:shape id="docshape456" o:spid="_x0000_s1231" type="#_x0000_t75" style="position:absolute;left:2684;top:6445;width:460;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ZsvLHAAAA3AAAAA8AAABkcnMvZG93bnJldi54bWxEj9FOAjEURN9N+IfmkvAmXQTRrBQiEI2J&#10;CcjqB1y31+3C9nbTFlj9empi4uNkZs5kZovONuJEPtSOFYyGGQji0umaKwUf70/X9yBCRNbYOCYF&#10;3xRgMe9dzTDX7sw7OhWxEgnCIUcFJsY2lzKUhiyGoWuJk/flvMWYpK+k9nhOcNvImyybSos1pwWD&#10;La0MlYfiaBWsJ3f25/C2et5NP7e+2CzXr8bslRr0u8cHEJG6+B/+a79oBePsFn7PpCMg5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TZsvLHAAAA3AAAAA8AAAAAAAAAAAAA&#10;AAAAnwIAAGRycy9kb3ducmV2LnhtbFBLBQYAAAAABAAEAPcAAACTAwAAAAA=&#10;">
              <v:imagedata r:id="rId398" o:title=""/>
            </v:shape>
            <v:shape id="docshape457" o:spid="_x0000_s1232" type="#_x0000_t75" style="position:absolute;left:2684;top:6696;width:787;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ZWBHIAAAA3AAAAA8AAABkcnMvZG93bnJldi54bWxEj0FLw0AUhO9C/8PyCr2I3agYStptUbHU&#10;g7SY9tLbI/uSDc2+DdltEv31riB4HGbmG2a1GW0jeup87VjB/TwBQVw4XXOl4HTc3i1A+ICssXFM&#10;Cr7Iw2Y9uVlhpt3An9TnoRIRwj5DBSaENpPSF4Ys+rlriaNXus5iiLKrpO5wiHDbyIckSaXFmuOC&#10;wZZeDRWX/GoVpMen2+/9sCj7t/xQnncfZp8eXpSaTcfnJYhAY/gP/7XftYLHJIXfM/EIyP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KWVgRyAAAANwAAAAPAAAAAAAAAAAA&#10;AAAAAJ8CAABkcnMvZG93bnJldi54bWxQSwUGAAAAAAQABAD3AAAAlAMAAAAA&#10;">
              <v:imagedata r:id="rId399" o:title=""/>
            </v:shape>
            <v:shape id="docshape458" o:spid="_x0000_s1233" type="#_x0000_t75" style="position:absolute;left:2684;top:6912;width:1125;height: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ACnbEAAAA3AAAAA8AAABkcnMvZG93bnJldi54bWxEj91qAjEUhO8LvkM4gneatYUqq1Fsy9Iq&#10;CPUPbw+b42bp5mRJom7fvikUejnMzDfMfNnZRtzIh9qxgvEoA0FcOl1zpeB4KIZTECEia2wck4Jv&#10;CrBc9B7mmGt35x3d9rESCcIhRwUmxjaXMpSGLIaRa4mTd3HeYkzSV1J7vCe4beRjlj1LizWnBYMt&#10;vRoqv/ZXq6A4h/e302S9lWvasjdmU7x8olKDfreagYjUxf/wX/tDK3jKJvB7Jh0B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ACnbEAAAA3AAAAA8AAAAAAAAAAAAAAAAA&#10;nwIAAGRycy9kb3ducmV2LnhtbFBLBQYAAAAABAAEAPcAAACQAwAAAAA=&#10;">
              <v:imagedata r:id="rId400" o:title=""/>
            </v:shape>
            <v:shape id="docshape459" o:spid="_x0000_s1234" type="#_x0000_t75" style="position:absolute;left:2684;top:8153;width:1176;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U8rLCAAAA3AAAAA8AAABkcnMvZG93bnJldi54bWxET1trwjAUfhf8D+EIe9PEDUfpjCKDsSEy&#10;Zh3b67E5vWBz0jWx1n+/PAg+fnz35Xqwjeip87VjDfOZAkGcO1NzqeH78DZNQPiAbLBxTBqu5GG9&#10;Go+WmBp34T31WShFDGGfooYqhDaV0ucVWfQz1xJHrnCdxRBhV0rT4SWG20Y+KvUsLdYcGyps6bWi&#10;/JSdrYbfokjU5+LrZ5cc3bX/o/37th60fpgMmxcQgYZwF9/cH0bDk4pr45l4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lPKywgAAANwAAAAPAAAAAAAAAAAAAAAAAJ8C&#10;AABkcnMvZG93bnJldi54bWxQSwUGAAAAAAQABAD3AAAAjgMAAAAA&#10;">
              <v:imagedata r:id="rId401" o:title=""/>
            </v:shape>
            <v:shape id="docshape460" o:spid="_x0000_s1235" type="#_x0000_t75" style="position:absolute;left:4100;top:6460;width:967;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amkDEAAAA3AAAAA8AAABkcnMvZG93bnJldi54bWxEj0FrAjEUhO+F/ofwCt662SoWuzWKKErx&#10;Vi2Kt9fNczd087Ikqbv+e1MoeBxmvhlmOu9tIy7kg3Gs4CXLQRCXThuuFHzt188TECEia2wck4Ir&#10;BZjPHh+mWGjX8SdddrESqYRDgQrqGNtCylDWZDFkriVO3tl5izFJX0ntsUvltpHDPH+VFg2nhRpb&#10;WtZU/ux+rYLRxpeHlTn2WzM+d6vNiQ/f65FSg6d+8Q4iUh/v4X/6Qycuf4O/M+k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amkDEAAAA3AAAAA8AAAAAAAAAAAAAAAAA&#10;nwIAAGRycy9kb3ducmV2LnhtbFBLBQYAAAAABAAEAPcAAACQAwAAAAA=&#10;">
              <v:imagedata r:id="rId402" o:title=""/>
            </v:shape>
            <v:shape id="docshape461" o:spid="_x0000_s1236" type="#_x0000_t75" style="position:absolute;left:4100;top:7323;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5VwrEAAAA3AAAAA8AAABkcnMvZG93bnJldi54bWxET89rwjAUvgv7H8Ib7CI2dXNFOqOoIHgZ&#10;qJu43d6at7asealJ1Prfm4Ow48f3ezLrTCPO5HxtWcEwSUEQF1bXXCr4/FgNxiB8QNbYWCYFV/Iw&#10;mz70Jphre+EtnXehFDGEfY4KqhDaXEpfVGTQJ7YljtyvdQZDhK6U2uElhptGPqdpJg3WHBsqbGlZ&#10;UfG3OxkF79+H+ddxsXl1puj/7E9Zth3xUamnx27+BiJQF/7Fd/daK3gZxvnxTDwC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5VwrEAAAA3AAAAA8AAAAAAAAAAAAAAAAA&#10;nwIAAGRycy9kb3ducmV2LnhtbFBLBQYAAAAABAAEAPcAAACQAwAAAAA=&#10;">
              <v:imagedata r:id="rId403" o:title=""/>
            </v:shape>
            <v:shape id="docshape462" o:spid="_x0000_s1237" type="#_x0000_t75" style="position:absolute;left:4100;top:7943;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MDj/DAAAA3AAAAA8AAABkcnMvZG93bnJldi54bWxEj0+LwjAUxO8LfofwBC+Lpl1h0WoUERa8&#10;uOCfi7dn82yLyUtJotZvbxaEPQ4z8xtmvuysEXfyoXGsIB9lIIhLpxuuFBwPP8MJiBCRNRrHpOBJ&#10;AZaL3sccC+0evKP7PlYiQTgUqKCOsS2kDGVNFsPItcTJuzhvMSbpK6k9PhLcGvmVZd/SYsNpocaW&#10;1jWV1/3NKmDjyYw3k/OvdOd4Wn1O1z7bKjXod6sZiEhd/A+/2xutYJzn8HcmHQ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0wOP8MAAADcAAAADwAAAAAAAAAAAAAAAACf&#10;AgAAZHJzL2Rvd25yZXYueG1sUEsFBgAAAAAEAAQA9wAAAI8DAAAAAA==&#10;">
              <v:imagedata r:id="rId404" o:title=""/>
            </v:shape>
            <v:shape id="docshape463" o:spid="_x0000_s1238" type="#_x0000_t75" style="position:absolute;left:4100;top:8355;width:986;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CmxrFAAAA3AAAAA8AAABkcnMvZG93bnJldi54bWxEj0FrwkAUhO+F/oflCd6aTSLUmrpKUQs9&#10;eKkt1eNr9pkNyb4N2a3Gf+8KBY/DzHzDzJeDbcWJel87VpAlKQji0umaKwXfX+9PLyB8QNbYOiYF&#10;F/KwXDw+zLHQ7syfdNqFSkQI+wIVmBC6QkpfGrLoE9cRR+/oeoshyr6SusdzhNtW5mn6LC3WHBcM&#10;drQyVDa7P6tgc1j/mlW5n/qmafxs+6On3SEoNR4Nb68gAg3hHv5vf2gFkyyH25l4BO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gpsaxQAAANwAAAAPAAAAAAAAAAAAAAAA&#10;AJ8CAABkcnMvZG93bnJldi54bWxQSwUGAAAAAAQABAD3AAAAkQMAAAAA&#10;">
              <v:imagedata r:id="rId405" o:title=""/>
            </v:shape>
            <v:shape id="docshape464" o:spid="_x0000_s1239" type="#_x0000_t75" style="position:absolute;left:5320;top:6460;width:969;height: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kyDDAAAA3AAAAA8AAABkcnMvZG93bnJldi54bWxEj0+LwjAUxO8LfofwBC+LpiosWo0ign+O&#10;bvXi7dk822LzUpto67c3Cwseh5n5DTNftqYUT6pdYVnBcBCBIE6tLjhTcDpu+hMQziNrLC2Tghc5&#10;WC46X3OMtW34l56Jz0SAsItRQe59FUvp0pwMuoGtiIN3tbVBH2SdSV1jE+CmlKMo+pEGCw4LOVa0&#10;zim9JQ+j4Hs3rS7RRrb2fJCHl79v90ljlOp129UMhKfWf8L/7b1WMB6O4e9MOAJy8Q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0KTIMMAAADcAAAADwAAAAAAAAAAAAAAAACf&#10;AgAAZHJzL2Rvd25yZXYueG1sUEsFBgAAAAAEAAQA9wAAAI8DAAAAAA==&#10;">
              <v:imagedata r:id="rId406" o:title=""/>
            </v:shape>
            <v:shape id="docshape465" o:spid="_x0000_s1240" type="#_x0000_t75" style="position:absolute;left:7944;top:6460;width:822;height: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h29fGAAAA3AAAAA8AAABkcnMvZG93bnJldi54bWxEj0FrwkAUhO8F/8PyhN7qJq2IRDehCgUv&#10;tag5tLdH9pkNzb6N2a3G/vpuQfA4zMw3zLIYbCvO1PvGsYJ0koAgrpxuuFZQHt6e5iB8QNbYOiYF&#10;V/JQ5KOHJWbaXXhH532oRYSwz1CBCaHLpPSVIYt+4jri6B1dbzFE2ddS93iJcNvK5ySZSYsNxwWD&#10;Ha0NVd/7H6tgc93WZnb6XWn5qdOP9H1V2i+j1ON4eF2ACDSEe/jW3mgFL+kU/s/EIy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Hb18YAAADcAAAADwAAAAAAAAAAAAAA&#10;AACfAgAAZHJzL2Rvd25yZXYueG1sUEsFBgAAAAAEAAQA9wAAAJIDAAAAAA==&#10;">
              <v:imagedata r:id="rId407" o:title=""/>
            </v:shape>
            <v:shape id="docshape466" o:spid="_x0000_s1241" type="#_x0000_t75" style="position:absolute;left:7944;top:6904;width:724;height: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FP/jDAAAA3AAAAA8AAABkcnMvZG93bnJldi54bWxEj82qwjAUhPeC7xCO4E5TlatSjSKC4Ea4&#10;/mzcHZtjW9qclCa19e1vLgguh5n5hllvO1OKF9Uut6xgMo5AECdW55wquF0PoyUI55E1lpZJwZsc&#10;bDf93hpjbVs+0+viUxEg7GJUkHlfxVK6JCODbmwr4uA9bW3QB1mnUtfYBrgp5TSK5tJgzmEhw4r2&#10;GSXFpTEK3Luw56Qs5vf2tNOu+V00s+NDqeGg261AeOr8N/xpH7WC2eQH/s+EI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U/+MMAAADcAAAADwAAAAAAAAAAAAAAAACf&#10;AgAAZHJzL2Rvd25yZXYueG1sUEsFBgAAAAAEAAQA9wAAAI8DAAAAAA==&#10;">
              <v:imagedata r:id="rId408" o:title=""/>
            </v:shape>
            <v:shape id="docshape467" o:spid="_x0000_s1242" type="#_x0000_t75" style="position:absolute;left:7944;top:7117;width:1137;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Iu/3GAAAA3AAAAA8AAABkcnMvZG93bnJldi54bWxEj0FLAzEUhO+C/yE8wYu02W5hKdumpQiC&#10;Ch7air2+bl6zWzcvSxLb2F9vBMHjMDPfMItVsr04kw+dYwWTcQGCuHG6Y6Pgffc0moEIEVlj75gU&#10;fFOA1fL2ZoG1dhfe0HkbjcgQDjUqaGMcailD05LFMHYDcfaOzluMWXojtcdLhttelkVRSYsd54UW&#10;B3psqfncflkF4VQ+XGevH+atSpsXk/xhXe69Uvd3aT0HESnF//Bf+1krmE4q+D2Tj4B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i7/cYAAADcAAAADwAAAAAAAAAAAAAA&#10;AACfAgAAZHJzL2Rvd25yZXYueG1sUEsFBgAAAAAEAAQA9wAAAJIDAAAAAA==&#10;">
              <v:imagedata r:id="rId409" o:title=""/>
            </v:shape>
            <v:shape id="docshape468" o:spid="_x0000_s1243" type="#_x0000_t75" style="position:absolute;left:7944;top:7738;width:1190;height: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fuQXCAAAA3AAAAA8AAABkcnMvZG93bnJldi54bWxEj0+LwjAUxO+C3yE8YW+adhdUqlFUWFzE&#10;g//Pj+bZFpuXkkTtfnuzsOBxmJnfMNN5a2rxIOcrywrSQQKCOLe64kLB6fjdH4PwAVljbZkU/JKH&#10;+azbmWKm7ZP39DiEQkQI+wwVlCE0mZQ+L8mgH9iGOHpX6wyGKF0htcNnhJtafibJUBqsOC6U2NCq&#10;pPx2uBsFOnW12ejTar/cXprCn9fO7Fipj167mIAI1IZ3+L/9oxV8pSP4OxOPgJ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X7kFwgAAANwAAAAPAAAAAAAAAAAAAAAAAJ8C&#10;AABkcnMvZG93bnJldi54bWxQSwUGAAAAAAQABAD3AAAAjgMAAAAA&#10;">
              <v:imagedata r:id="rId410" o:title=""/>
            </v:shape>
            <v:shape id="docshape469" o:spid="_x0000_s1244" type="#_x0000_t75" style="position:absolute;left:1275;top:10159;width:1177;height:2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ZHNDEAAAA3AAAAA8AAABkcnMvZG93bnJldi54bWxET89rwjAUvg/2P4Q38DI01YKOziib4KYn&#10;0enB26N5a8ualy6JbfWvN4fBjh/f7/myN7VoyfnKsoLxKAFBnFtdcaHg+LUevoDwAVljbZkUXMnD&#10;cvH4MMdM24731B5CIWII+wwVlCE0mZQ+L8mgH9mGOHLf1hkMEbpCaoddDDe1nCTJVBqsODaU2NCq&#10;pPzncDEKkhN+FOnMtZ/v6XM92XXbG/+elRo89W+vIAL14V/8595oBek4ro1n4h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ZHNDEAAAA3AAAAA8AAAAAAAAAAAAAAAAA&#10;nwIAAGRycy9kb3ducmV2LnhtbFBLBQYAAAAABAAEAPcAAACQAwAAAAA=&#10;">
              <v:imagedata r:id="rId411" o:title=""/>
            </v:shape>
            <v:shape id="docshape470" o:spid="_x0000_s1245" type="#_x0000_t75" style="position:absolute;left:1275;top:12682;width:110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SXmvHAAAA3AAAAA8AAABkcnMvZG93bnJldi54bWxEj0FrwkAUhO+C/2F5hV6kblJrqamrtEWp&#10;eLJpoXh7Zp9JMPt2yW5j/PduodDjMDPfMPNlbxrRUetrywrScQKCuLC65lLB1+f67gmED8gaG8uk&#10;4EIelovhYI6Ztmf+oC4PpYgQ9hkqqEJwmZS+qMigH1tHHL2jbQ2GKNtS6hbPEW4aeZ8kj9JgzXGh&#10;QkdvFRWn/McooPfdapZPDw879+on6Xbkjt/dXqnbm/7lGUSgPvyH/9obrWCSzuD3TDwCcnE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gSXmvHAAAA3AAAAA8AAAAAAAAAAAAA&#10;AAAAnwIAAGRycy9kb3ducmV2LnhtbFBLBQYAAAAABAAEAPcAAACTAwAAAAA=&#10;">
              <v:imagedata r:id="rId412" o:title=""/>
            </v:shape>
            <v:shape id="docshape471" o:spid="_x0000_s1246" type="#_x0000_t75" style="position:absolute;left:2684;top:10159;width:1161;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951vCAAAA3AAAAA8AAABkcnMvZG93bnJldi54bWxET8uKwjAU3Q/4D+EK7qbpWJiRjlEGQXAh&#10;jo+CuLs016ZMc1OaWOvfm4Uwy8N5z5eDbURPna8dK/hIUhDEpdM1VwqK0/p9BsIHZI2NY1LwIA/L&#10;xehtjrl2dz5QfwyViCHsc1RgQmhzKX1pyKJPXEscuavrLIYIu0rqDu8x3DZymqaf0mLNscFgSytD&#10;5d/xZhWUm198rLP2uvXng758Feay3w1KTcbDzzeIQEP4F7/cG60gm8b58Uw8An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fedbwgAAANwAAAAPAAAAAAAAAAAAAAAAAJ8C&#10;AABkcnMvZG93bnJldi54bWxQSwUGAAAAAAQABAD3AAAAjgMAAAAA&#10;">
              <v:imagedata r:id="rId413" o:title=""/>
            </v:shape>
            <v:shape id="docshape472" o:spid="_x0000_s1247" type="#_x0000_t75" style="position:absolute;left:2684;top:11023;width:114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Y8EbHAAAA3AAAAA8AAABkcnMvZG93bnJldi54bWxEj81qwzAQhO+FvoPYQi4lkZOmIbhRQhto&#10;0hx6yM8DrK2tbGKtjKXa6ttHhUKPw8x8w6w20Taip87XjhVMJxkI4tLpmo2Cy/l9vAThA7LGxjEp&#10;+CEPm/X93Qpz7QY+Un8KRiQI+xwVVCG0uZS+rMiin7iWOHlfrrMYkuyM1B0OCW4bOcuyhbRYc1qo&#10;sKVtReX19G0VDM+H6/zTzGOx28XHt6If9kVrlBo9xNcXEIFi+A//tT+0gqfZFH7PpCMg1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Y8EbHAAAA3AAAAA8AAAAAAAAAAAAA&#10;AAAAnwIAAGRycy9kb3ducmV2LnhtbFBLBQYAAAAABAAEAPcAAACTAwAAAAA=&#10;">
              <v:imagedata r:id="rId414" o:title=""/>
            </v:shape>
            <v:shape id="docshape473" o:spid="_x0000_s1248" type="#_x0000_t75" style="position:absolute;left:2684;top:11438;width:1114;height: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cEMHGAAAA3AAAAA8AAABkcnMvZG93bnJldi54bWxEj81qwzAQhO+BvoPYQm+JFBf641gOplAo&#10;PbQk6QNsrY3txFq5kuq4ffoqUMhxmJlvmGI92V6M5EPnWMNyoUAQ18503Gj42D3PH0CEiGywd0wa&#10;fijAuryaFZgbd+INjdvYiAThkKOGNsYhlzLULVkMCzcQJ2/vvMWYpG+k8XhKcNvLTKk7abHjtNDi&#10;QE8t1cftt9UwHpeH37f7R1VVLqt2+69P9frutb65nqoViEhTvIT/2y9Gw22WwflMOgKy/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dwQwcYAAADcAAAADwAAAAAAAAAAAAAA&#10;AACfAgAAZHJzL2Rvd25yZXYueG1sUEsFBgAAAAAEAAQA9wAAAJIDAAAAAA==&#10;">
              <v:imagedata r:id="rId415" o:title=""/>
            </v:shape>
            <v:shape id="docshape474" o:spid="_x0000_s1249" type="#_x0000_t75" style="position:absolute;left:2684;top:12044;width:638;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v5ZLFAAAA3AAAAA8AAABkcnMvZG93bnJldi54bWxEj0GLwjAUhO+C/yE8YS+ypltBpBpFBXEP&#10;Xqw9uLdH82yLzUu3ibX77zeC4HGYmW+Y5bo3teiodZVlBV+TCARxbnXFhYLsvP+cg3AeWWNtmRT8&#10;kYP1ajhYYqLtg0/Upb4QAcIuQQWl900ipctLMugmtiEO3tW2Bn2QbSF1i48AN7WMo2gmDVYcFkps&#10;aFdSfkvvRkE6d7i/ZNtsF/tqO/45dofb71Wpj1G/WYDw1Pt3+NX+1gqm8RSeZ8IR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7+WSxQAAANwAAAAPAAAAAAAAAAAAAAAA&#10;AJ8CAABkcnMvZG93bnJldi54bWxQSwUGAAAAAAQABAD3AAAAkQMAAAAA&#10;">
              <v:imagedata r:id="rId416" o:title=""/>
            </v:shape>
            <v:shape id="docshape475" o:spid="_x0000_s1250" type="#_x0000_t75" style="position:absolute;left:4100;top:10184;width:910;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rOXGAAAA3AAAAA8AAABkcnMvZG93bnJldi54bWxEj0FLAzEUhO+C/yE8wZvNWkvdrk1LKRW2&#10;eCitCj0+Nq+7wc3LmsR299+bguBxmJlvmPmyt604kw/GsYLHUQaCuHLacK3g4/31IQcRIrLG1jEp&#10;GCjAcnF7M8dCuwvv6XyItUgQDgUqaGLsCilD1ZDFMHIdcfJOzluMSfpaao+XBLetHGfZVFo0nBYa&#10;7GjdUPV1+LEKvt9kuc0/V3Ewx3KY5afnjdl5pe7v+tULiEh9/A//tUut4Gk8geuZd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pSs5cYAAADcAAAADwAAAAAAAAAAAAAA&#10;AACfAgAAZHJzL2Rvd25yZXYueG1sUEsFBgAAAAAEAAQA9wAAAJIDAAAAAA==&#10;">
              <v:imagedata r:id="rId417" o:title=""/>
            </v:shape>
            <v:shape id="docshape476" o:spid="_x0000_s1251" type="#_x0000_t75" style="position:absolute;left:4100;top:10402;width:956;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W5c3GAAAA3AAAAA8AAABkcnMvZG93bnJldi54bWxEj0FrwkAUhO8F/8PyBG91t4qlpNlIUETt&#10;pVTtwdsj+5oEs29DdqPx37uFQo/DzHzDpMvBNuJKna8da3iZKhDEhTM1lxpOx83zGwgfkA02jknD&#10;nTwss9FTiolxN/6i6yGUIkLYJ6ihCqFNpPRFRRb91LXE0ftxncUQZVdK0+Etwm0jZ0q9Sos1x4UK&#10;W1pVVFwOvdVw/lD5/XNx3tfNen3pv7el61Wu9WQ85O8gAg3hP/zX3hkN89kCfs/EIy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VblzcYAAADcAAAADwAAAAAAAAAAAAAA&#10;AACfAgAAZHJzL2Rvd25yZXYueG1sUEsFBgAAAAAEAAQA9wAAAJIDAAAAAA==&#10;">
              <v:imagedata r:id="rId418" o:title=""/>
            </v:shape>
            <v:shape id="docshape477" o:spid="_x0000_s1252" type="#_x0000_t75" style="position:absolute;left:4100;top:11023;width:915;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OprGAAAA3AAAAA8AAABkcnMvZG93bnJldi54bWxEj0FrwkAUhO8F/8PyhF5K3TQFtdFVrFIQ&#10;ehBji9dH9pkNZt+G7Jqk/94tFHocZuYbZrkebC06an3lWMHLJAFBXDhdcang6/TxPAfhA7LG2jEp&#10;+CEP69XoYYmZdj0fqctDKSKEfYYKTAhNJqUvDFn0E9cQR+/iWoshyraUusU+wm0t0ySZSosVxwWD&#10;DW0NFdf8ZhVsC/l5vs3Sp7y/vu30d2kOu+5dqcfxsFmACDSE//Bfe68VvKZT+D0Tj4B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A6msYAAADcAAAADwAAAAAAAAAAAAAA&#10;AACfAgAAZHJzL2Rvd25yZXYueG1sUEsFBgAAAAAEAAQA9wAAAJIDAAAAAA==&#10;">
              <v:imagedata r:id="rId419" o:title=""/>
            </v:shape>
            <v:shape id="docshape478" o:spid="_x0000_s1253" type="#_x0000_t75" style="position:absolute;left:4100;top:11643;width:927;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pgfGAAAA3AAAAA8AAABkcnMvZG93bnJldi54bWxEj81qwzAQhO+BvIPYQG+xXJcmwY1iTCGQ&#10;nkrzB70t1tY2sVaupdpun74KBHIcZuYbZp2NphE9da62rOAxikEQF1bXXCo4HrbzFQjnkTU2lknB&#10;LznINtPJGlNtB/6gfu9LESDsUlRQed+mUrqiIoMusi1x8L5sZ9AH2ZVSdzgEuGlkEscLabDmsFBh&#10;S68VFZf9j1Hwd/pEpMt2l7/n9dv3+Vw0z6eVUg+zMX8B4Wn09/CtvdMKnpIlXM+EIyA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7mmB8YAAADcAAAADwAAAAAAAAAAAAAA&#10;AACfAgAAZHJzL2Rvd25yZXYueG1sUEsFBgAAAAAEAAQA9wAAAJIDAAAAAA==&#10;">
              <v:imagedata r:id="rId420" o:title=""/>
            </v:shape>
            <v:shape id="docshape479" o:spid="_x0000_s1254" type="#_x0000_t75" style="position:absolute;left:4100;top:12055;width:997;height: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2HfBAAAA3AAAAA8AAABkcnMvZG93bnJldi54bWxET91qwjAUvhd8h3CE3dl0HYhUowxhMhi7&#10;aPUBjs1ZU9aclCarbZ9+uRC8/Pj+98fRtmKg3jeOFbwmKQjiyumGawXXy8d6C8IHZI2tY1IwkYfj&#10;YbnYY67dnQsaylCLGMI+RwUmhC6X0leGLPrEdcSR+3G9xRBhX0vd4z2G21ZmabqRFhuODQY7Ohmq&#10;fss/q+Bsw/Bdzunt9FUM2Rk3s+ZpVuplNb7vQAQaw1P8cH9qBW9ZXBvPxCMg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H2HfBAAAA3AAAAA8AAAAAAAAAAAAAAAAAnwIA&#10;AGRycy9kb3ducmV2LnhtbFBLBQYAAAAABAAEAPcAAACNAwAAAAA=&#10;">
              <v:imagedata r:id="rId421" o:title=""/>
            </v:shape>
            <v:shape id="docshape480" o:spid="_x0000_s1255" type="#_x0000_t75" style="position:absolute;left:5320;top:10159;width:965;height: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r5xTEAAAA3AAAAA8AAABkcnMvZG93bnJldi54bWxEj0FrwkAUhO+C/2F5BS+im0YRm7qKlCpe&#10;qyl6fGRfk5Ds27C71fjvXaHQ4zAz3zCrTW9acSXna8sKXqcJCOLC6ppLBflpN1mC8AFZY2uZFNzJ&#10;w2Y9HKww0/bGX3Q9hlJECPsMFVQhdJmUvqjIoJ/ajjh6P9YZDFG6UmqHtwg3rUyTZCEN1hwXKuzo&#10;o6KiOf4aBXgYU35u5he+u9PiOx9/lvu0UWr00m/fQQTqw3/4r33QCmbpGzzP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r5xTEAAAA3AAAAA8AAAAAAAAAAAAAAAAA&#10;nwIAAGRycy9kb3ducmV2LnhtbFBLBQYAAAAABAAEAPcAAACQAwAAAAA=&#10;">
              <v:imagedata r:id="rId422" o:title=""/>
            </v:shape>
            <v:shape id="docshape481" o:spid="_x0000_s1256" type="#_x0000_t75" style="position:absolute;left:6541;top:10144;width:705;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U+0HDAAAA3AAAAA8AAABkcnMvZG93bnJldi54bWxET8tqAjEU3Rf8h3AL3ZSasQNFRqP0QYsb&#10;i1rF7e3kdjI4uQlJ6ox/bxaFLg/nPV8OthNnCrF1rGAyLkAQ10633CjYf70/TEHEhKyxc0wKLhRh&#10;uRjdzLHSructnXepETmEY4UKTEq+kjLWhizGsfPEmftxwWLKMDRSB+xzuO3kY1E8SYst5waDnl4N&#10;1afdr1Xw/Xl4C3yMk5d1Yzb3ne/LD98rdXc7PM9AJBrSv/jPvdIKyjLPz2fyEZ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T7QcMAAADcAAAADwAAAAAAAAAAAAAAAACf&#10;AgAAZHJzL2Rvd25yZXYueG1sUEsFBgAAAAAEAAQA9wAAAI8DAAAAAA==&#10;">
              <v:imagedata r:id="rId423" o:title=""/>
            </v:shape>
            <v:shape id="docshape482" o:spid="_x0000_s1257" type="#_x0000_t75" style="position:absolute;left:6541;top:10402;width:982;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hlSDGAAAA3AAAAA8AAABkcnMvZG93bnJldi54bWxEj9FqwkAURN8L/sNyhb7VjQpS0mxCFAst&#10;glDTD7jN3iah2btxd6uxX+8KQh+HmTnDZMVoenEi5zvLCuazBARxbXXHjYLP6vXpGYQPyBp7y6Tg&#10;Qh6KfPKQYartmT/odAiNiBD2KSpoQxhSKX3dkkE/swNx9L6tMxiidI3UDs8Rbnq5SJKVNNhxXGhx&#10;oE1L9c/h1yjo/deq3FZ/1W7v1uE4ri+74/tGqcfpWL6ACDSG//C9/aYVLJdzuJ2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GGVIMYAAADcAAAADwAAAAAAAAAAAAAA&#10;AACfAgAAZHJzL2Rvd25yZXYueG1sUEsFBgAAAAAEAAQA9wAAAJIDAAAAAA==&#10;">
              <v:imagedata r:id="rId424" o:title=""/>
            </v:shape>
            <v:shape id="docshape483" o:spid="_x0000_s1258" type="#_x0000_t75" style="position:absolute;left:6541;top:11012;width:548;height: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3FVrEAAAA3AAAAA8AAABkcnMvZG93bnJldi54bWxEj0Frg0AUhO+B/oflFXIJdU0CpVhXKYWG&#10;kORSU++v7qtK3bfibqL++2yg0OMwM98waT6ZTlxpcK1lBesoBkFcWd1yreDr/PH0AsJ5ZI2dZVIw&#10;k4M8e1ikmGg78iddC1+LAGGXoILG+z6R0lUNGXSR7YmD92MHgz7IoZZ6wDHATSc3cfwsDbYcFhrs&#10;6b2h6re4GAWHVbk/HY2bv8tdTHgpq25Cp9TycXp7BeFp8v/hv/ZeK9huN3A/E46Az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3FVrEAAAA3AAAAA8AAAAAAAAAAAAAAAAA&#10;nwIAAGRycy9kb3ducmV2LnhtbFBLBQYAAAAABAAEAPcAAACQAwAAAAA=&#10;">
              <v:imagedata r:id="rId425" o:title=""/>
            </v:shape>
            <v:shape id="docshape484" o:spid="_x0000_s1259" type="#_x0000_t75" style="position:absolute;left:6541;top:11231;width:1178;height:1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0o/rEAAAA3AAAAA8AAABkcnMvZG93bnJldi54bWxEj0+LwjAUxO8LfofwBC+LpmtRpBpFXRf2&#10;IOLf+6N5tsXmpTZR67c3wsIeh5n5DTOZNaYUd6pdYVnBVy8CQZxaXXCm4Hj46Y5AOI+ssbRMCp7k&#10;YDZtfUww0fbBO7rvfSYChF2CCnLvq0RKl+Zk0PVsRRy8s60N+iDrTOoaHwFuStmPoqE0WHBYyLGi&#10;ZU7pZX8zCnanz4FcZ9dGm+dqu/mmZbm4Fkp12s18DMJT4//Df+1frSCOY3ifCUdAT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0o/rEAAAA3AAAAA8AAAAAAAAAAAAAAAAA&#10;nwIAAGRycy9kb3ducmV2LnhtbFBLBQYAAAAABAAEAPcAAACQAwAAAAA=&#10;">
              <v:imagedata r:id="rId426" o:title=""/>
            </v:shape>
            <v:shape id="docshape485" o:spid="_x0000_s1260" type="#_x0000_t75" style="position:absolute;left:6541;top:12679;width:1180;height: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6UkDEAAAA3AAAAA8AAABkcnMvZG93bnJldi54bWxEj1trAjEUhN8L/odwhL4UzeoWldUoUqxI&#10;X8QLPh82Zy+4OVmSVNd/bwoFH4eZ+YZZrDrTiBs5X1tWMBomIIhzq2suFZxP34MZCB+QNTaWScGD&#10;PKyWvbcFZtre+UC3YyhFhLDPUEEVQptJ6fOKDPqhbYmjV1hnMETpSqkd3iPcNHKcJBNpsOa4UGFL&#10;XxXl1+OvUTD9SGvcu43bXQq3tT+XIuHtXqn3freegwjUhVf4v73TCtL0E/7OxCM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6UkDEAAAA3AAAAA8AAAAAAAAAAAAAAAAA&#10;nwIAAGRycy9kb3ducmV2LnhtbFBLBQYAAAAABAAEAPcAAACQAwAAAAA=&#10;">
              <v:imagedata r:id="rId427" o:title=""/>
            </v:shape>
            <v:shape id="docshape486" o:spid="_x0000_s1261" type="#_x0000_t75" style="position:absolute;left:7944;top:10151;width:580;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ekVXDAAAA3AAAAA8AAABkcnMvZG93bnJldi54bWxEj0FrAjEUhO+C/yG8gjdN2kXRrVGsIvRi&#10;obYHj6+b193QzcuSRN3+eyMUehxm5htmue5dKy4UovWs4XGiQBBX3liuNXx+7MdzEDEhG2w9k4Zf&#10;irBeDQdLLI2/8jtdjqkWGcKxRA1NSl0pZawachgnviPO3rcPDlOWoZYm4DXDXSuflJpJh5bzQoMd&#10;bRuqfo5nlykv9hTUm1X0FbpiN+ODP88XWo8e+s0ziER9+g//tV+NhqKYwv1MPgJyd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6RVcMAAADcAAAADwAAAAAAAAAAAAAAAACf&#10;AgAAZHJzL2Rvd25yZXYueG1sUEsFBgAAAAAEAAQA9wAAAI8DAAAAAA==&#10;">
              <v:imagedata r:id="rId428" o:title=""/>
            </v:shape>
            <v:shape id="docshape487" o:spid="_x0000_s1262" type="#_x0000_t75" style="position:absolute;left:7944;top:10401;width:1195;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3rHFAAAA3AAAAA8AAABkcnMvZG93bnJldi54bWxEj0FrAjEUhO+F/ofwCl6KZqsiujVKWSn1&#10;0oNWxeNj87pZ3LzETarbf28KQo/DzHzDzJedbcSF2lA7VvAyyEAQl07XXCnYfb33pyBCRNbYOCYF&#10;vxRguXh8mGOu3ZU3dNnGSiQIhxwVmBh9LmUoDVkMA+eJk/ftWosxybaSusVrgttGDrNsIi3WnBYM&#10;eioMlaftj1Xw4U1xGOPxWZ/qXXH+lHrl9zOlek/d2yuISF38D9/ba61gNJrA35l0BOTi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lt6xxQAAANwAAAAPAAAAAAAAAAAAAAAA&#10;AJ8CAABkcnMvZG93bnJldi54bWxQSwUGAAAAAAQABAD3AAAAkQMAAAAA&#10;">
              <v:imagedata r:id="rId429" o:title=""/>
            </v:shape>
            <v:shape id="docshape488" o:spid="_x0000_s1263" type="#_x0000_t75" style="position:absolute;left:7944;top:13923;width:829;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IwgrFAAAA3AAAAA8AAABkcnMvZG93bnJldi54bWxEj0+LwjAUxO+C3yE8wcuyplrUpWsUFWW9&#10;ePDPYY+P5tlWm5fSxFq//UZY8DjMzG+Y2aI1pWiodoVlBcNBBII4tbrgTMH5tP38AuE8ssbSMil4&#10;koPFvNuZYaLtgw/UHH0mAoRdggpy76tESpfmZNANbEUcvIutDfog60zqGh8Bbko5iqKJNFhwWMix&#10;onVO6e14NwocYbbbn+/t86NqxtfbL8erzY9S/V67/AbhqfXv8H97pxXE8RReZ8IRk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iMIKxQAAANwAAAAPAAAAAAAAAAAAAAAA&#10;AJ8CAABkcnMvZG93bnJldi54bWxQSwUGAAAAAAQABAD3AAAAkQMAAAAA&#10;">
              <v:imagedata r:id="rId430" o:title=""/>
            </v:shape>
            <v:shape id="docshape489" o:spid="_x0000_s1264" type="#_x0000_t75" style="position:absolute;left:2684;top:2535;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Rt7LEAAAA3AAAAA8AAABkcnMvZG93bnJldi54bWxET8luwjAQvVfiH6xB6q04KYtQwKAWWpRT&#10;VRYhjqN4SELjcWS7kPL19aFSj09vny8704grOV9bVpAOEhDEhdU1lwoO+/enKQgfkDU2lknBD3lY&#10;LnoPc8y0vfGWrrtQihjCPkMFVQhtJqUvKjLoB7YljtzZOoMhQldK7fAWw00jn5NkIg3WHBsqbGlV&#10;UfG1+zYKjql7veQf+/R82N5Po83b5zofl0o99ruXGYhAXfgX/7lzrWA4jGvjmXg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Rt7LEAAAA3AAAAA8AAAAAAAAAAAAAAAAA&#10;nwIAAGRycy9kb3ducmV2LnhtbFBLBQYAAAAABAAEAPcAAACQAwAAAAA=&#10;">
              <v:imagedata r:id="rId431" o:title=""/>
            </v:shape>
            <v:shape id="docshape490" o:spid="_x0000_s1265" type="#_x0000_t75" style="position:absolute;left:2849;top:2571;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d15LCAAAA3AAAAA8AAABkcnMvZG93bnJldi54bWxEj0GLwjAUhO/C/ofwBG+aakHd2lQWURBv&#10;1mXPj+ZtW9q8lCba+u+NsLDHYWa+YdL9aFrxoN7VlhUsFxEI4sLqmksF37fTfAvCeWSNrWVS8CQH&#10;++xjkmKi7cBXeuS+FAHCLkEFlfddIqUrKjLoFrYjDt6v7Q36IPtS6h6HADetXEXRWhqsOSxU2NGh&#10;oqLJ70bBcXA1Hy/Ln2Ybb5rodNCcn71Ss+n4tQPhafT/4b/2WSuI4094nwlHQG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ndeSwgAAANwAAAAPAAAAAAAAAAAAAAAAAJ8C&#10;AABkcnMvZG93bnJldi54bWxQSwUGAAAAAAQABAD3AAAAjgMAAAAA&#10;">
              <v:imagedata r:id="rId432" o:title=""/>
            </v:shape>
            <v:shape id="docshape491" o:spid="_x0000_s1266" style="position:absolute;left:4108;top:3180;width:2531;height:8322;visibility:visible;mso-wrap-style:square;v-text-anchor:top" coordsize="2531,832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UsXsAA&#10;AADcAAAADwAAAGRycy9kb3ducmV2LnhtbERPzYrCMBC+L/gOYYS9ralVRKpRRHDxsqC2DzA0Y1ts&#10;JjXJ2q5PvzkIHj++//V2MK14kPONZQXTSQKCuLS64UpBkR++liB8QNbYWiYFf+Rhuxl9rDHTtucz&#10;PS6hEjGEfYYK6hC6TEpf1mTQT2xHHLmrdQZDhK6S2mEfw00r0yRZSIMNx4YaO9rXVN4uv0bBd+5+&#10;OKf7tFju7dOk9/5ZpCelPsfDbgUi0BDe4pf7qBXM5nF+PBOP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BUsXsAAAADcAAAADwAAAAAAAAAAAAAAAACYAgAAZHJzL2Rvd25y&#10;ZXYueG1sUEsFBgAAAAAEAAQA9QAAAIUDAAAAAA==&#10;" adj="0,,0" path="m79,8266r-2,-7l64,8242r-2,-3l62,8271r,24l60,8304r-3,5l52,8314r-4,2l36,8316r-8,-4l24,8302r-5,-7l16,8283r,-17l19,8259r2,-5l21,8249r3,-2l28,8244r3,-2l43,8242r7,2l52,8249r8,10l62,8271r,-32l52,8237r-26,l21,8242r-7,2l9,8249r-2,7l2,8266r,24l4,8300r5,7l16,8316r10,5l45,8321r15,-5l69,8307r5,-7l79,8285r,-19xm79,4575r-2,-7l64,4551r-2,-2l62,4578r,26l60,4614r-7,7l48,4623r-12,l28,4621r-4,-10l19,4604r-3,-12l16,4573r5,-10l21,4559r3,-3l28,4554r3,-3l43,4551r7,3l53,4559r7,9l62,4578r,-29l53,4544r-20,l26,4547r-5,4l14,4554r-5,5l7,4566r-5,7l2,4599r2,10l9,4616r7,10l26,4631r19,l60,4626r2,-3l69,4616r5,-7l79,4595r,-20xm79,658r-2,-9l69,641r-5,-7l62,632r,29l62,687r-2,7l57,699r-4,5l48,706r-12,l28,701r-4,-7l19,685,16,675r,-19l21,646r,-5l24,637r4,l31,634r12,l50,637r3,4l60,651r2,10l62,632r-9,-5l33,627r-7,2l21,632r-7,5l9,641r-2,8l2,656r,26l4,689r5,10l16,709r10,4l45,713r8,-2l60,706r5,-2l69,699r5,-10l79,675r,-17xm87,7625r-39,l48,7630r10,l58,7633r2,l60,7662r-34,l26,7633r3,l31,7630r7,l38,7625r-38,l,7630r7,l12,7635r,60l10,7700r-5,5l,7705r,2l38,7707r,-2l34,7705r-3,-3l29,7702r,-2l26,7700r,-31l60,7669r,31l58,7700r,2l53,7705r-5,l48,7707r39,l87,7705r-3,l82,7702r-3,l77,7700r,-2l75,7695r,-26l75,7662r,-22l77,7635r,-2l79,7630r8,l87,7625xm87,3922r-39,l48,3927r10,l58,3930r2,l60,3959r-34,l26,3930r3,l31,3927r7,l38,3922r-38,l,3927r7,l12,3932r,60l10,3997r-3,2l,3999r,5l38,4004r,-5l29,3999r,-2l26,3997r,-31l60,3966r,31l58,3997r,2l48,3999r,5l87,4004r,-5l79,3999r-2,-2l77,3995r-2,-3l75,3966r,-7l75,3937r2,-5l77,3930r2,-3l87,3927r,-5xm87,2l48,2r,5l58,7r,3l60,10r,28l26,38r,-28l29,7r9,l38,2,,2,,7r7,l12,12r,60l10,74r,3l7,79,,79r,5l38,84r,-5l29,79r,-2l26,77r,-31l60,46r,31l58,77r,2l48,79r,5l87,84r,-5l79,79,77,77r,-3l75,72r,-26l75,38r,-21l77,12r,-5l87,7r,-5xm161,8259r-3,-8l146,8239r-5,-1l141,8254r,9l105,8263r,-7l108,8251r7,-7l120,8242r7,l132,8244r2,l137,8247r2,2l141,8254r,-16l139,8237r-19,l110,8239r-7,8l96,8256r-3,10l93,8292r3,10l103,8309r7,10l117,8321r20,l144,8319r7,-8l154,8307r7,-10l161,8290r-3,-3l156,8295r-3,4l149,8302r-5,5l127,8307r-7,-3l115,8297r-7,-7l105,8280r,-12l161,8268r,-5l161,8259xm161,4568r-3,-7l149,4551r-3,-2l141,4546r,15l141,4573r-36,l105,4566r3,-5l115,4554r5,-3l132,4551r9,10l141,4546r-2,-2l120,4544r-10,5l96,4563r-3,12l93,4602r3,9l110,4626r7,5l137,4631r7,-3l151,4621r3,-5l161,4607r,-8l158,4597r-2,7l153,4609r-14,7l127,4616r-7,-2l115,4607r-7,-8l105,4590r,-12l161,4578r,-5l161,4568xm161,651r-3,-10l151,637r-2,-3l146,629r-5,-1l141,644r,12l105,656r,-7l108,644r7,-7l120,634r12,l137,639r2,2l141,644r,-16l139,627r-19,l110,632,96,646r-3,12l93,685r3,9l110,709r7,5l137,714r14,-10l154,699r7,-9l161,680r-3,l156,687r-3,5l139,699r-12,l120,694,108,682r-3,-9l105,661r56,l161,656r,-5xm185,7626r-41,l144,7630r10,l156,7633r,29l123,7662r,-27l125,7633r,-3l135,7630r,-4l96,7626r,4l103,7630r5,5l108,7698r-5,5l96,7703r,4l135,7707r,-4l127,7703r-2,-3l123,7700r,-31l156,7669r,31l154,7700r,3l144,7703r,4l185,7707r,-4l175,7703r-2,-3l173,7695r-2,-2l171,7669r,-7l171,7640r2,-5l173,7633r2,-3l185,7630r,-4xm185,3922r-41,l144,3927r10,l156,3930r,29l123,3959r,-27l127,3927r8,l135,3922r-39,l96,3927r7,l108,3932r,65l106,3997r-3,2l96,3999r,5l135,4004r,-5l127,3999r-2,-2l123,3997r,-31l156,3966r,31l154,3997r,2l144,3999r,5l185,4004r,-5l175,3999r-2,-2l173,3992r-2,-2l171,3966r,-7l171,3937r2,-5l173,3930r2,l175,3927r10,l185,3922xm185,2r-41,l144,7r10,l156,10r,28l123,38r,-26l125,10r,-3l135,7r,-5l96,2r,5l103,7r5,5l108,74r-5,5l96,79r,5l135,84r,-5l127,79r-2,-2l123,77r,-31l156,46r,31l154,77r,2l144,79r,5l185,84r,-5l175,79r-2,-2l173,72r-2,-2l171,46r,-8l171,17r2,-5l173,10r2,-3l185,7r,-5xm272,7654r-3,-9l262,7637r-5,-7l255,7628r,29l255,7683r-3,7l250,7695r-5,5l240,7702r-12,l221,7700r-9,-19l209,7671r,-19l212,7647r2,-5l214,7637r2,-2l221,7633r3,-3l236,7630r7,3l245,7637r7,10l255,7657r,-29l245,7623r-19,l219,7625r-5,5l207,7633r-5,4l200,7645r-5,7l195,7678r2,8l202,7695r7,10l219,7710r19,l252,7705r3,-3l262,7695r5,-7l269,7681r3,-10l272,7654xm272,3951r-3,-9l262,3935r-5,-8l255,3925r,29l255,3980r-2,7l250,3992r-5,5l240,3999r-12,l221,3995r-5,-8l212,3978r-3,-10l209,3949r5,-10l214,3935r2,-3l221,3930r3,-3l236,3927r7,3l245,3935r8,9l255,3954r,-29l245,3920r-19,l219,3922r-5,3l207,3930r-5,5l200,3942r-5,7l195,3975r2,8l202,3992r7,10l219,4007r19,l253,4002r2,-3l262,3992r5,-7l269,3975r3,-7l272,3951xm272,31r-3,-9l262,14,257,7,255,5r,29l255,60r-3,7l250,72r-5,5l240,79r-12,l221,74r-5,-7l212,58,209,48r,-19l212,24r2,-5l214,14r2,-2l221,10r3,-3l236,7r7,3l245,14r7,10l255,34r,-29l245,,226,r-7,2l214,5r-7,5l202,14r-3,8l195,29r,26l197,62r5,10l209,82r10,4l238,86r7,-2l252,79r5,-2l262,72r5,-10l272,48r,-17xm276,8285r-7,-7l252,8276r14,-5l274,8263r,-14l271,8244r-7,-2l259,8237r-21,l233,8239r-15,l218,8263r3,l226,8249r7,-7l250,8242r7,7l257,8259r-5,9l250,8271r-5,2l238,8273r,5l252,8280r7,5l259,8302r-2,5l254,8309r-2,5l233,8314r-7,-2l216,8304r-2,3l223,8316r10,5l257,8321r7,-2l269,8314r5,-5l276,8304r,-19xm276,4595r-7,-8l252,4585r14,-5l274,4573r,-14l271,4554r-7,-3l262,4549r-3,-2l254,4544r-12,l238,4547r-5,l228,4549r-5,l221,4547r-3,l218,4573r3,l226,4559r7,-8l250,4551r7,8l257,4568r-5,10l250,4580r-5,3l238,4583r,4l252,4587r7,8l259,4612r-2,4l254,4619r-2,5l233,4624r-7,-3l216,4614r-2,2l223,4626r10,5l257,4631r7,-3l269,4624r5,-5l276,4614r,-19xm276,677r-7,-7l252,668r15,-5l274,656r,-15l271,637r-7,-5l255,627r-12,l238,629r-5,l228,632r-5,l221,629r-3,l218,656r3,l226,639r7,-7l247,632r5,5l257,639r,12l255,656r-3,2l250,663r-5,2l238,665r,5l252,670r7,7l259,694r-2,5l252,704r-5,2l233,706r-7,-2l216,694r-2,3l218,704r5,2l233,711r7,3l257,714r7,-3l269,706r5,-4l276,697r,-20xm351,7647r-2,-14l349,7625r-68,l281,7630r12,l293,7635r3,l296,7695r-3,5l291,7702r-5,l281,7705r,2l322,7707r,-2l317,7705r-2,-3l313,7702r-3,-2l310,7633r29,l346,7640r3,7l351,7647xm351,3944r-2,-14l349,3922r-68,l281,3927r12,l293,3932r3,l296,3992r-3,5l291,3999r-10,l281,4004r41,l322,3999r-9,l310,3997r,-67l339,3930r7,7l349,3944r2,xm351,24l349,10r,-8l281,2r,5l293,7r,5l296,12r,60l293,77r-2,2l281,79r,5l322,84r,-5l313,79r,-2l310,77r,-67l339,10r2,2l344,12r2,5l349,24r2,xm363,8302r-7,7l351,8309r,-2l348,8307r,-58l346,8244r-3,-2l334,8237r-29,l295,8247r-2,4l293,8261r5,5l303,8266r,-3l305,8263r2,-2l307,8247r5,-5l327,8242r7,7l334,8266r,5l334,8302r-7,5l322,8311r-10,l305,8304r,-14l307,8287r3,-4l312,8280r5,-2l319,8278r15,-7l334,8266r-15,5l305,8278r-7,5l295,8285r-2,5l288,8295r,12l291,8311r4,3l298,8319r5,2l312,8321r3,-2l319,8319r3,-3l327,8314r2,-3l334,8307r,4l336,8316r5,5l351,8321r5,-5l361,8309r2,-2l363,8302xm363,4611r-5,5l356,4616r,3l351,4619r,-3l348,4616r,-57l346,4554r-3,-3l329,4544r-17,l305,4547r-10,9l293,4561r,10l295,4571r,2l305,4573r2,-2l307,4556r5,-5l327,4551r7,8l334,4575r,5l334,4611r-7,5l322,4619r-12,l305,4614r,-15l307,4595r5,-5l317,4587r2,-2l324,4583r10,-3l334,4575r-15,5l305,4587r-7,5l295,4595r-2,4l288,4604r,12l291,4621r4,3l298,4628r5,3l312,4631r3,-3l319,4628r3,-2l327,4624r4,-5l334,4616r,5l336,4626r5,5l351,4631r5,-5l361,4619r2,-3l363,4611xm363,694r-5,3l356,699r,3l351,702r,-3l348,699r,-60l346,637r-3,-5l339,632r-10,-5l312,627r-7,2l295,639r-2,5l293,653r2,l295,656r8,l305,653r2,l307,637r3,l315,632r9,l327,634r4,3l334,641r,15l334,663r,31l327,699r-5,3l310,702r-3,-5l305,694r,-14l312,673r5,-3l319,668r5,-3l334,663r,-7l319,663r-9,2l305,670r-7,3l295,678r-2,4l288,687r,10l291,702r4,4l298,711r17,l319,709r3,l327,706r4,-4l334,699r,5l336,706r,3l339,711r12,l356,709r5,-7l363,699r,-5xm438,7654r-5,-9l428,7637r-5,-7l421,7628r,29l421,7683r-3,7l416,7695r-5,5l406,7702r-12,l387,7700r-9,-19l375,7671r,-19l378,7647r,-5l380,7637r2,-2l387,7633r3,-3l402,7630r4,3l411,7637r7,10l421,7657r,-29l411,7623r-19,l385,7625r-5,5l373,7633r-5,4l366,7645r-5,7l358,7659r,19l363,7686r5,9l375,7705r10,5l404,7710r14,-5l421,7702r7,-7l433,7688r2,-7l438,7671r,-17xm438,3951r-5,-9l428,3934r-5,-7l421,3925r,29l421,3980r-3,7l416,3992r-5,5l406,3999r-12,l387,3995r-5,-8l378,3978r-3,-10l375,3949r3,-5l378,3939r2,-5l382,3932r5,-2l390,3927r12,l406,3930r5,4l418,3944r3,10l421,3925r-10,-5l392,3920r-7,2l380,3925r-7,5l368,3934r-2,8l361,3949r-3,7l358,3975r5,8l368,3992r7,10l385,4007r19,l418,4002r3,-3l428,3992r5,-7l435,3975r3,-7l438,3951xm438,31r-5,-9l428,14,423,7,421,5r,29l421,60r-3,7l416,72r-5,5l406,79r-12,l387,74r-5,-7l378,58,375,48r,-19l378,24r,-5l380,14r2,-2l387,10r3,-3l402,7r4,3l411,14r7,10l421,34r,-29l411,,392,r-7,2l380,5r-7,5l368,14r-2,8l361,29r-3,7l358,55r5,7l368,72r7,10l385,86r19,l411,84r7,-5l423,77r5,-5l433,62r5,-14l438,31xm2531,3357r-94,l2437,3365r94,l2531,3357xe" fillcolor="black" stroked="f">
              <v:stroke joinstyle="round"/>
              <v:formulas/>
              <v:path arrowok="t" o:connecttype="custom" o:connectlocs="24,11428;26,11502;16,7773;2,7754;60,3875;62,3813;79,3856;10,10881;87,10886;60,7111;29,7178;79,7108;10,3255;77,3258;120,11423;144,11500;158,7742;96,7792;161,7754;139,3808;108,3863;103,10811;175,10884;127,7108;154,7178;144,3183;135,3260;173,3193;209,10833;195,10833;255,7161;255,7135;269,7156;212,3205;195,3236;264,11423;257,11488;274,7740;252,7759;274,7800;221,3837;226,3885;296,10816;349,7103;351,3205;341,3193;303,11444;334,11452;334,11492;305,7728;307,7776;319,7809;348,3820;331,3818;298,3854;361,3883;378,10823;358,10859;418,7168;421,7135;433,7166;375,3210;361,3210" o:connectangles="0,0,0,0,0,0,0,0,0,0,0,0,0,0,0,0,0,0,0,0,0,0,0,0,0,0,0,0,0,0,0,0,0,0,0,0,0,0,0,0,0,0,0,0,0,0,0,0,0,0,0,0,0,0,0,0,0,0,0,0,0,0,0"/>
            </v:shape>
            <w10:anchorlock/>
          </v:group>
        </w:pict>
      </w:r>
    </w:p>
    <w:p w:rsidR="007D75FD" w:rsidRDefault="007D75FD" w:rsidP="007D75FD">
      <w:pPr>
        <w:sectPr w:rsidR="007D75FD">
          <w:pgSz w:w="11910" w:h="16840"/>
          <w:pgMar w:top="1100" w:right="160" w:bottom="280" w:left="1020" w:header="720" w:footer="720" w:gutter="0"/>
          <w:cols w:space="720"/>
        </w:sectPr>
      </w:pPr>
    </w:p>
    <w:tbl>
      <w:tblPr>
        <w:tblStyle w:val="TableNormal"/>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4"/>
        <w:gridCol w:w="1406"/>
        <w:gridCol w:w="1418"/>
        <w:gridCol w:w="1218"/>
        <w:gridCol w:w="1219"/>
        <w:gridCol w:w="1406"/>
        <w:gridCol w:w="1430"/>
      </w:tblGrid>
      <w:tr w:rsidR="007D75FD" w:rsidTr="007E73F5">
        <w:trPr>
          <w:trHeight w:val="2696"/>
        </w:trPr>
        <w:tc>
          <w:tcPr>
            <w:tcW w:w="1264" w:type="dxa"/>
            <w:vMerge w:val="restart"/>
            <w:tcBorders>
              <w:left w:val="single" w:sz="6" w:space="0" w:color="000000"/>
            </w:tcBorders>
          </w:tcPr>
          <w:p w:rsidR="007D75FD" w:rsidRDefault="007D75FD" w:rsidP="007E73F5">
            <w:pPr>
              <w:pStyle w:val="TableParagraph"/>
              <w:rPr>
                <w:sz w:val="2"/>
              </w:rPr>
            </w:pPr>
          </w:p>
        </w:tc>
        <w:tc>
          <w:tcPr>
            <w:tcW w:w="1406" w:type="dxa"/>
            <w:tcBorders>
              <w:bottom w:val="single" w:sz="6" w:space="0" w:color="000000"/>
              <w:right w:val="single" w:sz="6" w:space="0" w:color="000000"/>
            </w:tcBorders>
          </w:tcPr>
          <w:p w:rsidR="007D75FD" w:rsidRDefault="007D75FD" w:rsidP="007E73F5">
            <w:pPr>
              <w:pStyle w:val="TableParagraph"/>
              <w:spacing w:before="6"/>
              <w:rPr>
                <w:sz w:val="5"/>
              </w:rPr>
            </w:pPr>
          </w:p>
          <w:p w:rsidR="007D75FD" w:rsidRDefault="007D75FD" w:rsidP="007E73F5">
            <w:pPr>
              <w:pStyle w:val="TableParagraph"/>
              <w:spacing w:line="105" w:lineRule="exact"/>
              <w:ind w:left="4"/>
              <w:rPr>
                <w:sz w:val="10"/>
              </w:rPr>
            </w:pPr>
            <w:r>
              <w:rPr>
                <w:noProof/>
                <w:position w:val="-1"/>
                <w:sz w:val="10"/>
                <w:lang w:eastAsia="ru-RU"/>
              </w:rPr>
              <w:drawing>
                <wp:inline distT="0" distB="0" distL="0" distR="0" wp14:anchorId="05AA3007" wp14:editId="6D012F6B">
                  <wp:extent cx="475905" cy="66675"/>
                  <wp:effectExtent l="0" t="0" r="0" b="0"/>
                  <wp:docPr id="109"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30.png"/>
                          <pic:cNvPicPr/>
                        </pic:nvPicPr>
                        <pic:blipFill>
                          <a:blip r:embed="rId433" cstate="print"/>
                          <a:stretch>
                            <a:fillRect/>
                          </a:stretch>
                        </pic:blipFill>
                        <pic:spPr>
                          <a:xfrm>
                            <a:off x="0" y="0"/>
                            <a:ext cx="475905" cy="66675"/>
                          </a:xfrm>
                          <a:prstGeom prst="rect">
                            <a:avLst/>
                          </a:prstGeom>
                        </pic:spPr>
                      </pic:pic>
                    </a:graphicData>
                  </a:graphic>
                </wp:inline>
              </w:drawing>
            </w:r>
          </w:p>
          <w:p w:rsidR="007D75FD" w:rsidRDefault="007D75FD" w:rsidP="007E73F5">
            <w:pPr>
              <w:pStyle w:val="TableParagraph"/>
              <w:spacing w:before="10"/>
              <w:rPr>
                <w:sz w:val="9"/>
              </w:rPr>
            </w:pPr>
          </w:p>
          <w:p w:rsidR="007D75FD" w:rsidRDefault="007D75FD" w:rsidP="007E73F5">
            <w:pPr>
              <w:pStyle w:val="TableParagraph"/>
              <w:ind w:left="4"/>
              <w:rPr>
                <w:sz w:val="20"/>
              </w:rPr>
            </w:pPr>
            <w:r>
              <w:rPr>
                <w:noProof/>
                <w:sz w:val="20"/>
                <w:lang w:eastAsia="ru-RU"/>
              </w:rPr>
              <w:drawing>
                <wp:inline distT="0" distB="0" distL="0" distR="0" wp14:anchorId="61850285" wp14:editId="46BEA2D3">
                  <wp:extent cx="705525" cy="185737"/>
                  <wp:effectExtent l="0" t="0" r="0" b="0"/>
                  <wp:docPr id="111" name="image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31.png"/>
                          <pic:cNvPicPr/>
                        </pic:nvPicPr>
                        <pic:blipFill>
                          <a:blip r:embed="rId434" cstate="print"/>
                          <a:stretch>
                            <a:fillRect/>
                          </a:stretch>
                        </pic:blipFill>
                        <pic:spPr>
                          <a:xfrm>
                            <a:off x="0" y="0"/>
                            <a:ext cx="705525" cy="185737"/>
                          </a:xfrm>
                          <a:prstGeom prst="rect">
                            <a:avLst/>
                          </a:prstGeom>
                        </pic:spPr>
                      </pic:pic>
                    </a:graphicData>
                  </a:graphic>
                </wp:inline>
              </w:drawing>
            </w:r>
          </w:p>
          <w:p w:rsidR="007D75FD" w:rsidRDefault="007D75FD" w:rsidP="007E73F5">
            <w:pPr>
              <w:pStyle w:val="TableParagraph"/>
              <w:spacing w:before="5"/>
              <w:rPr>
                <w:sz w:val="9"/>
              </w:rPr>
            </w:pPr>
          </w:p>
          <w:p w:rsidR="007D75FD" w:rsidRDefault="007D75FD" w:rsidP="007E73F5">
            <w:pPr>
              <w:pStyle w:val="TableParagraph"/>
              <w:spacing w:line="105" w:lineRule="exact"/>
              <w:ind w:left="4"/>
              <w:rPr>
                <w:sz w:val="10"/>
              </w:rPr>
            </w:pPr>
            <w:r>
              <w:rPr>
                <w:noProof/>
                <w:position w:val="-1"/>
                <w:sz w:val="10"/>
                <w:lang w:eastAsia="ru-RU"/>
              </w:rPr>
              <w:drawing>
                <wp:inline distT="0" distB="0" distL="0" distR="0" wp14:anchorId="1A7951D2" wp14:editId="3B449E9C">
                  <wp:extent cx="683551" cy="66675"/>
                  <wp:effectExtent l="0" t="0" r="0" b="0"/>
                  <wp:docPr id="113"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32.png"/>
                          <pic:cNvPicPr/>
                        </pic:nvPicPr>
                        <pic:blipFill>
                          <a:blip r:embed="rId435" cstate="print"/>
                          <a:stretch>
                            <a:fillRect/>
                          </a:stretch>
                        </pic:blipFill>
                        <pic:spPr>
                          <a:xfrm>
                            <a:off x="0" y="0"/>
                            <a:ext cx="683551" cy="66675"/>
                          </a:xfrm>
                          <a:prstGeom prst="rect">
                            <a:avLst/>
                          </a:prstGeom>
                        </pic:spPr>
                      </pic:pic>
                    </a:graphicData>
                  </a:graphic>
                </wp:inline>
              </w:drawing>
            </w:r>
          </w:p>
          <w:p w:rsidR="007D75FD" w:rsidRDefault="007D75FD" w:rsidP="007E73F5">
            <w:pPr>
              <w:pStyle w:val="TableParagraph"/>
              <w:rPr>
                <w:sz w:val="10"/>
              </w:rPr>
            </w:pPr>
          </w:p>
          <w:p w:rsidR="007D75FD" w:rsidRDefault="007D75FD" w:rsidP="007E73F5">
            <w:pPr>
              <w:pStyle w:val="TableParagraph"/>
              <w:ind w:left="4"/>
              <w:rPr>
                <w:sz w:val="20"/>
              </w:rPr>
            </w:pPr>
            <w:r>
              <w:rPr>
                <w:noProof/>
                <w:sz w:val="20"/>
                <w:lang w:eastAsia="ru-RU"/>
              </w:rPr>
              <w:drawing>
                <wp:inline distT="0" distB="0" distL="0" distR="0" wp14:anchorId="52859EC9" wp14:editId="6B29763C">
                  <wp:extent cx="729255" cy="185737"/>
                  <wp:effectExtent l="0" t="0" r="0" b="0"/>
                  <wp:docPr id="115" name="image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33.png"/>
                          <pic:cNvPicPr/>
                        </pic:nvPicPr>
                        <pic:blipFill>
                          <a:blip r:embed="rId436" cstate="print"/>
                          <a:stretch>
                            <a:fillRect/>
                          </a:stretch>
                        </pic:blipFill>
                        <pic:spPr>
                          <a:xfrm>
                            <a:off x="0" y="0"/>
                            <a:ext cx="729255" cy="185737"/>
                          </a:xfrm>
                          <a:prstGeom prst="rect">
                            <a:avLst/>
                          </a:prstGeom>
                        </pic:spPr>
                      </pic:pic>
                    </a:graphicData>
                  </a:graphic>
                </wp:inline>
              </w:drawing>
            </w:r>
          </w:p>
          <w:p w:rsidR="007D75FD" w:rsidRDefault="007D75FD" w:rsidP="007E73F5">
            <w:pPr>
              <w:pStyle w:val="TableParagraph"/>
              <w:spacing w:before="4" w:after="1"/>
              <w:rPr>
                <w:sz w:val="10"/>
              </w:rPr>
            </w:pPr>
          </w:p>
          <w:p w:rsidR="007D75FD" w:rsidRDefault="007D75FD" w:rsidP="007E73F5">
            <w:pPr>
              <w:pStyle w:val="TableParagraph"/>
              <w:ind w:left="4"/>
              <w:rPr>
                <w:sz w:val="20"/>
              </w:rPr>
            </w:pPr>
            <w:r>
              <w:rPr>
                <w:noProof/>
                <w:sz w:val="20"/>
                <w:lang w:eastAsia="ru-RU"/>
              </w:rPr>
              <w:drawing>
                <wp:inline distT="0" distB="0" distL="0" distR="0" wp14:anchorId="30A9C73F" wp14:editId="7C4D81A4">
                  <wp:extent cx="744733" cy="738187"/>
                  <wp:effectExtent l="0" t="0" r="0" b="0"/>
                  <wp:docPr id="117"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34.png"/>
                          <pic:cNvPicPr/>
                        </pic:nvPicPr>
                        <pic:blipFill>
                          <a:blip r:embed="rId437" cstate="print"/>
                          <a:stretch>
                            <a:fillRect/>
                          </a:stretch>
                        </pic:blipFill>
                        <pic:spPr>
                          <a:xfrm>
                            <a:off x="0" y="0"/>
                            <a:ext cx="744733" cy="738187"/>
                          </a:xfrm>
                          <a:prstGeom prst="rect">
                            <a:avLst/>
                          </a:prstGeom>
                        </pic:spPr>
                      </pic:pic>
                    </a:graphicData>
                  </a:graphic>
                </wp:inline>
              </w:drawing>
            </w:r>
          </w:p>
        </w:tc>
        <w:tc>
          <w:tcPr>
            <w:tcW w:w="1418" w:type="dxa"/>
            <w:tcBorders>
              <w:left w:val="single" w:sz="6" w:space="0" w:color="000000"/>
              <w:bottom w:val="single" w:sz="6" w:space="0" w:color="000000"/>
            </w:tcBorders>
          </w:tcPr>
          <w:p w:rsidR="007D75FD" w:rsidRDefault="007D75FD" w:rsidP="007E73F5">
            <w:pPr>
              <w:pStyle w:val="TableParagraph"/>
              <w:rPr>
                <w:sz w:val="2"/>
              </w:rPr>
            </w:pPr>
          </w:p>
        </w:tc>
        <w:tc>
          <w:tcPr>
            <w:tcW w:w="1218" w:type="dxa"/>
            <w:tcBorders>
              <w:bottom w:val="single" w:sz="6" w:space="0" w:color="000000"/>
            </w:tcBorders>
          </w:tcPr>
          <w:p w:rsidR="007D75FD" w:rsidRDefault="007D75FD" w:rsidP="007E73F5">
            <w:pPr>
              <w:pStyle w:val="TableParagraph"/>
              <w:rPr>
                <w:sz w:val="2"/>
              </w:rPr>
            </w:pPr>
          </w:p>
        </w:tc>
        <w:tc>
          <w:tcPr>
            <w:tcW w:w="1219" w:type="dxa"/>
            <w:tcBorders>
              <w:bottom w:val="single" w:sz="6" w:space="0" w:color="000000"/>
              <w:right w:val="single" w:sz="6" w:space="0" w:color="000000"/>
            </w:tcBorders>
          </w:tcPr>
          <w:p w:rsidR="007D75FD" w:rsidRDefault="007D75FD" w:rsidP="007E73F5">
            <w:pPr>
              <w:pStyle w:val="TableParagraph"/>
              <w:rPr>
                <w:sz w:val="2"/>
              </w:rPr>
            </w:pPr>
          </w:p>
        </w:tc>
        <w:tc>
          <w:tcPr>
            <w:tcW w:w="1406" w:type="dxa"/>
            <w:tcBorders>
              <w:left w:val="single" w:sz="6" w:space="0" w:color="000000"/>
              <w:bottom w:val="single" w:sz="6" w:space="0" w:color="000000"/>
            </w:tcBorders>
          </w:tcPr>
          <w:p w:rsidR="007D75FD" w:rsidRDefault="007D75FD" w:rsidP="007E73F5">
            <w:pPr>
              <w:pStyle w:val="TableParagraph"/>
              <w:rPr>
                <w:sz w:val="2"/>
              </w:rPr>
            </w:pPr>
          </w:p>
        </w:tc>
        <w:tc>
          <w:tcPr>
            <w:tcW w:w="1430" w:type="dxa"/>
            <w:tcBorders>
              <w:bottom w:val="single" w:sz="6" w:space="0" w:color="000000"/>
            </w:tcBorders>
          </w:tcPr>
          <w:p w:rsidR="007D75FD" w:rsidRDefault="007D75FD" w:rsidP="007E73F5">
            <w:pPr>
              <w:pStyle w:val="TableParagraph"/>
              <w:spacing w:before="4"/>
              <w:rPr>
                <w:sz w:val="2"/>
              </w:rPr>
            </w:pPr>
          </w:p>
          <w:p w:rsidR="007D75FD" w:rsidRDefault="007D75FD" w:rsidP="007E73F5">
            <w:pPr>
              <w:pStyle w:val="TableParagraph"/>
              <w:spacing w:line="145" w:lineRule="exact"/>
              <w:ind w:left="8"/>
              <w:rPr>
                <w:sz w:val="14"/>
              </w:rPr>
            </w:pPr>
            <w:r>
              <w:rPr>
                <w:noProof/>
                <w:position w:val="-2"/>
                <w:sz w:val="14"/>
                <w:lang w:eastAsia="ru-RU"/>
              </w:rPr>
              <w:drawing>
                <wp:inline distT="0" distB="0" distL="0" distR="0" wp14:anchorId="447374E7" wp14:editId="1C58935E">
                  <wp:extent cx="685755" cy="92297"/>
                  <wp:effectExtent l="0" t="0" r="0" b="0"/>
                  <wp:docPr id="119"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35.png"/>
                          <pic:cNvPicPr/>
                        </pic:nvPicPr>
                        <pic:blipFill>
                          <a:blip r:embed="rId438" cstate="print"/>
                          <a:stretch>
                            <a:fillRect/>
                          </a:stretch>
                        </pic:blipFill>
                        <pic:spPr>
                          <a:xfrm>
                            <a:off x="0" y="0"/>
                            <a:ext cx="685755" cy="92297"/>
                          </a:xfrm>
                          <a:prstGeom prst="rect">
                            <a:avLst/>
                          </a:prstGeom>
                        </pic:spPr>
                      </pic:pic>
                    </a:graphicData>
                  </a:graphic>
                </wp:inline>
              </w:drawing>
            </w:r>
          </w:p>
          <w:p w:rsidR="007D75FD" w:rsidRDefault="007D75FD" w:rsidP="007E73F5">
            <w:pPr>
              <w:pStyle w:val="TableParagraph"/>
              <w:spacing w:before="7"/>
              <w:rPr>
                <w:sz w:val="9"/>
              </w:rPr>
            </w:pPr>
          </w:p>
          <w:p w:rsidR="007D75FD" w:rsidRDefault="007D75FD" w:rsidP="007E73F5">
            <w:pPr>
              <w:pStyle w:val="TableParagraph"/>
              <w:ind w:left="8"/>
              <w:rPr>
                <w:sz w:val="20"/>
              </w:rPr>
            </w:pPr>
            <w:r>
              <w:rPr>
                <w:noProof/>
                <w:sz w:val="20"/>
                <w:lang w:eastAsia="ru-RU"/>
              </w:rPr>
              <w:drawing>
                <wp:inline distT="0" distB="0" distL="0" distR="0" wp14:anchorId="0D1A41A3" wp14:editId="4354BE71">
                  <wp:extent cx="757450" cy="604837"/>
                  <wp:effectExtent l="0" t="0" r="0" b="0"/>
                  <wp:docPr id="121"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36.png"/>
                          <pic:cNvPicPr/>
                        </pic:nvPicPr>
                        <pic:blipFill>
                          <a:blip r:embed="rId439" cstate="print"/>
                          <a:stretch>
                            <a:fillRect/>
                          </a:stretch>
                        </pic:blipFill>
                        <pic:spPr>
                          <a:xfrm>
                            <a:off x="0" y="0"/>
                            <a:ext cx="757450" cy="604837"/>
                          </a:xfrm>
                          <a:prstGeom prst="rect">
                            <a:avLst/>
                          </a:prstGeom>
                        </pic:spPr>
                      </pic:pic>
                    </a:graphicData>
                  </a:graphic>
                </wp:inline>
              </w:drawing>
            </w:r>
          </w:p>
        </w:tc>
      </w:tr>
      <w:tr w:rsidR="007D75FD" w:rsidTr="007E73F5">
        <w:trPr>
          <w:trHeight w:val="3503"/>
        </w:trPr>
        <w:tc>
          <w:tcPr>
            <w:tcW w:w="1264" w:type="dxa"/>
            <w:vMerge/>
            <w:tcBorders>
              <w:top w:val="nil"/>
              <w:left w:val="single" w:sz="6" w:space="0" w:color="000000"/>
            </w:tcBorders>
          </w:tcPr>
          <w:p w:rsidR="007D75FD" w:rsidRDefault="007D75FD" w:rsidP="007E73F5">
            <w:pPr>
              <w:rPr>
                <w:sz w:val="2"/>
                <w:szCs w:val="2"/>
              </w:rPr>
            </w:pPr>
          </w:p>
        </w:tc>
        <w:tc>
          <w:tcPr>
            <w:tcW w:w="1406" w:type="dxa"/>
            <w:tcBorders>
              <w:top w:val="single" w:sz="6" w:space="0" w:color="000000"/>
              <w:right w:val="single" w:sz="6" w:space="0" w:color="000000"/>
            </w:tcBorders>
          </w:tcPr>
          <w:p w:rsidR="007D75FD" w:rsidRDefault="007D75FD" w:rsidP="007E73F5">
            <w:pPr>
              <w:pStyle w:val="TableParagraph"/>
              <w:rPr>
                <w:sz w:val="3"/>
              </w:rPr>
            </w:pPr>
          </w:p>
          <w:p w:rsidR="007D75FD" w:rsidRDefault="007D75FD" w:rsidP="007E73F5">
            <w:pPr>
              <w:pStyle w:val="TableParagraph"/>
              <w:ind w:left="4"/>
              <w:rPr>
                <w:sz w:val="20"/>
              </w:rPr>
            </w:pPr>
            <w:r>
              <w:rPr>
                <w:noProof/>
                <w:sz w:val="20"/>
                <w:lang w:eastAsia="ru-RU"/>
              </w:rPr>
              <w:drawing>
                <wp:inline distT="0" distB="0" distL="0" distR="0" wp14:anchorId="251ABFAE" wp14:editId="0E384CC2">
                  <wp:extent cx="630839" cy="208883"/>
                  <wp:effectExtent l="0" t="0" r="0" b="0"/>
                  <wp:docPr id="123"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37.png"/>
                          <pic:cNvPicPr/>
                        </pic:nvPicPr>
                        <pic:blipFill>
                          <a:blip r:embed="rId440" cstate="print"/>
                          <a:stretch>
                            <a:fillRect/>
                          </a:stretch>
                        </pic:blipFill>
                        <pic:spPr>
                          <a:xfrm>
                            <a:off x="0" y="0"/>
                            <a:ext cx="630839" cy="208883"/>
                          </a:xfrm>
                          <a:prstGeom prst="rect">
                            <a:avLst/>
                          </a:prstGeom>
                        </pic:spPr>
                      </pic:pic>
                    </a:graphicData>
                  </a:graphic>
                </wp:inline>
              </w:drawing>
            </w:r>
          </w:p>
          <w:p w:rsidR="007D75FD" w:rsidRDefault="007D75FD" w:rsidP="007E73F5">
            <w:pPr>
              <w:pStyle w:val="TableParagraph"/>
              <w:spacing w:before="5"/>
              <w:rPr>
                <w:sz w:val="10"/>
              </w:rPr>
            </w:pPr>
          </w:p>
          <w:p w:rsidR="007D75FD" w:rsidRDefault="007D75FD" w:rsidP="007E73F5">
            <w:pPr>
              <w:pStyle w:val="TableParagraph"/>
              <w:ind w:left="4"/>
              <w:rPr>
                <w:sz w:val="20"/>
              </w:rPr>
            </w:pPr>
            <w:r>
              <w:rPr>
                <w:noProof/>
                <w:sz w:val="20"/>
                <w:lang w:eastAsia="ru-RU"/>
              </w:rPr>
              <w:drawing>
                <wp:inline distT="0" distB="0" distL="0" distR="0" wp14:anchorId="20E55A16" wp14:editId="19BDCCE5">
                  <wp:extent cx="718306" cy="319087"/>
                  <wp:effectExtent l="0" t="0" r="0" b="0"/>
                  <wp:docPr id="125"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38.png"/>
                          <pic:cNvPicPr/>
                        </pic:nvPicPr>
                        <pic:blipFill>
                          <a:blip r:embed="rId441" cstate="print"/>
                          <a:stretch>
                            <a:fillRect/>
                          </a:stretch>
                        </pic:blipFill>
                        <pic:spPr>
                          <a:xfrm>
                            <a:off x="0" y="0"/>
                            <a:ext cx="718306" cy="319087"/>
                          </a:xfrm>
                          <a:prstGeom prst="rect">
                            <a:avLst/>
                          </a:prstGeom>
                        </pic:spPr>
                      </pic:pic>
                    </a:graphicData>
                  </a:graphic>
                </wp:inline>
              </w:drawing>
            </w:r>
          </w:p>
          <w:p w:rsidR="007D75FD" w:rsidRDefault="007D75FD" w:rsidP="007E73F5">
            <w:pPr>
              <w:pStyle w:val="TableParagraph"/>
              <w:spacing w:before="3" w:after="1"/>
              <w:rPr>
                <w:sz w:val="10"/>
              </w:rPr>
            </w:pPr>
          </w:p>
          <w:p w:rsidR="007D75FD" w:rsidRDefault="007D75FD" w:rsidP="007E73F5">
            <w:pPr>
              <w:pStyle w:val="TableParagraph"/>
              <w:ind w:left="4"/>
              <w:rPr>
                <w:sz w:val="20"/>
              </w:rPr>
            </w:pPr>
            <w:r>
              <w:rPr>
                <w:noProof/>
                <w:sz w:val="20"/>
                <w:lang w:eastAsia="ru-RU"/>
              </w:rPr>
              <w:drawing>
                <wp:inline distT="0" distB="0" distL="0" distR="0" wp14:anchorId="216A2AEF" wp14:editId="00FDE014">
                  <wp:extent cx="744485" cy="842962"/>
                  <wp:effectExtent l="0" t="0" r="0" b="0"/>
                  <wp:docPr id="127"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39.png"/>
                          <pic:cNvPicPr/>
                        </pic:nvPicPr>
                        <pic:blipFill>
                          <a:blip r:embed="rId442" cstate="print"/>
                          <a:stretch>
                            <a:fillRect/>
                          </a:stretch>
                        </pic:blipFill>
                        <pic:spPr>
                          <a:xfrm>
                            <a:off x="0" y="0"/>
                            <a:ext cx="744485" cy="842962"/>
                          </a:xfrm>
                          <a:prstGeom prst="rect">
                            <a:avLst/>
                          </a:prstGeom>
                        </pic:spPr>
                      </pic:pic>
                    </a:graphicData>
                  </a:graphic>
                </wp:inline>
              </w:drawing>
            </w:r>
          </w:p>
        </w:tc>
        <w:tc>
          <w:tcPr>
            <w:tcW w:w="1418" w:type="dxa"/>
            <w:tcBorders>
              <w:top w:val="single" w:sz="6" w:space="0" w:color="000000"/>
              <w:left w:val="single" w:sz="6" w:space="0" w:color="000000"/>
            </w:tcBorders>
          </w:tcPr>
          <w:p w:rsidR="007D75FD" w:rsidRDefault="007D75FD" w:rsidP="007E73F5">
            <w:pPr>
              <w:pStyle w:val="TableParagraph"/>
              <w:spacing w:before="3"/>
              <w:rPr>
                <w:sz w:val="2"/>
              </w:rPr>
            </w:pPr>
          </w:p>
          <w:p w:rsidR="007D75FD" w:rsidRDefault="007D1524" w:rsidP="007E73F5">
            <w:pPr>
              <w:pStyle w:val="TableParagraph"/>
              <w:spacing w:line="141" w:lineRule="exact"/>
              <w:ind w:left="7"/>
              <w:rPr>
                <w:sz w:val="14"/>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492" o:spid="_x0000_s1203" style="width:25.35pt;height:7.1pt;mso-position-horizontal-relative:char;mso-position-vertical-relative:line" coordsize="507,142">
                  <v:shape id="docshape493" o:spid="_x0000_s1204" type="#_x0000_t75" style="position:absolute;width:10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KtcPBAAAA3AAAAA8AAABkcnMvZG93bnJldi54bWxET7tuwjAU3ZH4B+sidQMnGaBKMQhREO2C&#10;VOjS7Sq+xFHj6zQ2efx9PSAxHp33ejvYWnTU+sqxgnSRgCAunK64VPB9Pc5fQfiArLF2TApG8rDd&#10;TCdrzLXr+Yu6SyhFDGGfowITQpNL6QtDFv3CNcSRu7nWYoiwLaVusY/htpZZkiylxYpjg8GG9oaK&#10;38vdKkjG+v3HfNLBH25nn6bh73RtUKmX2bB7AxFoCE/xw/2hFWSruDaeiUdAb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KtcPBAAAA3AAAAA8AAAAAAAAAAAAAAAAAnwIA&#10;AGRycy9kb3ducmV2LnhtbFBLBQYAAAAABAAEAPcAAACNAwAAAAA=&#10;">
                    <v:imagedata r:id="rId443" o:title=""/>
                  </v:shape>
                  <v:shape id="docshape494" o:spid="_x0000_s1205" type="#_x0000_t75" style="position:absolute;left:164;top:35;width:342;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vtALEAAAA3AAAAA8AAABkcnMvZG93bnJldi54bWxEj09rAjEUxO9Cv0N4Qm+adQ/+2RpFWwoe&#10;rYptb4/Nc7O4eVmSVNdvbwqCx2FmfsPMl51txIV8qB0rGA0zEMSl0zVXCg77z8EURIjIGhvHpOBG&#10;AZaLl94cC+2u/EWXXaxEgnAoUIGJsS2kDKUhi2HoWuLknZy3GJP0ldQerwluG5ln2VharDktGGzp&#10;3VB53v1ZBcf1aDP2x1mc5r8/Rq9vW/v9sVXqtd+t3kBE6uIz/GhvtIJ8MoP/M+k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vtALEAAAA3AAAAA8AAAAAAAAAAAAAAAAA&#10;nwIAAGRycy9kb3ducmV2LnhtbFBLBQYAAAAABAAEAPcAAACQAwAAAAA=&#10;">
                    <v:imagedata r:id="rId444" o:title=""/>
                  </v:shape>
                  <w10:wrap type="none"/>
                  <w10:anchorlock/>
                </v:group>
              </w:pict>
            </w:r>
          </w:p>
          <w:p w:rsidR="007D75FD" w:rsidRDefault="007D75FD" w:rsidP="007E73F5">
            <w:pPr>
              <w:pStyle w:val="TableParagraph"/>
              <w:spacing w:before="7" w:after="1"/>
              <w:rPr>
                <w:sz w:val="9"/>
              </w:rPr>
            </w:pPr>
          </w:p>
          <w:p w:rsidR="007D75FD" w:rsidRDefault="007D75FD" w:rsidP="007E73F5">
            <w:pPr>
              <w:pStyle w:val="TableParagraph"/>
              <w:ind w:left="7"/>
              <w:rPr>
                <w:sz w:val="20"/>
              </w:rPr>
            </w:pPr>
            <w:r>
              <w:rPr>
                <w:noProof/>
                <w:sz w:val="20"/>
                <w:lang w:eastAsia="ru-RU"/>
              </w:rPr>
              <w:drawing>
                <wp:inline distT="0" distB="0" distL="0" distR="0" wp14:anchorId="1A11145C" wp14:editId="1C46D1A6">
                  <wp:extent cx="713396" cy="447675"/>
                  <wp:effectExtent l="0" t="0" r="0" b="0"/>
                  <wp:docPr id="129"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42.png"/>
                          <pic:cNvPicPr/>
                        </pic:nvPicPr>
                        <pic:blipFill>
                          <a:blip r:embed="rId445" cstate="print"/>
                          <a:stretch>
                            <a:fillRect/>
                          </a:stretch>
                        </pic:blipFill>
                        <pic:spPr>
                          <a:xfrm>
                            <a:off x="0" y="0"/>
                            <a:ext cx="713396" cy="447675"/>
                          </a:xfrm>
                          <a:prstGeom prst="rect">
                            <a:avLst/>
                          </a:prstGeom>
                        </pic:spPr>
                      </pic:pic>
                    </a:graphicData>
                  </a:graphic>
                </wp:inline>
              </w:drawing>
            </w:r>
          </w:p>
          <w:p w:rsidR="007D75FD" w:rsidRDefault="007D75FD" w:rsidP="007E73F5">
            <w:pPr>
              <w:pStyle w:val="TableParagraph"/>
              <w:spacing w:before="9"/>
              <w:rPr>
                <w:sz w:val="10"/>
              </w:rPr>
            </w:pPr>
          </w:p>
          <w:p w:rsidR="007D75FD" w:rsidRDefault="007D75FD" w:rsidP="007E73F5">
            <w:pPr>
              <w:pStyle w:val="TableParagraph"/>
              <w:ind w:left="7"/>
              <w:rPr>
                <w:sz w:val="20"/>
              </w:rPr>
            </w:pPr>
            <w:r>
              <w:rPr>
                <w:noProof/>
                <w:sz w:val="20"/>
                <w:lang w:eastAsia="ru-RU"/>
              </w:rPr>
              <w:drawing>
                <wp:inline distT="0" distB="0" distL="0" distR="0" wp14:anchorId="63E57C52" wp14:editId="75DF4205">
                  <wp:extent cx="742631" cy="471487"/>
                  <wp:effectExtent l="0" t="0" r="0" b="0"/>
                  <wp:docPr id="131" name="image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43.png"/>
                          <pic:cNvPicPr/>
                        </pic:nvPicPr>
                        <pic:blipFill>
                          <a:blip r:embed="rId446" cstate="print"/>
                          <a:stretch>
                            <a:fillRect/>
                          </a:stretch>
                        </pic:blipFill>
                        <pic:spPr>
                          <a:xfrm>
                            <a:off x="0" y="0"/>
                            <a:ext cx="742631" cy="471487"/>
                          </a:xfrm>
                          <a:prstGeom prst="rect">
                            <a:avLst/>
                          </a:prstGeom>
                        </pic:spPr>
                      </pic:pic>
                    </a:graphicData>
                  </a:graphic>
                </wp:inline>
              </w:drawing>
            </w:r>
          </w:p>
        </w:tc>
        <w:tc>
          <w:tcPr>
            <w:tcW w:w="1218" w:type="dxa"/>
            <w:tcBorders>
              <w:top w:val="single" w:sz="6" w:space="0" w:color="000000"/>
            </w:tcBorders>
          </w:tcPr>
          <w:p w:rsidR="007D75FD" w:rsidRDefault="007D75FD" w:rsidP="007E73F5">
            <w:pPr>
              <w:pStyle w:val="TableParagraph"/>
              <w:rPr>
                <w:sz w:val="3"/>
              </w:rPr>
            </w:pPr>
          </w:p>
          <w:p w:rsidR="007D75FD" w:rsidRDefault="007D75FD" w:rsidP="007E73F5">
            <w:pPr>
              <w:pStyle w:val="TableParagraph"/>
              <w:ind w:left="7"/>
              <w:rPr>
                <w:sz w:val="20"/>
              </w:rPr>
            </w:pPr>
            <w:r>
              <w:rPr>
                <w:noProof/>
                <w:sz w:val="20"/>
                <w:lang w:eastAsia="ru-RU"/>
              </w:rPr>
              <w:drawing>
                <wp:inline distT="0" distB="0" distL="0" distR="0" wp14:anchorId="10F4B574" wp14:editId="16E1CB88">
                  <wp:extent cx="612625" cy="342900"/>
                  <wp:effectExtent l="0" t="0" r="0" b="0"/>
                  <wp:docPr id="133" name="image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44.png"/>
                          <pic:cNvPicPr/>
                        </pic:nvPicPr>
                        <pic:blipFill>
                          <a:blip r:embed="rId447" cstate="print"/>
                          <a:stretch>
                            <a:fillRect/>
                          </a:stretch>
                        </pic:blipFill>
                        <pic:spPr>
                          <a:xfrm>
                            <a:off x="0" y="0"/>
                            <a:ext cx="612625" cy="342900"/>
                          </a:xfrm>
                          <a:prstGeom prst="rect">
                            <a:avLst/>
                          </a:prstGeom>
                        </pic:spPr>
                      </pic:pic>
                    </a:graphicData>
                  </a:graphic>
                </wp:inline>
              </w:drawing>
            </w:r>
          </w:p>
          <w:p w:rsidR="007D75FD" w:rsidRDefault="007D75FD" w:rsidP="007E73F5">
            <w:pPr>
              <w:pStyle w:val="TableParagraph"/>
              <w:spacing w:after="1"/>
              <w:rPr>
                <w:sz w:val="9"/>
              </w:rPr>
            </w:pPr>
          </w:p>
          <w:p w:rsidR="007D75FD" w:rsidRDefault="007D1524" w:rsidP="007E73F5">
            <w:pPr>
              <w:pStyle w:val="TableParagraph"/>
              <w:spacing w:line="87" w:lineRule="exact"/>
              <w:ind w:left="15"/>
              <w:rPr>
                <w:sz w:val="8"/>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495" o:spid="_x0000_s1201" style="width:21.9pt;height:4.4pt;mso-position-horizontal-relative:char;mso-position-vertical-relative:line" coordsize="438,88">
                  <v:shape id="docshape496" o:spid="_x0000_s1202" style="position:absolute;width:438;height:88;visibility:visible;mso-wrap-style:square;v-text-anchor:top" coordsize="438,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hMgMEA&#10;AADcAAAADwAAAGRycy9kb3ducmV2LnhtbESPT4vCMBTE7wt+h/AEb2u6HlSqaXEFwZv45+Dx2bxN&#10;yzYvJYm2fnuzsOBxmJnfMOtysK14kA+NYwVf0wwEceV0w0bB5bz7XIIIEVlj65gUPClAWYw+1phr&#10;1/ORHqdoRIJwyFFBHWOXSxmqmiyGqeuIk/fjvMWYpDdSe+wT3LZylmVzabHhtFBjR9uaqt/T3SpY&#10;bn1zc98cjDv0rYx6M1ytUWoyHjYrEJGG+A7/t/dawWwxh78z6QjI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TIDBAAAA3AAAAA8AAAAAAAAAAAAAAAAAmAIAAGRycy9kb3du&#10;cmV2LnhtbFBLBQYAAAAABAAEAPUAAACGAwAAAAA=&#10;" adj="0,,0" path="m38,80l,80r,4l38,84r,-4xm87,80r-39,l48,84r39,l87,80xm29,7l7,7r5,5l12,72r-2,3l10,77,7,80r22,l29,77r-3,l26,46r49,l75,39r-49,l26,10,29,7xm75,46r-15,l60,77r-2,l58,80r21,l77,77r,-2l75,72r,-26xm77,7l58,7r,3l60,10r,29l75,39r,-22l77,12r,-5xm38,2l,2,,7r38,l38,2xm87,2l48,2r,5l87,7r,-5xm135,79r-39,l96,84r39,l135,79xm185,79r-41,l144,84r41,l185,79xm125,7r-22,l108,12r,63l103,79r24,l125,77r-2,l123,46r48,l171,39r-48,l123,12r2,-2l125,7xm171,46r-15,l156,77r-2,l154,79r21,l173,77r,-5l171,70r,-24xm175,7r-21,l156,10r,29l171,39r,-22l173,12r,-2l175,7xm135,3l96,3r,4l135,7r,-4xm185,3r-41,l144,7r41,l185,3xm245,l226,r-7,2l214,5r-7,5l202,14r-3,8l195,29r,26l197,62r5,10l209,82r10,4l238,86r7,-2l252,79r-24,l221,74r-5,-7l212,58,209,48r,-19l212,24r2,-5l214,14r2,-2l221,10r3,-3l255,7r,-2l245,xm255,5r,55l252,67r-2,5l245,77r-5,2l252,79r5,-2l262,72r5,-10l272,48r,-17l269,22r-7,-8l257,7,255,5xm255,7r-19,l243,10r2,4l252,24r3,10l255,7xm322,79r-41,l281,84r41,l322,79xm349,2r-68,l281,7r12,l293,12r3,l296,72r-3,5l291,79r22,l313,77r-3,l310,10r39,l349,2xm349,10r-10,l341,12r3,l346,17r3,7l351,24,349,10xm411,l392,r-7,2l380,5r-7,5l368,15r-2,7l361,29r-3,7l358,55r5,8l368,72r7,10l385,87r19,l411,84r7,-4l394,80r-7,-5l382,68,378,58,375,48r,-19l378,24r,-5l380,15r2,-3l387,10r3,-3l421,7r,-2l411,xm421,5r,55l418,68r-2,4l411,77r-5,3l418,80r5,-3l428,72r5,-9l435,55r3,-7l438,31r-5,-9l428,15,423,7,421,5xm421,7r-19,l406,10r5,5l418,24r3,10l421,7xe" fillcolor="black" stroked="f">
                    <v:stroke joinstyle="round"/>
                    <v:formulas/>
                    <v:path arrowok="t" o:connecttype="custom" o:connectlocs="38,84;48,84;7,7;10,77;26,77;26,39;60,46;79,80;75,46;60,10;77,12;0,7;48,2;135,79;135,79;185,84;108,12;125,77;171,39;125,7;154,77;173,72;154,7;171,17;135,3;135,3;185,7;219,2;199,22;202,72;245,84;216,67;212,24;221,10;245,0;250,72;257,77;272,31;255,5;245,14;322,79;322,79;293,7;293,77;310,77;349,10;346,17;411,0;373,10;358,36;375,82;418,80;378,58;378,19;390,7;421,5;411,77;428,72;438,31;421,5;411,15" o:connectangles="0,0,0,0,0,0,0,0,0,0,0,0,0,0,0,0,0,0,0,0,0,0,0,0,0,0,0,0,0,0,0,0,0,0,0,0,0,0,0,0,0,0,0,0,0,0,0,0,0,0,0,0,0,0,0,0,0,0,0,0,0"/>
                  </v:shape>
                  <w10:wrap type="none"/>
                  <w10:anchorlock/>
                </v:group>
              </w:pict>
            </w:r>
          </w:p>
          <w:p w:rsidR="007D75FD" w:rsidRDefault="007D75FD" w:rsidP="007E73F5">
            <w:pPr>
              <w:pStyle w:val="TableParagraph"/>
              <w:spacing w:before="8"/>
              <w:rPr>
                <w:sz w:val="11"/>
              </w:rPr>
            </w:pPr>
          </w:p>
          <w:p w:rsidR="007D75FD" w:rsidRDefault="007D75FD" w:rsidP="007E73F5">
            <w:pPr>
              <w:pStyle w:val="TableParagraph"/>
              <w:ind w:left="7"/>
              <w:rPr>
                <w:sz w:val="20"/>
              </w:rPr>
            </w:pPr>
            <w:r>
              <w:rPr>
                <w:noProof/>
                <w:sz w:val="20"/>
                <w:lang w:eastAsia="ru-RU"/>
              </w:rPr>
              <w:drawing>
                <wp:inline distT="0" distB="0" distL="0" distR="0" wp14:anchorId="1C5D7EC1" wp14:editId="49D47506">
                  <wp:extent cx="580849" cy="185737"/>
                  <wp:effectExtent l="0" t="0" r="0" b="0"/>
                  <wp:docPr id="135" name="image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45.png"/>
                          <pic:cNvPicPr/>
                        </pic:nvPicPr>
                        <pic:blipFill>
                          <a:blip r:embed="rId448" cstate="print"/>
                          <a:stretch>
                            <a:fillRect/>
                          </a:stretch>
                        </pic:blipFill>
                        <pic:spPr>
                          <a:xfrm>
                            <a:off x="0" y="0"/>
                            <a:ext cx="580849" cy="185737"/>
                          </a:xfrm>
                          <a:prstGeom prst="rect">
                            <a:avLst/>
                          </a:prstGeom>
                        </pic:spPr>
                      </pic:pic>
                    </a:graphicData>
                  </a:graphic>
                </wp:inline>
              </w:drawing>
            </w:r>
          </w:p>
          <w:p w:rsidR="007D75FD" w:rsidRDefault="007D75FD" w:rsidP="007E73F5">
            <w:pPr>
              <w:pStyle w:val="TableParagraph"/>
              <w:spacing w:before="6"/>
              <w:rPr>
                <w:sz w:val="9"/>
              </w:rPr>
            </w:pPr>
          </w:p>
          <w:p w:rsidR="007D75FD" w:rsidRDefault="007D1524" w:rsidP="007E73F5">
            <w:pPr>
              <w:pStyle w:val="TableParagraph"/>
              <w:spacing w:line="86" w:lineRule="exact"/>
              <w:ind w:left="17"/>
              <w:rPr>
                <w:sz w:val="8"/>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497" o:spid="_x0000_s1199" style="width:18.05pt;height:4.35pt;mso-position-horizontal-relative:char;mso-position-vertical-relative:line" coordsize="361,87">
                  <v:shape id="docshape498" o:spid="_x0000_s1200" style="position:absolute;width:361;height:87;visibility:visible;mso-wrap-style:square;v-text-anchor:top" coordsize="361,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PVMUA&#10;AADcAAAADwAAAGRycy9kb3ducmV2LnhtbESPQWvCQBSE7wX/w/IK3uomUqykriKCtJcc1Hjw9si+&#10;ZkOzb2N2G5N/7wpCj8PMfMOsNoNtRE+drx0rSGcJCOLS6ZorBcVp/7YE4QOyxsYxKRjJw2Y9eVlh&#10;pt2ND9QfQyUihH2GCkwIbSalLw1Z9DPXEkfvx3UWQ5RdJXWHtwi3jZwnyUJarDkuGGxpZ6j8Pf5Z&#10;BVV+2bqvqxnzg/P5Ke3TRTGelZq+DttPEIGG8B9+tr+1gvnHOzzO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9A9UxQAAANwAAAAPAAAAAAAAAAAAAAAAAJgCAABkcnMv&#10;ZG93bnJldi54bWxQSwUGAAAAAAQABAD1AAAAigMAAAAA&#10;" adj="0,,0" path="m51,l31,,24,2,19,7r-7,3l7,14,5,22,,29,,55,2,65r5,7l14,82r10,4l43,86,58,82r2,-3l34,79,26,77,22,67,17,60,14,48r,-19l19,19r,-5l22,12r4,-2l29,7r31,l60,5,51,xm60,5r,55l58,70r-7,7l46,79r14,l67,72r5,-7l77,50r,-19l75,24,62,7,60,5xm60,7l41,7r7,3l51,14r7,10l60,34,60,7xm137,l118,,108,5,94,19,91,31r,27l94,67r7,8l108,82r7,5l135,87r7,-3l149,77r3,-5l125,72r-7,-2l113,63r-7,-8l103,46r,-12l159,34r,-5l103,29r,-7l106,17r7,-7l118,7r21,l139,2,137,xm156,53r-2,7l151,65r-14,7l152,72r2,-2l159,63r,-8l156,53xm139,2r,27l159,29r,-5l156,17,147,7,144,5,139,2xm139,7r-9,l137,14r2,3l139,7xm214,70r-2,2l221,82r10,5l255,87r7,-3l267,80r-36,l224,77,214,70xm262,7r-14,l255,15r,9l250,34r-2,2l243,39r-7,l236,43r14,l257,51r,17l255,72r-3,3l250,80r17,l272,75r2,-5l274,51r-7,-8l250,41r14,-5l272,29r,-14l269,10,262,7xm219,3r-3,l216,29r3,l224,15r7,-8l262,7,260,5r-39,l219,3xm252,l240,r-4,3l231,3r-5,2l260,5,257,3,252,xm332,31r-15,5l303,43r-7,5l293,51r-2,4l286,60r,12l289,77r4,2l296,84r5,3l310,87r3,-3l317,84r3,-2l325,79r4,-4l308,75r-3,-3l303,67r,-12l305,51r3,-3l310,46r5,-3l317,41r5,-3l332,36r,-5xm349,72r-17,l332,77r2,5l339,87r10,l354,82r5,-7l349,75r,-3xm341,7r-16,l332,14r,53l325,72r-5,3l329,75r3,-3l346,72r,-60l341,7xm361,67r-5,5l354,72r,3l359,75r2,-3l361,67xm303,26r-10,l293,29r8,l303,26xm327,l310,r-7,2l293,12r-2,5l291,26r14,l305,12r5,-5l341,7,327,xe" fillcolor="black" stroked="f">
                    <v:stroke joinstyle="round"/>
                    <v:formulas/>
                    <v:path arrowok="t" o:connecttype="custom" o:connectlocs="19,7;0,29;14,82;60,79;17,60;19,14;60,7;60,60;60,79;77,31;60,7;58,24;118,0;91,58;115,87;152,72;106,55;159,29;113,10;137,0;137,72;159,55;159,29;144,5;137,14;212,72;262,84;214,70;255,24;236,39;257,68;267,80;267,43;272,15;216,3;231,7;219,3;231,3;252,0;296,48;286,72;301,87;320,82;305,72;308,48;322,38;332,72;349,87;349,72;332,67;332,72;361,67;359,75;293,26;327,0;291,17;310,7" o:connectangles="0,0,0,0,0,0,0,0,0,0,0,0,0,0,0,0,0,0,0,0,0,0,0,0,0,0,0,0,0,0,0,0,0,0,0,0,0,0,0,0,0,0,0,0,0,0,0,0,0,0,0,0,0,0,0,0,0"/>
                  </v:shape>
                  <w10:wrap type="none"/>
                  <w10:anchorlock/>
                </v:group>
              </w:pict>
            </w:r>
          </w:p>
          <w:p w:rsidR="007D75FD" w:rsidRDefault="007D75FD" w:rsidP="007E73F5">
            <w:pPr>
              <w:pStyle w:val="TableParagraph"/>
              <w:spacing w:before="6"/>
              <w:rPr>
                <w:sz w:val="11"/>
              </w:rPr>
            </w:pPr>
          </w:p>
          <w:p w:rsidR="007D75FD" w:rsidRDefault="007D75FD" w:rsidP="007E73F5">
            <w:pPr>
              <w:pStyle w:val="TableParagraph"/>
              <w:ind w:left="7"/>
              <w:rPr>
                <w:sz w:val="20"/>
              </w:rPr>
            </w:pPr>
            <w:r>
              <w:rPr>
                <w:noProof/>
                <w:sz w:val="20"/>
                <w:lang w:eastAsia="ru-RU"/>
              </w:rPr>
              <w:drawing>
                <wp:inline distT="0" distB="0" distL="0" distR="0" wp14:anchorId="2D8EB965" wp14:editId="576B2DDC">
                  <wp:extent cx="588418" cy="185737"/>
                  <wp:effectExtent l="0" t="0" r="0" b="0"/>
                  <wp:docPr id="137" name="image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46.png"/>
                          <pic:cNvPicPr/>
                        </pic:nvPicPr>
                        <pic:blipFill>
                          <a:blip r:embed="rId449" cstate="print"/>
                          <a:stretch>
                            <a:fillRect/>
                          </a:stretch>
                        </pic:blipFill>
                        <pic:spPr>
                          <a:xfrm>
                            <a:off x="0" y="0"/>
                            <a:ext cx="588418" cy="185737"/>
                          </a:xfrm>
                          <a:prstGeom prst="rect">
                            <a:avLst/>
                          </a:prstGeom>
                        </pic:spPr>
                      </pic:pic>
                    </a:graphicData>
                  </a:graphic>
                </wp:inline>
              </w:drawing>
            </w:r>
          </w:p>
          <w:p w:rsidR="007D75FD" w:rsidRDefault="007D75FD" w:rsidP="007E73F5">
            <w:pPr>
              <w:pStyle w:val="TableParagraph"/>
              <w:spacing w:before="4" w:after="1"/>
              <w:rPr>
                <w:sz w:val="10"/>
              </w:rPr>
            </w:pPr>
          </w:p>
          <w:p w:rsidR="007D75FD" w:rsidRDefault="007D75FD" w:rsidP="007E73F5">
            <w:pPr>
              <w:pStyle w:val="TableParagraph"/>
              <w:ind w:left="7"/>
              <w:rPr>
                <w:sz w:val="20"/>
              </w:rPr>
            </w:pPr>
            <w:r>
              <w:rPr>
                <w:noProof/>
                <w:sz w:val="20"/>
                <w:lang w:eastAsia="ru-RU"/>
              </w:rPr>
              <w:drawing>
                <wp:inline distT="0" distB="0" distL="0" distR="0" wp14:anchorId="45CB266A" wp14:editId="1D8D9404">
                  <wp:extent cx="632025" cy="476250"/>
                  <wp:effectExtent l="0" t="0" r="0" b="0"/>
                  <wp:docPr id="139" name="image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447.png"/>
                          <pic:cNvPicPr/>
                        </pic:nvPicPr>
                        <pic:blipFill>
                          <a:blip r:embed="rId450" cstate="print"/>
                          <a:stretch>
                            <a:fillRect/>
                          </a:stretch>
                        </pic:blipFill>
                        <pic:spPr>
                          <a:xfrm>
                            <a:off x="0" y="0"/>
                            <a:ext cx="632025" cy="476250"/>
                          </a:xfrm>
                          <a:prstGeom prst="rect">
                            <a:avLst/>
                          </a:prstGeom>
                        </pic:spPr>
                      </pic:pic>
                    </a:graphicData>
                  </a:graphic>
                </wp:inline>
              </w:drawing>
            </w:r>
          </w:p>
        </w:tc>
        <w:tc>
          <w:tcPr>
            <w:tcW w:w="1219" w:type="dxa"/>
            <w:tcBorders>
              <w:top w:val="single" w:sz="6" w:space="0" w:color="000000"/>
              <w:right w:val="single" w:sz="6" w:space="0" w:color="000000"/>
            </w:tcBorders>
          </w:tcPr>
          <w:p w:rsidR="007D75FD" w:rsidRDefault="007D75FD" w:rsidP="007E73F5">
            <w:pPr>
              <w:pStyle w:val="TableParagraph"/>
              <w:spacing w:line="124" w:lineRule="exact"/>
              <w:ind w:left="6"/>
              <w:rPr>
                <w:sz w:val="12"/>
              </w:rPr>
            </w:pPr>
            <w:r>
              <w:rPr>
                <w:noProof/>
                <w:position w:val="-1"/>
                <w:sz w:val="12"/>
                <w:lang w:eastAsia="ru-RU"/>
              </w:rPr>
              <w:drawing>
                <wp:inline distT="0" distB="0" distL="0" distR="0" wp14:anchorId="5B741952" wp14:editId="0FFC3DA7">
                  <wp:extent cx="218892" cy="79343"/>
                  <wp:effectExtent l="0" t="0" r="0" b="0"/>
                  <wp:docPr id="141" name="image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48.png"/>
                          <pic:cNvPicPr/>
                        </pic:nvPicPr>
                        <pic:blipFill>
                          <a:blip r:embed="rId451" cstate="print"/>
                          <a:stretch>
                            <a:fillRect/>
                          </a:stretch>
                        </pic:blipFill>
                        <pic:spPr>
                          <a:xfrm>
                            <a:off x="0" y="0"/>
                            <a:ext cx="218892" cy="79343"/>
                          </a:xfrm>
                          <a:prstGeom prst="rect">
                            <a:avLst/>
                          </a:prstGeom>
                        </pic:spPr>
                      </pic:pic>
                    </a:graphicData>
                  </a:graphic>
                </wp:inline>
              </w:drawing>
            </w:r>
          </w:p>
        </w:tc>
        <w:tc>
          <w:tcPr>
            <w:tcW w:w="1406" w:type="dxa"/>
            <w:tcBorders>
              <w:top w:val="single" w:sz="6" w:space="0" w:color="000000"/>
              <w:left w:val="single" w:sz="6" w:space="0" w:color="000000"/>
            </w:tcBorders>
          </w:tcPr>
          <w:p w:rsidR="007D75FD" w:rsidRDefault="007D75FD" w:rsidP="007E73F5">
            <w:pPr>
              <w:pStyle w:val="TableParagraph"/>
              <w:rPr>
                <w:sz w:val="2"/>
              </w:rPr>
            </w:pPr>
          </w:p>
        </w:tc>
        <w:tc>
          <w:tcPr>
            <w:tcW w:w="1430" w:type="dxa"/>
            <w:tcBorders>
              <w:top w:val="single" w:sz="6" w:space="0" w:color="000000"/>
            </w:tcBorders>
          </w:tcPr>
          <w:p w:rsidR="007D75FD" w:rsidRDefault="007D75FD" w:rsidP="007E73F5">
            <w:pPr>
              <w:pStyle w:val="TableParagraph"/>
              <w:rPr>
                <w:sz w:val="3"/>
              </w:rPr>
            </w:pPr>
          </w:p>
          <w:p w:rsidR="007D75FD" w:rsidRDefault="007D75FD" w:rsidP="007E73F5">
            <w:pPr>
              <w:pStyle w:val="TableParagraph"/>
              <w:ind w:left="8"/>
              <w:rPr>
                <w:sz w:val="20"/>
              </w:rPr>
            </w:pPr>
            <w:r>
              <w:rPr>
                <w:noProof/>
                <w:sz w:val="20"/>
                <w:lang w:eastAsia="ru-RU"/>
              </w:rPr>
              <w:drawing>
                <wp:inline distT="0" distB="0" distL="0" distR="0" wp14:anchorId="5AD5E17E" wp14:editId="5A3896F5">
                  <wp:extent cx="755371" cy="1262062"/>
                  <wp:effectExtent l="0" t="0" r="0" b="0"/>
                  <wp:docPr id="143" name="image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449.png"/>
                          <pic:cNvPicPr/>
                        </pic:nvPicPr>
                        <pic:blipFill>
                          <a:blip r:embed="rId452" cstate="print"/>
                          <a:stretch>
                            <a:fillRect/>
                          </a:stretch>
                        </pic:blipFill>
                        <pic:spPr>
                          <a:xfrm>
                            <a:off x="0" y="0"/>
                            <a:ext cx="755371" cy="1262062"/>
                          </a:xfrm>
                          <a:prstGeom prst="rect">
                            <a:avLst/>
                          </a:prstGeom>
                        </pic:spPr>
                      </pic:pic>
                    </a:graphicData>
                  </a:graphic>
                </wp:inline>
              </w:drawing>
            </w:r>
          </w:p>
        </w:tc>
      </w:tr>
    </w:tbl>
    <w:p w:rsidR="007D75FD" w:rsidRDefault="007D75FD" w:rsidP="007D75FD">
      <w:pPr>
        <w:sectPr w:rsidR="007D75FD">
          <w:pgSz w:w="11910" w:h="16840"/>
          <w:pgMar w:top="1100" w:right="160" w:bottom="280" w:left="1020" w:header="720" w:footer="720" w:gutter="0"/>
          <w:cols w:space="720"/>
        </w:sectPr>
      </w:pPr>
    </w:p>
    <w:p w:rsidR="007D75FD" w:rsidRDefault="007D1524" w:rsidP="007D75FD">
      <w:pPr>
        <w:spacing w:before="76"/>
        <w:ind w:left="7361" w:right="522" w:firstLine="1516"/>
        <w:jc w:val="right"/>
        <w:rPr>
          <w:sz w:val="18"/>
        </w:rPr>
      </w:pPr>
      <w:r>
        <w:rPr>
          <w:noProof/>
        </w:rPr>
        <w:lastRenderedPageBreak/>
        <w:pict>
          <v:group id="docshapegroup499" o:spid="_x0000_s1572" style="position:absolute;left:0;text-align:left;margin-left:85.25pt;margin-top:635.45pt;width:303.6pt;height:49.8pt;z-index:251743744;mso-position-horizontal-relative:page;mso-position-vertical-relative:page" coordorigin="1705,12709" coordsize="6072,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">
            <v:shape id="docshape500" o:spid="_x0000_s1573" type="#_x0000_t75" style="position:absolute;left:1705;top:13521;width:1810;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0J0LEAAAA3AAAAA8AAABkcnMvZG93bnJldi54bWxEj92KwjAUhO8XfIdwBG8WTVfwh2oUV3Tx&#10;YhH8eYBDc2yKzUltorZvvxGEvRxm5htmvmxsKR5U+8Kxgq9BAoI4c7rgXMH5tO1PQfiArLF0TApa&#10;8rBcdD7mmGr35AM9jiEXEcI+RQUmhCqV0meGLPqBq4ijd3G1xRBlnUtd4zPCbSmHSTKWFguOCwYr&#10;WhvKrse7VbD5DKefK7nfSXvT7X60Nkm5+1aq121WMxCBmvAffrd3WsFwPILX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0J0LEAAAA3AAAAA8AAAAAAAAAAAAAAAAA&#10;nwIAAGRycy9kb3ducmV2LnhtbFBLBQYAAAAABAAEAPcAAACQAwAAAAA=&#10;">
              <v:imagedata r:id="rId453" o:title=""/>
            </v:shape>
            <v:shape id="docshape501" o:spid="_x0000_s1574" type="#_x0000_t75" style="position:absolute;left:1705;top:12708;width:178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dheTFAAAA3AAAAA8AAABkcnMvZG93bnJldi54bWxEj82LwjAUxO8L/g/hCXtbUz+oUo0issLi&#10;YcWPi7dH82yKzUtpsrW7f/1GEDwOM/MbZrHqbCVaanzpWMFwkIAgzp0uuVBwPm0/ZiB8QNZYOSYF&#10;v+Rhtey9LTDT7s4Hao+hEBHCPkMFJoQ6k9Lnhiz6gauJo3d1jcUQZVNI3eA9wm0lR0mSSoslxwWD&#10;NW0M5bfjj1VwmO6t8X/mQp+7bryfrNvvtGyVeu936zmIQF14hZ/tL61glKbwOBOP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nYXkxQAAANwAAAAPAAAAAAAAAAAAAAAA&#10;AJ8CAABkcnMvZG93bnJldi54bWxQSwUGAAAAAAQABAD3AAAAkQMAAAAA&#10;">
              <v:imagedata r:id="rId454" o:title=""/>
            </v:shape>
            <v:rect id="docshape502" o:spid="_x0000_s1575" style="position:absolute;left:3538;top:12863;width:41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5PhccA&#10;AADcAAAADwAAAGRycy9kb3ducmV2LnhtbESPzWsCMRTE74X+D+EJ3mrWxfqxGqUWhF4K9eOgt+fm&#10;ubu4edkmUbf96xuh4HGYmd8ws0VranEl5yvLCvq9BARxbnXFhYLddvUyBuEDssbaMin4IQ+L+fPT&#10;DDNtb7ym6yYUIkLYZ6igDKHJpPR5SQZ9zzbE0TtZZzBE6QqpHd4i3NQyTZKhNFhxXCixofeS8vPm&#10;YhQsJ+Pl99eAP3/XxwMd9sfza+oSpbqd9m0KIlAbHuH/9odWkA5Hc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T4XHAAAA3AAAAA8AAAAAAAAAAAAAAAAAmAIAAGRy&#10;cy9kb3ducmV2LnhtbFBLBQYAAAAABAAEAPUAAACMAwAAAAA=&#10;" fillcolor="black" stroked="f"/>
            <v:shape id="docshape503" o:spid="_x0000_s1576" type="#_x0000_t75" style="position:absolute;left:6942;top:12863;width:835;height: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tD7EAAAA3AAAAA8AAABkcnMvZG93bnJldi54bWxET11rwjAUfR/sP4Q78E3TdVBcNcoYDMYQ&#10;QTcmvl2aa9Pa3HRNqtVfbx6EPR7O93w52EacqPOVYwXPkwQEceF0xaWCn++P8RSED8gaG8ek4EIe&#10;lovHhznm2p15Q6dtKEUMYZ+jAhNCm0vpC0MW/cS1xJE7uM5iiLArpe7wHMNtI9MkyaTFimODwZbe&#10;DRXHbW8VXNfl776f9mZVvyS74+u69l9/tVKjp+FtBiLQEP7Fd/enVpBmcW08E4+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4tD7EAAAA3AAAAA8AAAAAAAAAAAAAAAAA&#10;nwIAAGRycy9kb3ducmV2LnhtbFBLBQYAAAAABAAEAPcAAACQAwAAAAA=&#10;">
              <v:imagedata r:id="rId455" o:title=""/>
            </v:shape>
            <v:shape id="docshape504" o:spid="_x0000_s1577" type="#_x0000_t75" style="position:absolute;left:1705;top:13126;width:187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XDsnCAAAA3AAAAA8AAABkcnMvZG93bnJldi54bWxEj0uLAjEQhO+C/yG0sDfNOKDoaBQRFlb2&#10;5OveTHoemHSGSRzH/fUbQfBYVNVX1HrbWyM6an3tWMF0koAgzp2uuVRwOX+PFyB8QNZoHJOCJ3nY&#10;boaDNWbaPfhI3SmUIkLYZ6igCqHJpPR5RRb9xDXE0StcazFE2ZZSt/iIcGtkmiRzabHmuFBhQ/uK&#10;8tvpbhUcl033NyuK3X5mFqk5TF36e3VKfY363QpEoD58wu/2j1aQzpfwOhOP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lw7JwgAAANwAAAAPAAAAAAAAAAAAAAAAAJ8C&#10;AABkcnMvZG93bnJldi54bWxQSwUGAAAAAAQABAD3AAAAjgMAAAAA&#10;">
              <v:imagedata r:id="rId456" o:title=""/>
            </v:shape>
            <v:rect id="docshape505" o:spid="_x0000_s1578" style="position:absolute;left:3581;top:13279;width:415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5BLMMA&#10;AADcAAAADwAAAGRycy9kb3ducmV2LnhtbERPu27CMBTdK/UfrFuJrTiNgEKKQaUSEgsSrwG2S3yb&#10;RMTXqW0g8PV4QOp4dN7jaWtqcSHnK8sKProJCOLc6ooLBbvt/H0IwgdkjbVlUnAjD9PJ68sYM22v&#10;vKbLJhQihrDPUEEZQpNJ6fOSDPqubYgj92udwRChK6R2eI3hppZpkgykwYpjQ4kN/ZSUnzZno2A2&#10;Gs7+Vj1e3tfHAx32x1M/dYlSnbf2+wtEoDb8i5/uhVaQfsb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5BLMMAAADcAAAADwAAAAAAAAAAAAAAAACYAgAAZHJzL2Rv&#10;d25yZXYueG1sUEsFBgAAAAAEAAQA9QAAAIgDAAAAAA==&#10;" fillcolor="black" stroked="f"/>
            <v:shape id="docshape506" o:spid="_x0000_s1579" type="#_x0000_t75" style="position:absolute;left:1705;top:13331;width:1044;height: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VVjrEAAAA3AAAAA8AAABkcnMvZG93bnJldi54bWxEj0FrwkAUhO8F/8PyCt7qJkJTSV1DrBSl&#10;t5hCr4/sazY0+zZmtxr/vSsUehxm5htmXUy2F2cafedYQbpIQBA3TnfcKvis359WIHxA1tg7JgVX&#10;8lBsZg9rzLW7cEXnY2hFhLDPUYEJYcil9I0hi37hBuLofbvRYohybKUe8RLhtpfLJMmkxY7jgsGB&#10;3gw1P8dfq+DrlNldvf8oT5V+TnemMk1Wb5WaP07lK4hAU/gP/7UPWsHyJYX7mXgE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VVjrEAAAA3AAAAA8AAAAAAAAAAAAAAAAA&#10;nwIAAGRycy9kb3ducmV2LnhtbFBLBQYAAAAABAAEAPcAAACQAwAAAAA=&#10;">
              <v:imagedata r:id="rId457" o:title=""/>
            </v:shape>
            <v:rect id="docshape507" o:spid="_x0000_s1580" style="position:absolute;left:2794;top:13694;width:908;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6wMYA&#10;AADcAAAADwAAAGRycy9kb3ducmV2LnhtbESPQWvCQBSE70L/w/IKvZlNg201ukoVCr0Iaj3o7Zl9&#10;TYLZt+nuVlN/vSsUPA4z8w0zmXWmESdyvras4DlJQRAXVtdcKth+ffSHIHxA1thYJgV/5GE2fehN&#10;MNf2zGs6bUIpIoR9jgqqENpcSl9UZNAntiWO3rd1BkOUrpTa4TnCTSOzNH2VBmuOCxW2tKioOG5+&#10;jYL5aDj/WQ14eVkf9rTfHY4vmUuVenrs3scgAnXhHv5vf2oF2VsG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B6wMYAAADcAAAADwAAAAAAAAAAAAAAAACYAgAAZHJz&#10;L2Rvd25yZXYueG1sUEsFBgAAAAAEAAQA9QAAAIsDAAAAAA==&#10;" fillcolor="black" stroked="f"/>
            <w10:wrap anchorx="page" anchory="page"/>
          </v:group>
        </w:pict>
      </w:r>
      <w:r w:rsidR="007D75FD">
        <w:rPr>
          <w:sz w:val="18"/>
        </w:rPr>
        <w:t>Приложение</w:t>
      </w:r>
      <w:r w:rsidR="007D75FD">
        <w:rPr>
          <w:spacing w:val="-12"/>
          <w:sz w:val="18"/>
        </w:rPr>
        <w:t xml:space="preserve"> </w:t>
      </w:r>
      <w:r w:rsidR="007D75FD">
        <w:rPr>
          <w:sz w:val="18"/>
        </w:rPr>
        <w:t>№</w:t>
      </w:r>
      <w:r w:rsidR="007D75FD">
        <w:rPr>
          <w:spacing w:val="-11"/>
          <w:sz w:val="18"/>
        </w:rPr>
        <w:t xml:space="preserve"> </w:t>
      </w:r>
      <w:r w:rsidR="007D75FD">
        <w:rPr>
          <w:sz w:val="18"/>
        </w:rPr>
        <w:t>6 к Административному регламенту</w:t>
      </w:r>
      <w:r w:rsidR="007D75FD">
        <w:rPr>
          <w:spacing w:val="40"/>
          <w:sz w:val="18"/>
        </w:rPr>
        <w:t xml:space="preserve"> </w:t>
      </w:r>
      <w:r w:rsidR="007D75FD">
        <w:rPr>
          <w:spacing w:val="-2"/>
          <w:sz w:val="18"/>
        </w:rPr>
        <w:t>по</w:t>
      </w:r>
      <w:r w:rsidR="007D75FD">
        <w:rPr>
          <w:spacing w:val="4"/>
          <w:sz w:val="18"/>
        </w:rPr>
        <w:t xml:space="preserve"> </w:t>
      </w:r>
      <w:r w:rsidR="007D75FD">
        <w:rPr>
          <w:spacing w:val="-2"/>
          <w:sz w:val="18"/>
        </w:rPr>
        <w:t>предоставлению</w:t>
      </w:r>
      <w:r w:rsidR="007D75FD">
        <w:rPr>
          <w:spacing w:val="3"/>
          <w:sz w:val="18"/>
        </w:rPr>
        <w:t xml:space="preserve"> </w:t>
      </w:r>
      <w:r w:rsidR="007D75FD">
        <w:rPr>
          <w:spacing w:val="-2"/>
          <w:sz w:val="18"/>
        </w:rPr>
        <w:t>государственной</w:t>
      </w:r>
    </w:p>
    <w:p w:rsidR="007D75FD" w:rsidRDefault="007D75FD" w:rsidP="007D75FD">
      <w:pPr>
        <w:spacing w:before="1"/>
        <w:ind w:right="524"/>
        <w:jc w:val="right"/>
        <w:rPr>
          <w:sz w:val="18"/>
        </w:rPr>
      </w:pPr>
      <w:r>
        <w:rPr>
          <w:spacing w:val="-2"/>
          <w:sz w:val="18"/>
        </w:rPr>
        <w:t>услуги</w:t>
      </w:r>
    </w:p>
    <w:p w:rsidR="007D75FD" w:rsidRDefault="007D75FD" w:rsidP="007D75FD">
      <w:pPr>
        <w:pStyle w:val="a6"/>
        <w:rPr>
          <w:sz w:val="12"/>
        </w:rPr>
      </w:pPr>
      <w:r>
        <w:rPr>
          <w:noProof/>
          <w:lang w:eastAsia="ru-RU"/>
        </w:rPr>
        <w:drawing>
          <wp:anchor distT="0" distB="0" distL="0" distR="0" simplePos="0" relativeHeight="251735552" behindDoc="0" locked="0" layoutInCell="1" allowOverlap="1" wp14:anchorId="14FB2E75" wp14:editId="03320A2F">
            <wp:simplePos x="0" y="0"/>
            <wp:positionH relativeFrom="page">
              <wp:posOffset>2668841</wp:posOffset>
            </wp:positionH>
            <wp:positionV relativeFrom="paragraph">
              <wp:posOffset>103438</wp:posOffset>
            </wp:positionV>
            <wp:extent cx="2798920" cy="94011"/>
            <wp:effectExtent l="0" t="0" r="0" b="0"/>
            <wp:wrapTopAndBottom/>
            <wp:docPr id="145" name="image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55.png"/>
                    <pic:cNvPicPr/>
                  </pic:nvPicPr>
                  <pic:blipFill>
                    <a:blip r:embed="rId458" cstate="print"/>
                    <a:stretch>
                      <a:fillRect/>
                    </a:stretch>
                  </pic:blipFill>
                  <pic:spPr>
                    <a:xfrm>
                      <a:off x="0" y="0"/>
                      <a:ext cx="2798920" cy="94011"/>
                    </a:xfrm>
                    <a:prstGeom prst="rect">
                      <a:avLst/>
                    </a:prstGeom>
                  </pic:spPr>
                </pic:pic>
              </a:graphicData>
            </a:graphic>
          </wp:anchor>
        </w:drawing>
      </w:r>
      <w:r>
        <w:rPr>
          <w:noProof/>
          <w:lang w:eastAsia="ru-RU"/>
        </w:rPr>
        <w:drawing>
          <wp:anchor distT="0" distB="0" distL="0" distR="0" simplePos="0" relativeHeight="251736576" behindDoc="0" locked="0" layoutInCell="1" allowOverlap="1" wp14:anchorId="31BD7216" wp14:editId="4BCE74A2">
            <wp:simplePos x="0" y="0"/>
            <wp:positionH relativeFrom="page">
              <wp:posOffset>1532763</wp:posOffset>
            </wp:positionH>
            <wp:positionV relativeFrom="paragraph">
              <wp:posOffset>297287</wp:posOffset>
            </wp:positionV>
            <wp:extent cx="1506807" cy="104775"/>
            <wp:effectExtent l="0" t="0" r="0" b="0"/>
            <wp:wrapTopAndBottom/>
            <wp:docPr id="147" name="image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456.png"/>
                    <pic:cNvPicPr/>
                  </pic:nvPicPr>
                  <pic:blipFill>
                    <a:blip r:embed="rId459" cstate="print"/>
                    <a:stretch>
                      <a:fillRect/>
                    </a:stretch>
                  </pic:blipFill>
                  <pic:spPr>
                    <a:xfrm>
                      <a:off x="0" y="0"/>
                      <a:ext cx="1506807" cy="104775"/>
                    </a:xfrm>
                    <a:prstGeom prst="rect">
                      <a:avLst/>
                    </a:prstGeom>
                  </pic:spPr>
                </pic:pic>
              </a:graphicData>
            </a:graphic>
          </wp:anchor>
        </w:drawing>
      </w:r>
      <w:r>
        <w:rPr>
          <w:noProof/>
          <w:lang w:eastAsia="ru-RU"/>
        </w:rPr>
        <w:drawing>
          <wp:anchor distT="0" distB="0" distL="0" distR="0" simplePos="0" relativeHeight="251737600" behindDoc="0" locked="0" layoutInCell="1" allowOverlap="1" wp14:anchorId="4A5D5600" wp14:editId="79B90E18">
            <wp:simplePos x="0" y="0"/>
            <wp:positionH relativeFrom="page">
              <wp:posOffset>1082768</wp:posOffset>
            </wp:positionH>
            <wp:positionV relativeFrom="paragraph">
              <wp:posOffset>497249</wp:posOffset>
            </wp:positionV>
            <wp:extent cx="3207487" cy="100012"/>
            <wp:effectExtent l="0" t="0" r="0" b="0"/>
            <wp:wrapTopAndBottom/>
            <wp:docPr id="149" name="image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57.png"/>
                    <pic:cNvPicPr/>
                  </pic:nvPicPr>
                  <pic:blipFill>
                    <a:blip r:embed="rId460" cstate="print"/>
                    <a:stretch>
                      <a:fillRect/>
                    </a:stretch>
                  </pic:blipFill>
                  <pic:spPr>
                    <a:xfrm>
                      <a:off x="0" y="0"/>
                      <a:ext cx="3207487" cy="100012"/>
                    </a:xfrm>
                    <a:prstGeom prst="rect">
                      <a:avLst/>
                    </a:prstGeom>
                  </pic:spPr>
                </pic:pic>
              </a:graphicData>
            </a:graphic>
          </wp:anchor>
        </w:drawing>
      </w:r>
      <w:r w:rsidR="007D1524">
        <w:rPr>
          <w:noProof/>
        </w:rPr>
        <w:pict>
          <v:rect id="docshape508" o:spid="_x0000_s1571" style="position:absolute;margin-left:85.05pt;margin-top:57pt;width:315.45pt;height:.5pt;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" fillcolor="black" stroked="f">
            <w10:wrap type="topAndBottom" anchorx="page"/>
          </v:rect>
        </w:pict>
      </w:r>
      <w:r w:rsidR="007D1524">
        <w:rPr>
          <w:noProof/>
        </w:rPr>
        <w:pict>
          <v:group id="docshapegroup509" o:spid="_x0000_s1568" style="position:absolute;margin-left:85.25pt;margin-top:70.05pt;width:315.85pt;height:8.2pt;z-index:-251570688;mso-wrap-distance-left:0;mso-wrap-distance-right:0;mso-position-horizontal-relative:page;mso-position-vertical-relative:text" coordorigin="1705,1401" coordsize="6317,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">
            <v:shape id="docshape510" o:spid="_x0000_s1569" type="#_x0000_t75" style="position:absolute;left:1705;top:1400;width:2659;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4gkbFAAAA3AAAAA8AAABkcnMvZG93bnJldi54bWxEj0FrwkAUhO8F/8PyBG91kwi2RlcRoSj2&#10;pFXB2yP7TILZt2l21e2/7xYKHoeZ+YaZLYJpxJ06V1tWkA4TEMSF1TWXCg5fH6/vIJxH1thYJgU/&#10;5GAx773MMNf2wTu6730pIoRdjgoq79tcSldUZNANbUscvYvtDPoou1LqDh8RbhqZJclYGqw5LlTY&#10;0qqi4rq/GQXt93Z3ehttsxAO50laH9eftyUrNeiH5RSEp+Cf4f/2RivIxin8nY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OIJGxQAAANwAAAAPAAAAAAAAAAAAAAAA&#10;AJ8CAABkcnMvZG93bnJldi54bWxQSwUGAAAAAAQABAD3AAAAkQMAAAAA&#10;">
              <v:imagedata r:id="rId461" o:title=""/>
            </v:shape>
            <v:rect id="docshape511" o:spid="_x0000_s1570" style="position:absolute;left:4413;top:1554;width:36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sHccA&#10;AADcAAAADwAAAGRycy9kb3ducmV2LnhtbESPT2vCQBTE7wW/w/IK3uqmwYpN3YgWBC+C/w719sy+&#10;JiHZt+nuqmk/vVso9DjMzG+Y2bw3rbiS87VlBc+jBARxYXXNpYLjYfU0BeEDssbWMin4Jg/zfPAw&#10;w0zbG+/oug+liBD2GSqoQugyKX1RkUE/sh1x9D6tMxiidKXUDm8RblqZJslEGqw5LlTY0XtFRbO/&#10;GAXL1+nyazvmzc/ufKLTx7l5SV2i1PCxX7yBCNSH//Bfe60VpJMU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J7B3HAAAA3AAAAA8AAAAAAAAAAAAAAAAAmAIAAGRy&#10;cy9kb3ducmV2LnhtbFBLBQYAAAAABAAEAPUAAACMAwAAAAA=&#10;" fillcolor="black" stroked="f"/>
            <w10:wrap type="topAndBottom" anchorx="page"/>
          </v:group>
        </w:pict>
      </w:r>
      <w:r w:rsidR="007D1524">
        <w:rPr>
          <w:noProof/>
        </w:rPr>
        <w:pict>
          <v:group id="docshapegroup512" o:spid="_x0000_s1565" style="position:absolute;margin-left:85.25pt;margin-top:90.7pt;width:313.55pt;height:8.2pt;z-index:-251569664;mso-wrap-distance-left:0;mso-wrap-distance-right:0;mso-position-horizontal-relative:page;mso-position-vertical-relative:text" coordorigin="1705,1814" coordsize="627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">
            <v:shape id="docshape513" o:spid="_x0000_s1566" type="#_x0000_t75" style="position:absolute;left:1705;top:1813;width:243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Wf1XDAAAA3AAAAA8AAABkcnMvZG93bnJldi54bWxET8lqwzAQvQf6D2IKucVyA01qx0oopQUT&#10;Ctl6yW2wpraJNTKWGiv9+upQyPHx9mITTCeuNLjWsoKnJAVBXFndcq3g6/QxewHhPLLGzjIpuJGD&#10;zfphUmCu7cgHuh59LWIIuxwVNN73uZSuasigS2xPHLlvOxj0EQ611AOOMdx0cp6mC2mw5djQYE9v&#10;DVWX449RUGY+3Y3vVbnbhvOS99nv5TOclJo+htcVCE/B38X/7lIrmD/HtfFMP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hZ/VcMAAADcAAAADwAAAAAAAAAAAAAAAACf&#10;AgAAZHJzL2Rvd25yZXYueG1sUEsFBgAAAAAEAAQA9wAAAI8DAAAAAA==&#10;">
              <v:imagedata r:id="rId462" o:title=""/>
            </v:shape>
            <v:rect id="docshape514" o:spid="_x0000_s1567" style="position:absolute;left:4187;top:1966;width:378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G00cYA&#10;AADcAAAADwAAAGRycy9kb3ducmV2LnhtbESPT2sCMRTE70K/Q3iF3jTbpRZdjVILBS+C/w56e26e&#10;u4ubl22S6uqnbwTB4zAzv2HG09bU4kzOV5YVvPcSEMS51RUXCrabn+4AhA/IGmvLpOBKHqaTl84Y&#10;M20vvKLzOhQiQthnqKAMocmk9HlJBn3PNsTRO1pnMETpCqkdXiLc1DJNkk9psOK4UGJD3yXlp/Wf&#10;UTAbDma/yw9e3FaHPe13h1M/dYlSb6/t1whEoDY8w4/2XCtI+0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G00cYAAADcAAAADwAAAAAAAAAAAAAAAACYAgAAZHJz&#10;L2Rvd25yZXYueG1sUEsFBgAAAAAEAAQA9QAAAIsDAAAAAA==&#10;" fillcolor="black" stroked="f"/>
            <w10:wrap type="topAndBottom" anchorx="page"/>
          </v:group>
        </w:pict>
      </w:r>
      <w:r w:rsidR="007D1524">
        <w:rPr>
          <w:noProof/>
        </w:rPr>
        <w:pict>
          <v:group id="docshapegroup515" o:spid="_x0000_s1562" style="position:absolute;margin-left:85.25pt;margin-top:111.5pt;width:315.9pt;height:8.2pt;z-index:-251568640;mso-wrap-distance-left:0;mso-wrap-distance-right:0;mso-position-horizontal-relative:page;mso-position-vertical-relative:text" coordorigin="1705,2230" coordsize="6318,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">
            <v:shape id="docshape516" o:spid="_x0000_s1563" type="#_x0000_t75" style="position:absolute;left:1705;top:2229;width:347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BDTDAAAA3AAAAA8AAABkcnMvZG93bnJldi54bWxEj0GLwjAUhO/C/ofwFrxpqlBZqlF0YdHD&#10;XmwF9fZonm2xeSlJ1PrvN4Kwx2FmvmEWq9604k7ON5YVTMYJCOLS6oYrBYfiZ/QFwgdkja1lUvAk&#10;D6vlx2CBmbYP3tM9D5WIEPYZKqhD6DIpfVmTQT+2HXH0LtYZDFG6SmqHjwg3rZwmyUwabDgu1NjR&#10;d03lNb8ZBSe3u/3OzrZAc3qm+03B+VYelRp+9us5iEB9+A+/2zutYJqm8DoTj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s0ENMMAAADcAAAADwAAAAAAAAAAAAAAAACf&#10;AgAAZHJzL2Rvd25yZXYueG1sUEsFBgAAAAAEAAQA9wAAAI8DAAAAAA==&#10;">
              <v:imagedata r:id="rId463" o:title=""/>
            </v:shape>
            <v:rect id="docshape517" o:spid="_x0000_s1564" style="position:absolute;left:5226;top:2382;width:279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4go8YA&#10;AADcAAAADwAAAGRycy9kb3ducmV2LnhtbESPT2sCMRTE74V+h/AK3mq2i4quRtFCoRfBPz3U23Pz&#10;uru4eVmTVFc/vREEj8PM/IaZzFpTixM5X1lW8NFNQBDnVldcKPjZfr0PQfiArLG2TAou5GE2fX2Z&#10;YKbtmdd02oRCRAj7DBWUITSZlD4vyaDv2oY4en/WGQxRukJqh+cIN7VMk2QgDVYcF0ps6LOk/LD5&#10;NwoWo+HiuOrx8rre72j3uz/0U5co1Xlr52MQgdrwDD/a31pB2h/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4go8YAAADcAAAADwAAAAAAAAAAAAAAAACYAgAAZHJz&#10;L2Rvd25yZXYueG1sUEsFBgAAAAAEAAQA9QAAAIsDAAAAAA==&#10;" fillcolor="black" stroked="f"/>
            <w10:wrap type="topAndBottom" anchorx="page"/>
          </v:group>
        </w:pict>
      </w:r>
      <w:r w:rsidR="007D1524">
        <w:rPr>
          <w:noProof/>
        </w:rPr>
        <w:pict>
          <v:group id="docshapegroup518" o:spid="_x0000_s1558" style="position:absolute;margin-left:85.25pt;margin-top:130.45pt;width:387.3pt;height:41.05pt;z-index:-251567616;mso-wrap-distance-left:0;mso-wrap-distance-right:0;mso-position-horizontal-relative:page;mso-position-vertical-relative:text" coordorigin="1705,2609" coordsize="774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">
            <v:shape id="docshape519" o:spid="_x0000_s1559" type="#_x0000_t75" style="position:absolute;left:1705;top:2608;width:1912;height: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YZrLFAAAA3AAAAA8AAABkcnMvZG93bnJldi54bWxEj0FrwkAUhO+C/2F5Qm+6UWix0VWKKIae&#10;rI3Q4zP7mg1m38bs1qT/3i0IPQ4z8w2zXPe2FjdqfeVYwXSSgCAunK64VJB/7sZzED4ga6wdk4Jf&#10;8rBeDQdLTLXr+INux1CKCGGfogITQpNK6QtDFv3ENcTR+3atxRBlW0rdYhfhtpazJHmRFiuOCwYb&#10;2hgqLscfq2DH16485e/56XLQezLb7DU7fyn1NOrfFiAC9eE//GhnWsHseQp/Z+IRkK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WGayxQAAANwAAAAPAAAAAAAAAAAAAAAA&#10;AJ8CAABkcnMvZG93bnJldi54bWxQSwUGAAAAAAQABAD3AAAAkQMAAAAA&#10;">
              <v:imagedata r:id="rId464" o:title=""/>
            </v:shape>
            <v:rect id="docshape520" o:spid="_x0000_s1560" style="position:absolute;left:3670;top:3006;width:4328;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UmoMcA&#10;AADcAAAADwAAAGRycy9kb3ducmV2LnhtbESPT2vCQBTE7wW/w/IK3uqmQYtN3YgWBC9C/XOot2f2&#10;NQnJvk13V41++m6h0OMwM79hZvPetOJCzteWFTyPEhDEhdU1lwoO+9XTFIQPyBpby6TgRh7m+eBh&#10;hpm2V97SZRdKESHsM1RQhdBlUvqiIoN+ZDvi6H1ZZzBE6UqpHV4j3LQyTZIXabDmuFBhR+8VFc3u&#10;bBQsX6fL748xb+7b05GOn6dmkrpEqeFjv3gDEagP/+G/9lorSCcp/J6JR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lJqDHAAAA3AAAAA8AAAAAAAAAAAAAAAAAmAIAAGRy&#10;cy9kb3ducmV2LnhtbFBLBQYAAAAABAAEAPUAAACMAwAAAAA=&#10;" fillcolor="black" stroked="f"/>
            <v:shape id="docshape521" o:spid="_x0000_s1561" type="#_x0000_t75" style="position:absolute;left:3315;top:3058;width:6135;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2oWjEAAAA3AAAAA8AAABkcnMvZG93bnJldi54bWxEj81qwzAQhO+BvoPYQG+x7JSW4EQJpj9Q&#10;6CHUCT4v1sY2kVbGUmzn7atCocdhZr5hdofZGjHS4DvHCrIkBUFcO91xo+B8+lhtQPiArNE4JgV3&#10;8nDYPyx2mGs38TeNZWhEhLDPUUEbQp9L6euWLPrE9cTRu7jBYohyaKQecIpwa+Q6TV+kxY7jQos9&#10;vbZUX8ubVfBVvFelH40x4ZhN19ub9fdjpdTjci62IALN4T/81/7UCtbPT/B7Jh4Bu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2oWjEAAAA3AAAAA8AAAAAAAAAAAAAAAAA&#10;nwIAAGRycy9kb3ducmV2LnhtbFBLBQYAAAAABAAEAPcAAACQAwAAAAA=&#10;">
              <v:imagedata r:id="rId465" o:title=""/>
            </v:shape>
            <w10:wrap type="topAndBottom" anchorx="page"/>
          </v:group>
        </w:pict>
      </w:r>
      <w:r>
        <w:rPr>
          <w:noProof/>
          <w:lang w:eastAsia="ru-RU"/>
        </w:rPr>
        <w:drawing>
          <wp:anchor distT="0" distB="0" distL="0" distR="0" simplePos="0" relativeHeight="251738624" behindDoc="0" locked="0" layoutInCell="1" allowOverlap="1" wp14:anchorId="4C012D6E" wp14:editId="6438AAFA">
            <wp:simplePos x="0" y="0"/>
            <wp:positionH relativeFrom="page">
              <wp:posOffset>1082768</wp:posOffset>
            </wp:positionH>
            <wp:positionV relativeFrom="paragraph">
              <wp:posOffset>2337132</wp:posOffset>
            </wp:positionV>
            <wp:extent cx="3502502" cy="233362"/>
            <wp:effectExtent l="0" t="0" r="0" b="0"/>
            <wp:wrapTopAndBottom/>
            <wp:docPr id="151"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463.png"/>
                    <pic:cNvPicPr/>
                  </pic:nvPicPr>
                  <pic:blipFill>
                    <a:blip r:embed="rId466" cstate="print"/>
                    <a:stretch>
                      <a:fillRect/>
                    </a:stretch>
                  </pic:blipFill>
                  <pic:spPr>
                    <a:xfrm>
                      <a:off x="0" y="0"/>
                      <a:ext cx="3502502" cy="233362"/>
                    </a:xfrm>
                    <a:prstGeom prst="rect">
                      <a:avLst/>
                    </a:prstGeom>
                  </pic:spPr>
                </pic:pic>
              </a:graphicData>
            </a:graphic>
          </wp:anchor>
        </w:drawing>
      </w:r>
      <w:r w:rsidR="007D1524">
        <w:rPr>
          <w:noProof/>
        </w:rPr>
        <w:pict>
          <v:rect id="docshape522" o:spid="_x0000_s1557" style="position:absolute;margin-left:85.05pt;margin-top:212.45pt;width:315.45pt;height:.5pt;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" fillcolor="black" stroked="f">
            <w10:wrap type="topAndBottom" anchorx="page"/>
          </v:rect>
        </w:pict>
      </w:r>
      <w:r>
        <w:rPr>
          <w:noProof/>
          <w:lang w:eastAsia="ru-RU"/>
        </w:rPr>
        <w:drawing>
          <wp:anchor distT="0" distB="0" distL="0" distR="0" simplePos="0" relativeHeight="251739648" behindDoc="0" locked="0" layoutInCell="1" allowOverlap="1" wp14:anchorId="1A9BD36A" wp14:editId="670A56FB">
            <wp:simplePos x="0" y="0"/>
            <wp:positionH relativeFrom="page">
              <wp:posOffset>1082768</wp:posOffset>
            </wp:positionH>
            <wp:positionV relativeFrom="paragraph">
              <wp:posOffset>2864068</wp:posOffset>
            </wp:positionV>
            <wp:extent cx="2584632" cy="104775"/>
            <wp:effectExtent l="0" t="0" r="0" b="0"/>
            <wp:wrapTopAndBottom/>
            <wp:docPr id="153"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464.png"/>
                    <pic:cNvPicPr/>
                  </pic:nvPicPr>
                  <pic:blipFill>
                    <a:blip r:embed="rId467" cstate="print"/>
                    <a:stretch>
                      <a:fillRect/>
                    </a:stretch>
                  </pic:blipFill>
                  <pic:spPr>
                    <a:xfrm>
                      <a:off x="0" y="0"/>
                      <a:ext cx="2584632" cy="104775"/>
                    </a:xfrm>
                    <a:prstGeom prst="rect">
                      <a:avLst/>
                    </a:prstGeom>
                  </pic:spPr>
                </pic:pic>
              </a:graphicData>
            </a:graphic>
          </wp:anchor>
        </w:drawing>
      </w:r>
      <w:r w:rsidR="007D1524">
        <w:rPr>
          <w:noProof/>
        </w:rPr>
        <w:pict>
          <v:rect id="docshape523" o:spid="_x0000_s1556" style="position:absolute;margin-left:85.05pt;margin-top:243.65pt;width:315.45pt;height:.5pt;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" fillcolor="black" stroked="f">
            <w10:wrap type="topAndBottom" anchorx="page"/>
          </v:rect>
        </w:pict>
      </w:r>
      <w:r w:rsidR="007D1524">
        <w:rPr>
          <w:noProof/>
        </w:rPr>
        <w:pict>
          <v:group id="docshapegroup524" o:spid="_x0000_s1553" style="position:absolute;margin-left:85.2pt;margin-top:256.7pt;width:315.3pt;height:8.1pt;z-index:-251564544;mso-wrap-distance-left:0;mso-wrap-distance-right:0;mso-position-horizontal-relative:page;mso-position-vertical-relative:text" coordorigin="1704,5134" coordsize="6306,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">
            <v:shape id="docshape525" o:spid="_x0000_s1554" type="#_x0000_t75" style="position:absolute;left:1704;top:5134;width:946;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FfPzEAAAA3AAAAA8AAABkcnMvZG93bnJldi54bWxEj0GLwjAUhO8L/ofwBG9rqkiRahQRRHFh&#10;UVfw+miebbF5qU2s1V9vBGGPw8x8w0znrSlFQ7UrLCsY9CMQxKnVBWcKjn+r7zEI55E1lpZJwYMc&#10;zGedrykm2t55T83BZyJA2CWoIPe+SqR0aU4GXd9WxME729qgD7LOpK7xHuCmlMMoiqXBgsNCjhUt&#10;c0ovh5tRsLmt1o9ttHfjpzw9f3+O8a5orkr1uu1iAsJT6//Dn/ZGKxiOYnifCUdAz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FfPzEAAAA3AAAAA8AAAAAAAAAAAAAAAAA&#10;nwIAAGRycy9kb3ducmV2LnhtbFBLBQYAAAAABAAEAPcAAACQAwAAAAA=&#10;">
              <v:imagedata r:id="rId468" o:title=""/>
            </v:shape>
            <v:rect id="docshape526" o:spid="_x0000_s1555" style="position:absolute;left:2693;top:5286;width:5317;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sT5ccA&#10;AADcAAAADwAAAGRycy9kb3ducmV2LnhtbESPQWvCQBSE74L/YXmF3symQVtNXUWFQi8FtT3o7Zl9&#10;TYLZt3F3q7G/3hUKPQ4z8w0znXemEWdyvras4ClJQRAXVtdcKvj6fBuMQfiArLGxTAqu5GE+6/em&#10;mGt74Q2dt6EUEcI+RwVVCG0upS8qMugT2xJH79s6gyFKV0rt8BLhppFZmj5LgzXHhQpbWlVUHLc/&#10;RsFyMl6e1kP++N0c9rTfHY6jzKVKPT50i1cQgbrwH/5rv2sF2fAF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LE+XHAAAA3AAAAA8AAAAAAAAAAAAAAAAAmAIAAGRy&#10;cy9kb3ducmV2LnhtbFBLBQYAAAAABAAEAPUAAACMAwAAAAA=&#10;" fillcolor="black" stroked="f"/>
            <w10:wrap type="topAndBottom" anchorx="page"/>
          </v:group>
        </w:pict>
      </w:r>
      <w:r w:rsidR="007D1524">
        <w:rPr>
          <w:noProof/>
        </w:rPr>
        <w:pict>
          <v:group id="docshapegroup527" o:spid="_x0000_s1550" style="position:absolute;margin-left:85.25pt;margin-top:277.5pt;width:210.45pt;height:7.95pt;z-index:-251563520;mso-wrap-distance-left:0;mso-wrap-distance-right:0;mso-position-horizontal-relative:page;mso-position-vertical-relative:text" coordorigin="1705,5550" coordsize="4209,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">
            <v:shape id="docshape528" o:spid="_x0000_s1551" type="#_x0000_t75" style="position:absolute;left:1705;top:5550;width:873;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rJenFAAAA3AAAAA8AAABkcnMvZG93bnJldi54bWxEj09rwkAUxO+C32F5gjfdREVK6ipiET1Z&#10;te2ht0f2NQnNvk2za/58+64geBxm5jfMatOZUjRUu8KygngagSBOrS44U/D5sZ+8gHAeWWNpmRT0&#10;5GCzHg5WmGjb8oWaq89EgLBLUEHufZVI6dKcDLqprYiD92Nrgz7IOpO6xjbATSlnUbSUBgsOCzlW&#10;tMsp/b3ejII3Gb/L3v9Fab84nQ/N91e7PMRKjUfd9hWEp84/w4/2USuYLeZwPx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ayXpxQAAANwAAAAPAAAAAAAAAAAAAAAA&#10;AJ8CAABkcnMvZG93bnJldi54bWxQSwUGAAAAAAQABAD3AAAAkQMAAAAA&#10;">
              <v:imagedata r:id="rId469" o:title=""/>
            </v:shape>
            <v:shape id="docshape529" o:spid="_x0000_s1552" type="#_x0000_t75" style="position:absolute;left:2635;top:5586;width:3279;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P3szGAAAA3AAAAA8AAABkcnMvZG93bnJldi54bWxEj09LAzEUxO+C3yE8obc2a1mXujYtIop7&#10;7B+h9PbcPJPFzcu6SdttP70RCh6HmfkNM18OrhVH6kPjWcH9JANBXHvdsFHwsX0bz0CEiKyx9UwK&#10;zhRgubi9mWOp/YnXdNxEIxKEQ4kKbIxdKWWoLTkME98RJ+/L9w5jkr2RusdTgrtWTrOskA4bTgsW&#10;O3qxVH9vDk5B9fpuVo97c7Hn4mH3WYWffL8rlBrdDc9PICIN8T98bVdawTTP4e9MOg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Y/ezMYAAADcAAAADwAAAAAAAAAAAAAA&#10;AACfAgAAZHJzL2Rvd25yZXYueG1sUEsFBgAAAAAEAAQA9wAAAJIDAAAAAA==&#10;">
              <v:imagedata r:id="rId470" o:title=""/>
            </v:shape>
            <w10:wrap type="topAndBottom" anchorx="page"/>
          </v:group>
        </w:pict>
      </w:r>
      <w:r w:rsidR="007D1524">
        <w:rPr>
          <w:noProof/>
        </w:rPr>
        <w:pict>
          <v:group id="docshapegroup530" o:spid="_x0000_s1547" style="position:absolute;margin-left:85pt;margin-top:295.5pt;width:375.4pt;height:10.65pt;z-index:-251562496;mso-wrap-distance-left:0;mso-wrap-distance-right:0;mso-position-horizontal-relative:page;mso-position-vertical-relative:text" coordorigin="1700,5910" coordsize="7508,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">
            <v:rect id="docshape531" o:spid="_x0000_s1548" style="position:absolute;left:1700;top:5910;width:68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LkcMA&#10;AADcAAAADwAAAGRycy9kb3ducmV2LnhtbERPz2vCMBS+C/sfwhO8aWpRcdUocyB4EdTtMG/P5tkW&#10;m5cuidrtrzcHwePH93u+bE0tbuR8ZVnBcJCAIM6trrhQ8P217k9B+ICssbZMCv7Iw3Lx1pljpu2d&#10;93Q7hELEEPYZKihDaDIpfV6SQT+wDXHkztYZDBG6QmqH9xhuapkmyUQarDg2lNjQZ0n55XA1Clbv&#10;09XvbsTb//3pSMef02WcukSpXrf9mIEI1IaX+OneaAXpKM6P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KLkcMAAADcAAAADwAAAAAAAAAAAAAAAACYAgAAZHJzL2Rv&#10;d25yZXYueG1sUEsFBgAAAAAEAAQA9QAAAIgDAAAAAA==&#10;" fillcolor="black" stroked="f"/>
            <v:shape id="docshape532" o:spid="_x0000_s1549" type="#_x0000_t75" style="position:absolute;left:3553;top:5910;width:5655;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KrnzEAAAA3AAAAA8AAABkcnMvZG93bnJldi54bWxEj91qwkAUhO8LvsNyCt7VjT8VSV1FBKXe&#10;CI0+wGn2NBuSPRuymx/fvlsoeDnMfDPMdj/aWvTU+tKxgvksAUGcO11yoeB+O71tQPiArLF2TAoe&#10;5GG/m7xsMdVu4C/qs1CIWMI+RQUmhCaV0ueGLPqZa4ij9+NaiyHKtpC6xSGW21oukmQtLZYcFww2&#10;dDSUV1lnFSz6Y1FdjcneN925Ct/DubssrVLT1/HwASLQGJ7hf/pTR241h78z8Qj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KrnzEAAAA3AAAAA8AAAAAAAAAAAAAAAAA&#10;nwIAAGRycy9kb3ducmV2LnhtbFBLBQYAAAAABAAEAPcAAACQAwAAAAA=&#10;">
              <v:imagedata r:id="rId471" o:title=""/>
            </v:shape>
            <w10:wrap type="topAndBottom" anchorx="page"/>
          </v:group>
        </w:pict>
      </w:r>
      <w:r w:rsidR="007D1524">
        <w:rPr>
          <w:noProof/>
        </w:rPr>
        <w:pict>
          <v:group id="docshapegroup533" o:spid="_x0000_s1544" style="position:absolute;margin-left:85pt;margin-top:316.25pt;width:385.35pt;height:10.7pt;z-index:-251561472;mso-wrap-distance-left:0;mso-wrap-distance-right:0;mso-position-horizontal-relative:page;mso-position-vertical-relative:text" coordorigin="1700,6325" coordsize="7707,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">
            <v:rect id="docshape534" o:spid="_x0000_s1545" style="position:absolute;left:1700;top:6324;width:757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1gmMcA&#10;AADcAAAADwAAAGRycy9kb3ducmV2LnhtbESPQWsCMRSE74X+h/AK3mq2W1vtapQqCF4Kaj3U23Pz&#10;3F3cvGyTqKu/3giFHoeZ+YYZTVpTixM5X1lW8NJNQBDnVldcKNh8z58HIHxA1lhbJgUX8jAZPz6M&#10;MNP2zCs6rUMhIoR9hgrKEJpMSp+XZNB3bUMcvb11BkOUrpDa4TnCTS3TJHmXBiuOCyU2NCspP6yP&#10;RsH0YzD9Xfb467rabWn7szu8pS5RqvPUfg5BBGrDf/ivvdAK0tc+3M/EIyDH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NYJjHAAAA3AAAAA8AAAAAAAAAAAAAAAAAmAIAAGRy&#10;cy9kb3ducmV2LnhtbFBLBQYAAAAABAAEAPUAAACMAwAAAAA=&#10;" fillcolor="black" stroked="f"/>
            <v:shape id="docshape535" o:spid="_x0000_s1546" type="#_x0000_t75" style="position:absolute;left:3495;top:6374;width:5912;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bebBAAAA3AAAAA8AAABkcnMvZG93bnJldi54bWxET8tqAjEU3Qv9h3AL3UhNHEHK1CilUHBR&#10;xFfp9jK5nYRObsIkOuPfm0Why8N5rzaj78SV+uQCa5jPFAjiJhjHrYbz6eP5BUTKyAa7wKThRgk2&#10;64fJCmsTBj7Q9ZhbUUI41ajB5hxrKVNjyWOahUhcuJ/Qe8wF9q00PQ4l3HeyUmopPTouDRYjvVtq&#10;fo8Xr+Fr+Dy471Sx2p7305uzcaemUeunx/HtFUSmMf+L/9xbo6FalLXlTDkCc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ibebBAAAA3AAAAA8AAAAAAAAAAAAAAAAAnwIA&#10;AGRycy9kb3ducmV2LnhtbFBLBQYAAAAABAAEAPcAAACNAwAAAAA=&#10;">
              <v:imagedata r:id="rId472" o:title=""/>
            </v:shape>
            <w10:wrap type="topAndBottom" anchorx="page"/>
          </v:group>
        </w:pict>
      </w:r>
      <w:r w:rsidR="007D1524">
        <w:rPr>
          <w:noProof/>
        </w:rPr>
        <w:pict>
          <v:group id="docshapegroup536" o:spid="_x0000_s1540" style="position:absolute;margin-left:85pt;margin-top:336.9pt;width:389.95pt;height:29.7pt;z-index:-251560448;mso-wrap-distance-left:0;mso-wrap-distance-right:0;mso-position-horizontal-relative:page;mso-position-vertical-relative:text" coordorigin="1700,6738" coordsize="7799,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">
            <v:rect id="docshape537" o:spid="_x0000_s1541" style="position:absolute;left:1700;top:6737;width:685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mm8cA&#10;AADcAAAADwAAAGRycy9kb3ducmV2LnhtbESPQWvCQBSE74L/YXmF3sym0RZNXUWFQi8FtT3o7Zl9&#10;TYLZt3F3q7G/3hUKPQ4z8w0znXemEWdyvras4ClJQRAXVtdcKvj6fBuMQfiArLGxTAqu5GE+6/em&#10;mGt74Q2dt6EUEcI+RwVVCG0upS8qMugT2xJH79s6gyFKV0rt8BLhppFZmr5IgzXHhQpbWlVUHLc/&#10;RsFyMl6e1iP++N0c9rTfHY7PmUuVenzoFq8gAnXhP/zXftcKsuEQ7mfiE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2ZpvHAAAA3AAAAA8AAAAAAAAAAAAAAAAAmAIAAGRy&#10;cy9kb3ducmV2LnhtbFBLBQYAAAAABAAEAPUAAACMAwAAAAA=&#10;" fillcolor="black" stroked="f"/>
            <v:shape id="docshape538" o:spid="_x0000_s1542" type="#_x0000_t75" style="position:absolute;left:3308;top:6737;width:6190;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2/FAAAA3AAAAA8AAABkcnMvZG93bnJldi54bWxEj0+LwjAUxO+C3yE8YW+arisi1SjLrhWl&#10;ePAPnh/Nsy02L6WJWv30mwXB4zAzv2Fmi9ZU4kaNKy0r+BxEIIgzq0vOFRwPSX8CwnlkjZVlUvAg&#10;B4t5tzPDWNs77+i297kIEHYxKii8r2MpXVaQQTewNXHwzrYx6INscqkbvAe4qeQwisbSYMlhocCa&#10;fgrKLvurUbCa+N/qsNzkp7Tc1pg+kme6SZT66LXfUxCeWv8Ov9prrWD4NYL/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89vxQAAANwAAAAPAAAAAAAAAAAAAAAA&#10;AJ8CAABkcnMvZG93bnJldi54bWxQSwUGAAAAAAQABAD3AAAAkQMAAAAA&#10;">
              <v:imagedata r:id="rId473" o:title=""/>
            </v:shape>
            <v:shape id="docshape539" o:spid="_x0000_s1543" type="#_x0000_t75" style="position:absolute;left:1709;top:7203;width:1251;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GsKPHAAAA3AAAAA8AAABkcnMvZG93bnJldi54bWxEj0FrwkAUhO+F/oflCV6K2ahYJGaVVhCK&#10;l9SkoN4e2WcSm30bsltN/323UOhxmJlvmHQzmFbcqHeNZQXTKAZBXFrdcKXgo9hNliCcR9bYWiYF&#10;3+Rgs358SDHR9s4HuuW+EgHCLkEFtfddIqUrazLoItsRB+9ie4M+yL6Susd7gJtWzuL4WRpsOCzU&#10;2NG2pvIz/zIKfDVk+WlRHg9Pr9fj+fKenfZFptR4NLysQHga/H/4r/2mFczmC/g9E4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GsKPHAAAA3AAAAA8AAAAAAAAAAAAA&#10;AAAAnwIAAGRycy9kb3ducmV2LnhtbFBLBQYAAAAABAAEAPcAAACTAwAAAAA=&#10;">
              <v:imagedata r:id="rId474" o:title=""/>
            </v:shape>
            <w10:wrap type="topAndBottom" anchorx="page"/>
          </v:group>
        </w:pict>
      </w:r>
      <w:r w:rsidR="007D1524">
        <w:rPr>
          <w:noProof/>
        </w:rPr>
        <w:pict>
          <v:group id="docshapegroup540" o:spid="_x0000_s1537" style="position:absolute;margin-left:85pt;margin-top:378.3pt;width:324.75pt;height:10.8pt;z-index:-251559424;mso-wrap-distance-left:0;mso-wrap-distance-right:0;mso-position-horizontal-relative:page;mso-position-vertical-relative:text" coordorigin="1700,7566" coordsize="6495,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">
            <v:rect id="docshape541" o:spid="_x0000_s1538" style="position:absolute;left:1700;top:7565;width:559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47MMA&#10;AADcAAAADwAAAGRycy9kb3ducmV2LnhtbERPu27CMBTdK/UfrFuJrTgNUEGKQaUSEgsSrwG2S3yb&#10;RMTXqW0g8PV4QOp4dN7jaWtqcSHnK8sKProJCOLc6ooLBbvt/H0IwgdkjbVlUnAjD9PJ68sYM22v&#10;vKbLJhQihrDPUEEZQpNJ6fOSDPqubYgj92udwRChK6R2eI3hppZpknxKgxXHhhIb+ikpP23ORsFs&#10;NJz9rfq8vK+PBzrsj6dB6hKlOm/t9xeIQG34Fz/dC60g7cX58U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T47MMAAADcAAAADwAAAAAAAAAAAAAAAACYAgAAZHJzL2Rv&#10;d25yZXYueG1sUEsFBgAAAAAEAAQA9QAAAIgDAAAAAA==&#10;" fillcolor="black" stroked="f"/>
            <v:shape id="docshape542" o:spid="_x0000_s1539" type="#_x0000_t75" style="position:absolute;left:1755;top:7565;width:6440;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TtKHEAAAA3AAAAA8AAABkcnMvZG93bnJldi54bWxEj0FrwkAUhO8F/8PyhN7qJhFCia6igtDQ&#10;U63G6yP7TGKyb0N2a9J/3y0Uehxm5htmvZ1MJx40uMaygngRgSAurW64UnD+PL68gnAeWWNnmRR8&#10;k4PtZva0xkzbkT/ocfKVCBB2GSqove8zKV1Zk0G3sD1x8G52MOiDHCqpBxwD3HQyiaJUGmw4LNTY&#10;06Gmsj19GQXRLV+2ZCi+7O/XKX1PCpkXhVLP82m3AuFp8v/hv/abVpAsY/g9E46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TtKHEAAAA3AAAAA8AAAAAAAAAAAAAAAAA&#10;nwIAAGRycy9kb3ducmV2LnhtbFBLBQYAAAAABAAEAPcAAACQAwAAAAA=&#10;">
              <v:imagedata r:id="rId475" o:title=""/>
            </v:shape>
            <w10:wrap type="topAndBottom" anchorx="page"/>
          </v:group>
        </w:pict>
      </w:r>
      <w:r w:rsidR="007D1524">
        <w:rPr>
          <w:noProof/>
        </w:rPr>
        <w:pict>
          <v:group id="docshapegroup543" o:spid="_x0000_s1532" style="position:absolute;margin-left:85.1pt;margin-top:401.9pt;width:339.65pt;height:57.95pt;z-index:-251558400;mso-wrap-distance-left:0;mso-wrap-distance-right:0;mso-position-horizontal-relative:page;mso-position-vertical-relative:text" coordorigin="1702,8038" coordsize="6793,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">
            <v:shape id="docshape544" o:spid="_x0000_s1533" type="#_x0000_t75" style="position:absolute;left:1702;top:8037;width:2926;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1/7fFAAAA3AAAAA8AAABkcnMvZG93bnJldi54bWxEj1FrwjAUhd8H+w/hDnybqQHH6IwiGwOF&#10;DVzV7vXSXNu65qYkmdZ/bwYDHw/nnO9wZovBduJEPrSONUzGGQjiypmWaw277fvjM4gQkQ12jknD&#10;hQIs5vd3M8yNO/MXnYpYiwThkKOGJsY+lzJUDVkMY9cTJ+/gvMWYpK+l8XhOcNtJlWVP0mLLaaHB&#10;nl4bqn6KX6vhWK6PRn1u/LArN9+qKPdvH9lE69HDsHwBEWmIt/B/e2U0KDWFvzPpCM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9f+3xQAAANwAAAAPAAAAAAAAAAAAAAAA&#10;AJ8CAABkcnMvZG93bnJldi54bWxQSwUGAAAAAAQABAD3AAAAkQMAAAAA&#10;">
              <v:imagedata r:id="rId476" o:title=""/>
            </v:shape>
            <v:rect id="docshape545" o:spid="_x0000_s1534" style="position:absolute;left:4669;top:8808;width:126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T3scA&#10;AADcAAAADwAAAGRycy9kb3ducmV2LnhtbESPT2vCQBTE7wW/w/IK3uqmwYpN3YgWBC+C/w719sy+&#10;JiHZt+nuqmk/vVso9DjMzG+Y2bw3rbiS87VlBc+jBARxYXXNpYLjYfU0BeEDssbWMin4Jg/zfPAw&#10;w0zbG+/oug+liBD2GSqoQugyKX1RkUE/sh1x9D6tMxiidKXUDm8RblqZJslEGqw5LlTY0XtFRbO/&#10;GAXL1+nyazvmzc/ufKLTx7l5SV2i1PCxX7yBCNSH//Bfe60VpOkEfs/EI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YU97HAAAA3AAAAA8AAAAAAAAAAAAAAAAAmAIAAGRy&#10;cy9kb3ducmV2LnhtbFBLBQYAAAAABAAEAPUAAACMAwAAAAA=&#10;" fillcolor="black" stroked="f"/>
            <v:shape id="docshape546" o:spid="_x0000_s1535" type="#_x0000_t75" style="position:absolute;left:5981;top:8657;width:659;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9OvHDAAAA3AAAAA8AAABkcnMvZG93bnJldi54bWxEj09rAjEUxO8Fv0N4grduthFUtkYpglDw&#10;tFbo9XXz9k/dvCxJ6q7f3hQKPQ4z8xtmu59sL27kQ+dYw0uWgyCunOm40XD5OD5vQISIbLB3TBru&#10;FGC/mz1tsTBu5JJu59iIBOFQoIY2xqGQMlQtWQyZG4iTVztvMSbpG2k8jglue6nyfCUtdpwWWhzo&#10;0FJ1Pf9YDetlrb6uZV+pb/vpV5eNiveT1Xoxn95eQUSa4n/4r/1uNCi1ht8z6QjI3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3068cMAAADcAAAADwAAAAAAAAAAAAAAAACf&#10;AgAAZHJzL2Rvd25yZXYueG1sUEsFBgAAAAAEAAQA9wAAAI8DAAAAAA==&#10;">
              <v:imagedata r:id="rId477" o:title=""/>
            </v:shape>
            <v:rect id="docshape547" o:spid="_x0000_s1536" style="position:absolute;left:6687;top:8808;width:180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iN8QA&#10;AADcAAAADwAAAGRycy9kb3ducmV2LnhtbERPy2rCQBTdF/oPwy24qxODLTFmlFoodFOoj4XubjLX&#10;JJi5k85MNfr1nUXB5eG8i+VgOnEm51vLCibjBARxZXXLtYLd9uM5A+EDssbOMim4kofl4vGhwFzb&#10;C6/pvAm1iCHsc1TQhNDnUvqqIYN+bHviyB2tMxgidLXUDi8x3HQyTZJXabDl2NBgT+8NVafNr1Gw&#10;mmWrn+8pf93W5YEO+/L0krpEqdHT8DYHEWgId/G/+1MrSNO4Np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LYjfEAAAA3AAAAA8AAAAAAAAAAAAAAAAAmAIAAGRycy9k&#10;b3ducmV2LnhtbFBLBQYAAAAABAAEAPUAAACJAwAAAAA=&#10;" fillcolor="black" stroked="f"/>
            <w10:wrap type="topAndBottom" anchorx="page"/>
          </v:group>
        </w:pict>
      </w:r>
      <w:r>
        <w:rPr>
          <w:noProof/>
          <w:lang w:eastAsia="ru-RU"/>
        </w:rPr>
        <w:drawing>
          <wp:anchor distT="0" distB="0" distL="0" distR="0" simplePos="0" relativeHeight="251740672" behindDoc="0" locked="0" layoutInCell="1" allowOverlap="1" wp14:anchorId="7C820E81" wp14:editId="24736FA3">
            <wp:simplePos x="0" y="0"/>
            <wp:positionH relativeFrom="page">
              <wp:posOffset>3588499</wp:posOffset>
            </wp:positionH>
            <wp:positionV relativeFrom="paragraph">
              <wp:posOffset>6020552</wp:posOffset>
            </wp:positionV>
            <wp:extent cx="946724" cy="104775"/>
            <wp:effectExtent l="0" t="0" r="0" b="0"/>
            <wp:wrapTopAndBottom/>
            <wp:docPr id="155" name="imag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75.png"/>
                    <pic:cNvPicPr/>
                  </pic:nvPicPr>
                  <pic:blipFill>
                    <a:blip r:embed="rId478" cstate="print"/>
                    <a:stretch>
                      <a:fillRect/>
                    </a:stretch>
                  </pic:blipFill>
                  <pic:spPr>
                    <a:xfrm>
                      <a:off x="0" y="0"/>
                      <a:ext cx="946724" cy="104775"/>
                    </a:xfrm>
                    <a:prstGeom prst="rect">
                      <a:avLst/>
                    </a:prstGeom>
                  </pic:spPr>
                </pic:pic>
              </a:graphicData>
            </a:graphic>
          </wp:anchor>
        </w:drawing>
      </w:r>
      <w:r>
        <w:rPr>
          <w:noProof/>
          <w:lang w:eastAsia="ru-RU"/>
        </w:rPr>
        <w:drawing>
          <wp:anchor distT="0" distB="0" distL="0" distR="0" simplePos="0" relativeHeight="251741696" behindDoc="0" locked="0" layoutInCell="1" allowOverlap="1" wp14:anchorId="7B8E94F5" wp14:editId="27F5658E">
            <wp:simplePos x="0" y="0"/>
            <wp:positionH relativeFrom="page">
              <wp:posOffset>1082135</wp:posOffset>
            </wp:positionH>
            <wp:positionV relativeFrom="paragraph">
              <wp:posOffset>6287935</wp:posOffset>
            </wp:positionV>
            <wp:extent cx="2655458" cy="100012"/>
            <wp:effectExtent l="0" t="0" r="0" b="0"/>
            <wp:wrapTopAndBottom/>
            <wp:docPr id="157" name="image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476.png"/>
                    <pic:cNvPicPr/>
                  </pic:nvPicPr>
                  <pic:blipFill>
                    <a:blip r:embed="rId479" cstate="print"/>
                    <a:stretch>
                      <a:fillRect/>
                    </a:stretch>
                  </pic:blipFill>
                  <pic:spPr>
                    <a:xfrm>
                      <a:off x="0" y="0"/>
                      <a:ext cx="2655458" cy="100012"/>
                    </a:xfrm>
                    <a:prstGeom prst="rect">
                      <a:avLst/>
                    </a:prstGeom>
                  </pic:spPr>
                </pic:pic>
              </a:graphicData>
            </a:graphic>
          </wp:anchor>
        </w:drawing>
      </w:r>
      <w:r w:rsidR="007D1524">
        <w:rPr>
          <w:noProof/>
        </w:rPr>
        <w:pict>
          <v:group id="docshapegroup548" o:spid="_x0000_s1529" style="position:absolute;margin-left:85pt;margin-top:513pt;width:374pt;height:10.7pt;z-index:-251557376;mso-wrap-distance-left:0;mso-wrap-distance-right:0;mso-position-horizontal-relative:page;mso-position-vertical-relative:text" coordorigin="1700,10260" coordsize="7480,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">
            <v:rect id="docshape549" o:spid="_x0000_s1530" style="position:absolute;left:1700;top:10260;width:748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V3cYA&#10;AADcAAAADwAAAGRycy9kb3ducmV2LnhtbESPT2sCMRTE7wW/Q3hCbzXb0Ba7NYoKQi+F+uegt+fm&#10;dXdx87Imqa5++qYgeBxm5jfMaNLZRpzIh9qxhudBBoK4cKbmUsNmvXgagggR2WDjmDRcKMBk3HsY&#10;YW7cmZd0WsVSJAiHHDVUMba5lKGoyGIYuJY4eT/OW4xJ+lIaj+cEt41UWfYmLdacFipsaV5RcVj9&#10;Wg2z9+Hs+P3CX9flfke77f7wqnym9WO/m36AiNTFe/jW/jQalFL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NV3cYAAADcAAAADwAAAAAAAAAAAAAAAACYAgAAZHJz&#10;L2Rvd25yZXYueG1sUEsFBgAAAAAEAAQA9QAAAIsDAAAAAA==&#10;" fillcolor="black" stroked="f"/>
            <v:shape id="docshape550" o:spid="_x0000_s1531" type="#_x0000_t75" style="position:absolute;left:3964;top:10310;width:483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blTFAAAA3AAAAA8AAABkcnMvZG93bnJldi54bWxEj0FrwkAUhO8F/8PyBG91Y0Qp0VVCodRL&#10;QWMv3h7ZZxKSfRt3t5r213cFweMwM98w6+1gOnEl5xvLCmbTBARxaXXDlYLv48frGwgfkDV2lknB&#10;L3nYbkYva8y0vfGBrkWoRISwz1BBHUKfSenLmgz6qe2Jo3e2zmCI0lVSO7xFuOlkmiRLabDhuFBj&#10;T+81lW3xYxSExenPfR0/2+Uh3132bbHvTpwrNRkP+QpEoCE8w4/2TitI0zncz8QjID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yG5UxQAAANwAAAAPAAAAAAAAAAAAAAAA&#10;AJ8CAABkcnMvZG93bnJldi54bWxQSwUGAAAAAAQABAD3AAAAkQMAAAAA&#10;">
              <v:imagedata r:id="rId480" o:title=""/>
            </v:shape>
            <w10:wrap type="topAndBottom" anchorx="page"/>
          </v:group>
        </w:pict>
      </w:r>
    </w:p>
    <w:p w:rsidR="007D75FD" w:rsidRDefault="007D75FD" w:rsidP="007D75FD">
      <w:pPr>
        <w:pStyle w:val="a6"/>
        <w:spacing w:before="6"/>
        <w:rPr>
          <w:sz w:val="11"/>
        </w:rPr>
      </w:pPr>
    </w:p>
    <w:p w:rsidR="007D75FD" w:rsidRDefault="007D75FD" w:rsidP="007D75FD">
      <w:pPr>
        <w:pStyle w:val="a6"/>
        <w:spacing w:before="10"/>
        <w:rPr>
          <w:sz w:val="10"/>
        </w:rPr>
      </w:pPr>
    </w:p>
    <w:p w:rsidR="007D75FD" w:rsidRDefault="007D75FD" w:rsidP="007D75FD">
      <w:pPr>
        <w:pStyle w:val="a6"/>
        <w:spacing w:before="2"/>
        <w:rPr>
          <w:sz w:val="15"/>
        </w:rPr>
      </w:pPr>
    </w:p>
    <w:p w:rsidR="007D75FD" w:rsidRDefault="007D75FD" w:rsidP="007D75FD">
      <w:pPr>
        <w:pStyle w:val="a6"/>
        <w:spacing w:before="8"/>
        <w:rPr>
          <w:sz w:val="19"/>
        </w:rPr>
      </w:pPr>
    </w:p>
    <w:p w:rsidR="007D75FD" w:rsidRDefault="007D75FD" w:rsidP="007D75FD">
      <w:pPr>
        <w:pStyle w:val="a6"/>
        <w:spacing w:before="6"/>
        <w:rPr>
          <w:sz w:val="19"/>
        </w:rPr>
      </w:pPr>
    </w:p>
    <w:p w:rsidR="007D75FD" w:rsidRDefault="007D75FD" w:rsidP="007D75FD">
      <w:pPr>
        <w:pStyle w:val="a6"/>
        <w:spacing w:before="9"/>
        <w:rPr>
          <w:sz w:val="19"/>
        </w:rPr>
      </w:pPr>
    </w:p>
    <w:p w:rsidR="007D75FD" w:rsidRDefault="007D75FD" w:rsidP="007D75FD">
      <w:pPr>
        <w:pStyle w:val="a6"/>
        <w:spacing w:before="6"/>
        <w:rPr>
          <w:sz w:val="16"/>
        </w:rPr>
      </w:pPr>
    </w:p>
    <w:p w:rsidR="007D75FD" w:rsidRDefault="007D75FD" w:rsidP="007D75FD">
      <w:pPr>
        <w:pStyle w:val="a6"/>
        <w:spacing w:before="8"/>
        <w:rPr>
          <w:sz w:val="19"/>
        </w:rPr>
      </w:pPr>
    </w:p>
    <w:p w:rsidR="007D75FD" w:rsidRDefault="007D75FD" w:rsidP="007D75FD">
      <w:pPr>
        <w:pStyle w:val="a6"/>
        <w:spacing w:before="4"/>
        <w:rPr>
          <w:sz w:val="15"/>
        </w:rPr>
      </w:pPr>
    </w:p>
    <w:p w:rsidR="007D75FD" w:rsidRDefault="007D75FD" w:rsidP="007D75FD">
      <w:pPr>
        <w:pStyle w:val="a6"/>
        <w:spacing w:before="8"/>
        <w:rPr>
          <w:sz w:val="19"/>
        </w:rPr>
      </w:pPr>
    </w:p>
    <w:p w:rsidR="007D75FD" w:rsidRDefault="007D75FD" w:rsidP="007D75FD">
      <w:pPr>
        <w:pStyle w:val="a6"/>
        <w:spacing w:before="1"/>
        <w:rPr>
          <w:sz w:val="15"/>
        </w:rPr>
      </w:pPr>
    </w:p>
    <w:p w:rsidR="007D75FD" w:rsidRDefault="007D75FD" w:rsidP="007D75FD">
      <w:pPr>
        <w:pStyle w:val="a6"/>
        <w:spacing w:before="8"/>
        <w:rPr>
          <w:sz w:val="19"/>
        </w:rPr>
      </w:pPr>
    </w:p>
    <w:p w:rsidR="007D75FD" w:rsidRDefault="007D75FD" w:rsidP="007D75FD">
      <w:pPr>
        <w:pStyle w:val="a6"/>
        <w:spacing w:before="11"/>
        <w:rPr>
          <w:sz w:val="19"/>
        </w:rPr>
      </w:pPr>
    </w:p>
    <w:p w:rsidR="007D75FD" w:rsidRDefault="007D75FD" w:rsidP="007D75FD">
      <w:pPr>
        <w:pStyle w:val="a6"/>
        <w:spacing w:before="4"/>
        <w:rPr>
          <w:sz w:val="15"/>
        </w:rPr>
      </w:pPr>
    </w:p>
    <w:p w:rsidR="007D75FD" w:rsidRDefault="007D75FD" w:rsidP="007D75FD">
      <w:pPr>
        <w:pStyle w:val="a6"/>
        <w:spacing w:before="5"/>
        <w:rPr>
          <w:sz w:val="15"/>
        </w:rPr>
      </w:pPr>
    </w:p>
    <w:p w:rsidR="007D75FD" w:rsidRDefault="007D75FD" w:rsidP="007D75FD">
      <w:pPr>
        <w:pStyle w:val="a6"/>
        <w:spacing w:before="2"/>
        <w:rPr>
          <w:sz w:val="15"/>
        </w:rPr>
      </w:pPr>
    </w:p>
    <w:p w:rsidR="007D75FD" w:rsidRDefault="007D75FD" w:rsidP="007D75FD">
      <w:pPr>
        <w:pStyle w:val="a6"/>
        <w:spacing w:before="2"/>
        <w:rPr>
          <w:sz w:val="18"/>
        </w:rPr>
      </w:pPr>
    </w:p>
    <w:p w:rsidR="007D75FD" w:rsidRDefault="007D75FD" w:rsidP="007D75FD">
      <w:pPr>
        <w:pStyle w:val="a6"/>
        <w:spacing w:before="1"/>
        <w:rPr>
          <w:sz w:val="20"/>
        </w:rPr>
      </w:pPr>
    </w:p>
    <w:p w:rsidR="007D75FD" w:rsidRDefault="007D75FD" w:rsidP="007D75FD">
      <w:pPr>
        <w:pStyle w:val="a6"/>
        <w:spacing w:before="7"/>
        <w:rPr>
          <w:sz w:val="22"/>
        </w:rPr>
      </w:pPr>
    </w:p>
    <w:p w:rsidR="007D75FD" w:rsidRDefault="007D75FD" w:rsidP="007D75FD">
      <w:pPr>
        <w:pStyle w:val="a6"/>
        <w:spacing w:before="2"/>
        <w:rPr>
          <w:sz w:val="20"/>
        </w:rPr>
      </w:pPr>
    </w:p>
    <w:p w:rsidR="007D75FD" w:rsidRDefault="007D75FD" w:rsidP="007D75FD">
      <w:pPr>
        <w:pStyle w:val="a6"/>
        <w:spacing w:before="3"/>
        <w:rPr>
          <w:sz w:val="15"/>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1524" w:rsidP="007D75FD">
      <w:pPr>
        <w:pStyle w:val="a6"/>
        <w:spacing w:before="1"/>
        <w:rPr>
          <w:sz w:val="20"/>
        </w:rPr>
      </w:pPr>
      <w:r>
        <w:rPr>
          <w:noProof/>
        </w:rPr>
        <w:pict>
          <v:group id="docshapegroup551" o:spid="_x0000_s1524" style="position:absolute;margin-left:85.1pt;margin-top:12.8pt;width:488.25pt;height:56.3pt;z-index:-251556352;mso-wrap-distance-left:0;mso-wrap-distance-right:0;mso-position-horizontal-relative:page" coordorigin="1702,256" coordsize="9765,1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">
            <v:shape id="docshape552" o:spid="_x0000_s1525" type="#_x0000_t75" style="position:absolute;left:1702;top:565;width:2063;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KC1nCAAAA3AAAAA8AAABkcnMvZG93bnJldi54bWxEj0FrAjEUhO8F/0N4greaKGJlNYoIinqr&#10;LYi3x+a5u7h5WTdR4783QqHHYWa+YWaLaGtxp9ZXjjUM+goEce5MxYWG35/15wSED8gGa8ek4Uke&#10;FvPOxwwz4x78TfdDKESCsM9QQxlCk0np85Is+r5riJN3dq3FkGRbSNPiI8FtLYdKjaXFitNCiQ2t&#10;Ssovh5vVoK4hnk+7TV7FvRt9qaO91sZq3evG5RREoBj+w3/trdEwHIzhfSYdAT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SgtZwgAAANwAAAAPAAAAAAAAAAAAAAAAAJ8C&#10;AABkcnMvZG93bnJldi54bWxQSwUGAAAAAAQABAD3AAAAjgMAAAAA&#10;">
              <v:imagedata r:id="rId481" o:title=""/>
            </v:shape>
            <v:rect id="docshape553" o:spid="_x0000_s1526" style="position:absolute;left:7880;top:260;width:3583;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qtcIA&#10;AADcAAAADwAAAGRycy9kb3ducmV2LnhtbERP3WqDMBS+H+wdwhn0bo1K2YptlDEYlHYMpj7AwZyq&#10;rTlxJq22T79cDHb58f1v89n04kqj6ywriJcRCOLa6o4bBVX58bwG4Tyyxt4yKbiRgzx7fNhiqu3E&#10;33QtfCNCCLsUFbTeD6mUrm7JoFvagThwRzsa9AGOjdQjTiHc9DKJohdpsOPQ0OJA7y3V5+JiFNyb&#10;qSQz7avDT/V1otfP+229Oim1eJrfNiA8zf5f/OfeaQVJHNaGM+EI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yq1wgAAANwAAAAPAAAAAAAAAAAAAAAAAJgCAABkcnMvZG93&#10;bnJldi54bWxQSwUGAAAAAAQABAD1AAAAhwMAAAAA&#10;" filled="f" strokeweight=".16958mm"/>
            <v:shape id="docshape554" o:spid="_x0000_s1527" type="#_x0000_t75" style="position:absolute;left:8708;top:380;width:2070;height: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blAnEAAAA3AAAAA8AAABkcnMvZG93bnJldi54bWxEj09rAjEUxO9Cv0N4hd40WalSt0aRakHo&#10;Sdt6fmxed5duXpZN9l8/vSkIHoeZ+Q2z3g62Eh01vnSsIZkpEMSZMyXnGr4+36cvIHxANlg5Jg0j&#10;edhuHiZrTI3r+UTdOeQiQtinqKEIoU6l9FlBFv3M1cTR+3GNxRBlk0vTYB/htpJzpZbSYslxocCa&#10;3grKfs+t1XBZ+me3GFvFqk6Sj+/q77A77rV+ehx2ryACDeEevrWPRsM8WcH/mXgE5O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blAnEAAAA3AAAAA8AAAAAAAAAAAAAAAAA&#10;nwIAAGRycy9kb3ducmV2LnhtbFBLBQYAAAAABAAEAPcAAACQAwAAAAA=&#10;">
              <v:imagedata r:id="rId482" o:title=""/>
            </v:shape>
            <v:shape id="docshape555" o:spid="_x0000_s1528" style="position:absolute;left:1703;top:536;width:9368;height:331;visibility:visible;mso-wrap-style:square;v-text-anchor:top" coordsize="9368,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T7RsIA&#10;AADcAAAADwAAAGRycy9kb3ducmV2LnhtbERP3WrCMBS+H/gO4Qi7W1Mrk1KNUnSODXaj2wMck2Nb&#10;bE5Kk7WdT79cDHb58f1vdpNtxUC9bxwrWCQpCGLtTMOVgq/P41MOwgdkg61jUvBDHnbb2cMGC+NG&#10;PtFwDpWIIewLVFCH0BVSel2TRZ+4jjhyV9dbDBH2lTQ9jjHctjJL05W02HBsqLGjfU36dv62Cg54&#10;vy9Wr/mos/LlY3kyz9NFvyv1OJ/KNYhAU/gX/7nfjIIsi/PjmXg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JPtGwgAAANwAAAAPAAAAAAAAAAAAAAAAAJgCAABkcnMvZG93&#10;bnJldi54bWxQSwUGAAAAAAQABAD1AAAAhwMAAAAA&#10;" path="m9367,r-9,l9358,12r,308l12,320,12,12r9346,l9358,,,,,12,,320r,10l9367,330r,-9l9367,320,9367,xe" fillcolor="black" stroked="f">
              <v:path arrowok="t" o:connecttype="custom" o:connectlocs="9367,537;9358,537;9358,537;9358,549;9358,857;12,857;12,549;9358,549;9358,537;0,537;0,549;0,857;0,867;9367,867;9367,858;9367,857;9367,537" o:connectangles="0,0,0,0,0,0,0,0,0,0,0,0,0,0,0,0,0"/>
            </v:shape>
            <w10:wrap type="topAndBottom" anchorx="page"/>
          </v:group>
        </w:pict>
      </w: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spacing w:before="9"/>
        <w:rPr>
          <w:sz w:val="18"/>
        </w:rPr>
      </w:pPr>
      <w:r>
        <w:rPr>
          <w:noProof/>
          <w:lang w:eastAsia="ru-RU"/>
        </w:rPr>
        <w:drawing>
          <wp:anchor distT="0" distB="0" distL="0" distR="0" simplePos="0" relativeHeight="251742720" behindDoc="0" locked="0" layoutInCell="1" allowOverlap="1" wp14:anchorId="26F017D9" wp14:editId="63CFB998">
            <wp:simplePos x="0" y="0"/>
            <wp:positionH relativeFrom="page">
              <wp:posOffset>1111330</wp:posOffset>
            </wp:positionH>
            <wp:positionV relativeFrom="paragraph">
              <wp:posOffset>152388</wp:posOffset>
            </wp:positionV>
            <wp:extent cx="219047" cy="94011"/>
            <wp:effectExtent l="0" t="0" r="0" b="0"/>
            <wp:wrapTopAndBottom/>
            <wp:docPr id="159"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80.png"/>
                    <pic:cNvPicPr/>
                  </pic:nvPicPr>
                  <pic:blipFill>
                    <a:blip r:embed="rId483" cstate="print"/>
                    <a:stretch>
                      <a:fillRect/>
                    </a:stretch>
                  </pic:blipFill>
                  <pic:spPr>
                    <a:xfrm>
                      <a:off x="0" y="0"/>
                      <a:ext cx="219047" cy="94011"/>
                    </a:xfrm>
                    <a:prstGeom prst="rect">
                      <a:avLst/>
                    </a:prstGeom>
                  </pic:spPr>
                </pic:pic>
              </a:graphicData>
            </a:graphic>
          </wp:anchor>
        </w:drawing>
      </w:r>
    </w:p>
    <w:p w:rsidR="007D75FD" w:rsidRDefault="007D75FD" w:rsidP="007D75FD">
      <w:pPr>
        <w:rPr>
          <w:sz w:val="18"/>
        </w:rPr>
        <w:sectPr w:rsidR="007D75FD">
          <w:pgSz w:w="11910" w:h="16840"/>
          <w:pgMar w:top="1060" w:right="160" w:bottom="280" w:left="1020" w:header="720" w:footer="720" w:gutter="0"/>
          <w:cols w:space="720"/>
        </w:sectPr>
      </w:pPr>
    </w:p>
    <w:p w:rsidR="007D75FD" w:rsidRDefault="007D75FD" w:rsidP="007D75FD">
      <w:pPr>
        <w:spacing w:before="78"/>
        <w:ind w:left="7361" w:right="522" w:firstLine="1516"/>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7 к Административному регламенту</w:t>
      </w:r>
      <w:r>
        <w:rPr>
          <w:spacing w:val="40"/>
          <w:sz w:val="18"/>
        </w:rPr>
        <w:t xml:space="preserve"> </w:t>
      </w:r>
      <w:r>
        <w:rPr>
          <w:spacing w:val="-2"/>
          <w:sz w:val="18"/>
        </w:rPr>
        <w:t>по</w:t>
      </w:r>
      <w:r>
        <w:rPr>
          <w:spacing w:val="4"/>
          <w:sz w:val="18"/>
        </w:rPr>
        <w:t xml:space="preserve"> </w:t>
      </w:r>
      <w:r>
        <w:rPr>
          <w:spacing w:val="-2"/>
          <w:sz w:val="18"/>
        </w:rPr>
        <w:t>предоставлению</w:t>
      </w:r>
      <w:r>
        <w:rPr>
          <w:spacing w:val="3"/>
          <w:sz w:val="18"/>
        </w:rPr>
        <w:t xml:space="preserve"> </w:t>
      </w:r>
      <w:r>
        <w:rPr>
          <w:spacing w:val="-2"/>
          <w:sz w:val="18"/>
        </w:rPr>
        <w:t>государственной</w:t>
      </w:r>
    </w:p>
    <w:p w:rsidR="007D75FD" w:rsidRDefault="007D75FD" w:rsidP="007D75FD">
      <w:pPr>
        <w:spacing w:line="205" w:lineRule="exact"/>
        <w:ind w:right="524"/>
        <w:jc w:val="right"/>
        <w:rPr>
          <w:sz w:val="18"/>
        </w:rPr>
      </w:pPr>
      <w:r>
        <w:rPr>
          <w:spacing w:val="-2"/>
          <w:sz w:val="18"/>
        </w:rPr>
        <w:t>услуги</w:t>
      </w:r>
    </w:p>
    <w:p w:rsidR="007D75FD" w:rsidRDefault="007D75FD" w:rsidP="007D75FD">
      <w:pPr>
        <w:pStyle w:val="a6"/>
        <w:spacing w:before="3"/>
        <w:rPr>
          <w:sz w:val="12"/>
        </w:rPr>
      </w:pPr>
      <w:r>
        <w:rPr>
          <w:noProof/>
          <w:lang w:eastAsia="ru-RU"/>
        </w:rPr>
        <w:drawing>
          <wp:anchor distT="0" distB="0" distL="0" distR="0" simplePos="0" relativeHeight="251762176" behindDoc="0" locked="0" layoutInCell="1" allowOverlap="1" wp14:anchorId="531DD0A8" wp14:editId="39DA8D81">
            <wp:simplePos x="0" y="0"/>
            <wp:positionH relativeFrom="page">
              <wp:posOffset>1602333</wp:posOffset>
            </wp:positionH>
            <wp:positionV relativeFrom="paragraph">
              <wp:posOffset>104971</wp:posOffset>
            </wp:positionV>
            <wp:extent cx="4871251" cy="94011"/>
            <wp:effectExtent l="0" t="0" r="0" b="0"/>
            <wp:wrapTopAndBottom/>
            <wp:docPr id="161"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81.png"/>
                    <pic:cNvPicPr/>
                  </pic:nvPicPr>
                  <pic:blipFill>
                    <a:blip r:embed="rId484" cstate="print"/>
                    <a:stretch>
                      <a:fillRect/>
                    </a:stretch>
                  </pic:blipFill>
                  <pic:spPr>
                    <a:xfrm>
                      <a:off x="0" y="0"/>
                      <a:ext cx="4871251" cy="94011"/>
                    </a:xfrm>
                    <a:prstGeom prst="rect">
                      <a:avLst/>
                    </a:prstGeom>
                  </pic:spPr>
                </pic:pic>
              </a:graphicData>
            </a:graphic>
          </wp:anchor>
        </w:drawing>
      </w:r>
    </w:p>
    <w:p w:rsidR="007D75FD" w:rsidRDefault="007D75FD" w:rsidP="007D75FD">
      <w:pPr>
        <w:pStyle w:val="a6"/>
        <w:rPr>
          <w:sz w:val="20"/>
        </w:rPr>
      </w:pPr>
    </w:p>
    <w:p w:rsidR="007D75FD" w:rsidRDefault="007D75FD" w:rsidP="007D75FD">
      <w:pPr>
        <w:pStyle w:val="a6"/>
        <w:spacing w:before="4"/>
        <w:rPr>
          <w:sz w:val="10"/>
        </w:rPr>
      </w:pPr>
      <w:r>
        <w:rPr>
          <w:noProof/>
          <w:lang w:eastAsia="ru-RU"/>
        </w:rPr>
        <w:drawing>
          <wp:anchor distT="0" distB="0" distL="0" distR="0" simplePos="0" relativeHeight="251763200" behindDoc="0" locked="0" layoutInCell="1" allowOverlap="1" wp14:anchorId="10736ADA" wp14:editId="36D6F0A2">
            <wp:simplePos x="0" y="0"/>
            <wp:positionH relativeFrom="page">
              <wp:posOffset>2239810</wp:posOffset>
            </wp:positionH>
            <wp:positionV relativeFrom="paragraph">
              <wp:posOffset>91202</wp:posOffset>
            </wp:positionV>
            <wp:extent cx="3603228" cy="233362"/>
            <wp:effectExtent l="0" t="0" r="0" b="0"/>
            <wp:wrapTopAndBottom/>
            <wp:docPr id="163"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82.png"/>
                    <pic:cNvPicPr/>
                  </pic:nvPicPr>
                  <pic:blipFill>
                    <a:blip r:embed="rId485" cstate="print"/>
                    <a:stretch>
                      <a:fillRect/>
                    </a:stretch>
                  </pic:blipFill>
                  <pic:spPr>
                    <a:xfrm>
                      <a:off x="0" y="0"/>
                      <a:ext cx="3603228" cy="233362"/>
                    </a:xfrm>
                    <a:prstGeom prst="rect">
                      <a:avLst/>
                    </a:prstGeom>
                  </pic:spPr>
                </pic:pic>
              </a:graphicData>
            </a:graphic>
          </wp:anchor>
        </w:drawing>
      </w:r>
      <w:r w:rsidR="007D1524">
        <w:rPr>
          <w:noProof/>
        </w:rPr>
        <w:pict>
          <v:group id="docshapegroup556" o:spid="_x0000_s1617" style="position:absolute;margin-left:83.7pt;margin-top:36.3pt;width:471.3pt;height:11.55pt;z-index:-251544064;mso-wrap-distance-left:0;mso-wrap-distance-right:0;mso-position-horizontal-relative:page;mso-position-vertical-relative:text" coordorigin="1674,726" coordsize="942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">
            <v:shape id="docshape557" o:spid="_x0000_s1618" type="#_x0000_t75" style="position:absolute;left:3652;top:792;width:5491;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RhZPAAAAA3AAAAA8AAABkcnMvZG93bnJldi54bWxET8uKwjAU3QvzD+EOzE5TZdBSjeIMyogL&#10;wdf+0lybYnNTkqj17ycLweXhvGeLzjbiTj7UjhUMBxkI4tLpmisFp+O6n4MIEVlj45gUPCnAYv7R&#10;m2Gh3YP3dD/ESqQQDgUqMDG2hZShNGQxDFxLnLiL8xZjgr6S2uMjhdtGjrJsLC3WnBoMtvRrqLwe&#10;blZBezz5M3+vzPpnN8knTzf+o91Wqa/PbjkFEamLb/HLvdEKRsM0P51JR0DO/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RGFk8AAAADcAAAADwAAAAAAAAAAAAAAAACfAgAA&#10;ZHJzL2Rvd25yZXYueG1sUEsFBgAAAAAEAAQA9wAAAIwDAAAAAA==&#10;">
              <v:imagedata r:id="rId486" o:title=""/>
            </v:shape>
            <v:rect id="docshape558" o:spid="_x0000_s1619" style="position:absolute;left:1674;top:725;width:942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YMYA&#10;AADcAAAADwAAAGRycy9kb3ducmV2LnhtbESPQWvCQBSE70L/w/IK3nRjULGpG6mC0ItQbQ/19sy+&#10;JiHZt+nuVtP+ercgeBxm5htmuepNK87kfG1ZwWScgCAurK65VPDxvh0tQPiArLG1TAp+ycMqfxgs&#10;MdP2wns6H0IpIoR9hgqqELpMSl9UZNCPbUccvS/rDIYoXSm1w0uEm1amSTKXBmuOCxV2tKmoaA4/&#10;RsH6abH+fpvy7m9/OtLx89TMUpcoNXzsX55BBOrDPXxrv2oF6SSF/zPx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fYMYAAADcAAAADwAAAAAAAAAAAAAAAACYAgAAZHJz&#10;L2Rvd25yZXYueG1sUEsFBgAAAAAEAAQA9QAAAIsDAAAAAA==&#10;" fillcolor="black" stroked="f"/>
            <w10:wrap type="topAndBottom" anchorx="page"/>
          </v:group>
        </w:pict>
      </w:r>
      <w:r w:rsidR="007D1524">
        <w:rPr>
          <w:noProof/>
        </w:rPr>
        <w:pict>
          <v:group id="docshapegroup559" o:spid="_x0000_s1614" style="position:absolute;margin-left:85.25pt;margin-top:60.65pt;width:264.8pt;height:18.3pt;z-index:-251543040;mso-wrap-distance-left:0;mso-wrap-distance-right:0;mso-position-horizontal-relative:page;mso-position-vertical-relative:text" coordorigin="1705,1213" coordsize="5296,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">
            <v:shape id="docshape560" o:spid="_x0000_s1615" style="position:absolute;left:6981;top:1316;width:19;height:20;visibility:visible;mso-wrap-style:square;v-text-anchor:top" coordsize="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uqsUA&#10;AADcAAAADwAAAGRycy9kb3ducmV2LnhtbESPwWrDMBBE74X8g9hCb7VUU1LjWDEmkJCcQtJ+wMba&#10;2m6slbGUxOnXV4VCj8PMvGGKcrK9uNLoO8caXhIFgrh2puNGw8f7+jkD4QOywd4xabiTh3I5eygw&#10;N+7GB7oeQyMihH2OGtoQhlxKX7dk0SduII7epxsthijHRpoRbxFue5kqNZcWO44LLQ60aqk+Hy9W&#10;Qz2Zr83JnlNVvTWH7/18l+3TQeunx6lagAg0hf/wX3trNKTqFX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K6qxQAAANwAAAAPAAAAAAAAAAAAAAAAAJgCAABkcnMv&#10;ZG93bnJldi54bWxQSwUGAAAAAAQABAD1AAAAigMAAAAA&#10;" path="m15,l5,,,5r,9l5,19r10,l19,14r,-7l17,5r,-3l15,xe" fillcolor="black" stroked="f">
              <v:path arrowok="t" o:connecttype="custom" o:connectlocs="15,1316;5,1316;0,1321;0,1330;5,1335;15,1335;19,1330;19,1323;17,1321;17,1318;15,1316" o:connectangles="0,0,0,0,0,0,0,0,0,0,0"/>
            </v:shape>
            <v:shape id="docshape561" o:spid="_x0000_s1616" type="#_x0000_t75" style="position:absolute;left:1705;top:1213;width:5263;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GVNnEAAAA3AAAAA8AAABkcnMvZG93bnJldi54bWxEj8FqwzAQRO+B/oPYQm+JVB/c1o0SmkBL&#10;DiFQJx+wWFvbxFq5khrbfx8VAjkOM/OGWa5H24kL+dA61vC8UCCIK2darjWcjp/zVxAhIhvsHJOG&#10;iQKsVw+zJRbGDfxNlzLWIkE4FKihibEvpAxVQxbDwvXEyftx3mJM0tfSeBwS3HYyUyqXFltOCw32&#10;tG2oOpd/VsNhOPlcTfvN7uVwdm+/nPly+tL66XH8eAcRaYz38K29MxoylcP/mXQE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GVNnEAAAA3AAAAA8AAAAAAAAAAAAAAAAA&#10;nwIAAGRycy9kb3ducmV2LnhtbFBLBQYAAAAABAAEAPcAAACQAwAAAAA=&#10;">
              <v:imagedata r:id="rId487" o:title=""/>
            </v:shape>
            <w10:wrap type="topAndBottom" anchorx="page"/>
          </v:group>
        </w:pict>
      </w:r>
      <w:r w:rsidR="007D1524">
        <w:rPr>
          <w:noProof/>
        </w:rPr>
        <w:pict>
          <v:group id="docshapegroup562" o:spid="_x0000_s1611" style="position:absolute;margin-left:85pt;margin-top:88.9pt;width:404pt;height:10.85pt;z-index:-251542016;mso-wrap-distance-left:0;mso-wrap-distance-right:0;mso-position-horizontal-relative:page;mso-position-vertical-relative:text" coordorigin="1700,1778" coordsize="8080,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">
            <v:rect id="docshape563" o:spid="_x0000_s1612" style="position:absolute;left:1700;top:1778;width:7392;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KrMcA&#10;AADcAAAADwAAAGRycy9kb3ducmV2LnhtbESPT2/CMAzF75P2HSJP4jZSEENQCGhMmrTLpPHnADfT&#10;mLaicbokg26ffj4gcbP1nt/7eb7sXKMuFGLt2cCgn4EiLrytuTSw274/T0DFhGyx8UwGfinCcvH4&#10;MMfc+iuv6bJJpZIQjjkaqFJqc61jUZHD2PctsWgnHxwmWUOpbcCrhLtGD7NsrB3WLA0VtvRWUXHe&#10;/DgDq+lk9f014s+/9fFAh/3x/DIMmTG9p+51BipRl+7m2/WHFfyp0MozMoF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RyqzHAAAA3AAAAA8AAAAAAAAAAAAAAAAAmAIAAGRy&#10;cy9kb3ducmV2LnhtbFBLBQYAAAAABAAEAPUAAACMAwAAAAA=&#10;" fillcolor="black" stroked="f"/>
            <v:shape id="docshape564" o:spid="_x0000_s1613" type="#_x0000_t75" style="position:absolute;left:1710;top:1831;width:807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K32PGAAAA3AAAAA8AAABkcnMvZG93bnJldi54bWxEj81qwzAQhO+FvIPYQi8llt1DKI6VUIJT&#10;mx4CzS+9LdbGNrVWxlIT5+2rQiHHYWa+YbLlaDpxocG1lhUkUQyCuLK65VrBfreevoJwHlljZ5kU&#10;3MjBcjF5yDDV9sqfdNn6WgQIuxQVNN73qZSuasigi2xPHLyzHQz6IIda6gGvAW46+RLHM2mw5bDQ&#10;YE+rhqrv7Y9RsNrEh1tZ5ElRnE/Hj/ccN1/PM6WeHse3OQhPo7+H/9ulVhCI8Hc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rfY8YAAADcAAAADwAAAAAAAAAAAAAA&#10;AACfAgAAZHJzL2Rvd25yZXYueG1sUEsFBgAAAAAEAAQA9wAAAJIDAAAAAA==&#10;">
              <v:imagedata r:id="rId488" o:title=""/>
            </v:shape>
            <w10:wrap type="topAndBottom" anchorx="page"/>
          </v:group>
        </w:pict>
      </w:r>
    </w:p>
    <w:p w:rsidR="007D75FD" w:rsidRDefault="007D75FD" w:rsidP="007D75FD">
      <w:pPr>
        <w:pStyle w:val="a6"/>
        <w:spacing w:before="6"/>
        <w:rPr>
          <w:sz w:val="16"/>
        </w:rPr>
      </w:pPr>
    </w:p>
    <w:p w:rsidR="007D75FD" w:rsidRDefault="007D75FD" w:rsidP="007D75FD">
      <w:pPr>
        <w:pStyle w:val="a6"/>
        <w:spacing w:before="3"/>
        <w:rPr>
          <w:sz w:val="20"/>
        </w:rPr>
      </w:pPr>
    </w:p>
    <w:p w:rsidR="007D75FD" w:rsidRDefault="007D75FD" w:rsidP="007D75FD">
      <w:pPr>
        <w:pStyle w:val="a6"/>
        <w:spacing w:before="2"/>
        <w:rPr>
          <w:sz w:val="15"/>
        </w:rPr>
      </w:pPr>
    </w:p>
    <w:p w:rsidR="007D75FD" w:rsidRDefault="007D75FD" w:rsidP="007D75FD">
      <w:pPr>
        <w:pStyle w:val="a6"/>
        <w:rPr>
          <w:sz w:val="20"/>
        </w:rPr>
      </w:pPr>
    </w:p>
    <w:p w:rsidR="007D75FD" w:rsidRDefault="007D1524" w:rsidP="007D75FD">
      <w:pPr>
        <w:pStyle w:val="a6"/>
        <w:spacing w:before="1"/>
        <w:rPr>
          <w:sz w:val="13"/>
        </w:rPr>
      </w:pPr>
      <w:r>
        <w:rPr>
          <w:noProof/>
        </w:rPr>
        <w:pict>
          <v:group id="docshapegroup565" o:spid="_x0000_s1608" style="position:absolute;margin-left:85pt;margin-top:8.75pt;width:315.45pt;height:10.9pt;z-index:-251540992;mso-wrap-distance-left:0;mso-wrap-distance-right:0;mso-position-horizontal-relative:page" coordorigin="1700,175" coordsize="630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">
            <v:rect id="docshape566" o:spid="_x0000_s1609" style="position:absolute;left:1700;top:174;width:63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9RsMA&#10;AADcAAAADwAAAGRycy9kb3ducmV2LnhtbERPS2sCMRC+C/6HMEJvmu3SFt0aRQXBS8HXod7GzXR3&#10;cTNZk6irv74RCr3Nx/ec8bQ1tbiS85VlBa+DBARxbnXFhYL9btkfgvABWWNtmRTcycN00u2MMdP2&#10;xhu6bkMhYgj7DBWUITSZlD4vyaAf2IY4cj/WGQwRukJqh7cYbmqZJsmHNFhxbCixoUVJ+Wl7MQrm&#10;o+H8vH7jr8fmeKDD9/H0nrpEqZdeO/sEEagN/+I/90rH+aMUns/EC+T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n9RsMAAADcAAAADwAAAAAAAAAAAAAAAACYAgAAZHJzL2Rv&#10;d25yZXYueG1sUEsFBgAAAAAEAAQA9QAAAIgDAAAAAA==&#10;" fillcolor="black" stroked="f"/>
            <v:shape id="docshape567" o:spid="_x0000_s1610" type="#_x0000_t75" style="position:absolute;left:1710;top:228;width:3744;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LQXEAAAA3AAAAA8AAABkcnMvZG93bnJldi54bWxET01rwkAQvRf6H5YpeNNNq4iJrtLWWnpQ&#10;gkaIxyE7JqHZ2ZDdavrvu4LQ2zze5yxWvWnEhTpXW1bwPIpAEBdW11wqOGab4QyE88gaG8uk4Jcc&#10;rJaPDwtMtL3yni4HX4oQwi5BBZX3bSKlKyoy6Ea2JQ7c2XYGfYBdKXWH1xBuGvkSRVNpsObQUGFL&#10;7xUV34cfoyCLKc7z9CPajndvp1P7uU6tXCs1eOpf5yA89f5ffHd/6TA/nsDtmXCB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ULQXEAAAA3AAAAA8AAAAAAAAAAAAAAAAA&#10;nwIAAGRycy9kb3ducmV2LnhtbFBLBQYAAAAABAAEAPcAAACQAwAAAAA=&#10;">
              <v:imagedata r:id="rId489" o:title=""/>
            </v:shape>
            <w10:wrap type="topAndBottom" anchorx="page"/>
          </v:group>
        </w:pict>
      </w:r>
      <w:r>
        <w:rPr>
          <w:noProof/>
        </w:rPr>
        <w:pict>
          <v:group id="docshapegroup568" o:spid="_x0000_s1604" style="position:absolute;margin-left:85pt;margin-top:27.2pt;width:323.25pt;height:13.15pt;z-index:-251539968;mso-wrap-distance-left:0;mso-wrap-distance-right:0;mso-position-horizontal-relative:page" coordorigin="1700,544" coordsize="6465,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">
            <v:shape id="docshape569" o:spid="_x0000_s1605" type="#_x0000_t75" style="position:absolute;left:5820;top:543;width:1214;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mXDDAAAA3AAAAA8AAABkcnMvZG93bnJldi54bWxET01rwkAQvRf6H5Yp9FY3LSJpzEaKRbAX&#10;i7GIxzE7JmmzsyG7JvHfuwXB2zze56SL0TSip87VlhW8TiIQxIXVNZcKfnarlxiE88gaG8uk4EIO&#10;FtnjQ4qJtgNvqc99KUIIuwQVVN63iZSuqMigm9iWOHAn2xn0AXal1B0OIdw08i2KZtJgzaGhwpaW&#10;FRV/+dko2KzOn/vv4+XgXHOIZsXv+/LLeqWen8aPOQhPo7+Lb+61DvPjKfw/Ey6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ZcMMAAADcAAAADwAAAAAAAAAAAAAAAACf&#10;AgAAZHJzL2Rvd25yZXYueG1sUEsFBgAAAAAEAAQA9wAAAI8DAAAAAA==&#10;">
              <v:imagedata r:id="rId490" o:title=""/>
            </v:shape>
            <v:rect id="docshape570" o:spid="_x0000_s1606" style="position:absolute;left:1700;top:589;width:630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tmMQA&#10;AADcAAAADwAAAGRycy9kb3ducmV2LnhtbERPTWvCQBC9C/0Pywi96UapkqZupAqFXgrV9lBvY3aa&#10;hGRn4+5Wo7++Kwje5vE+Z7HsTSuO5HxtWcFknIAgLqyuuVTw/fU2SkH4gKyxtUwKzuRhmT8MFphp&#10;e+INHbehFDGEfYYKqhC6TEpfVGTQj21HHLlf6wyGCF0ptcNTDDetnCbJXBqsOTZU2NG6oqLZ/hkF&#10;q+d0dfh84o/LZr+j3c++mU1dotTjsH99ARGoD3fxzf2u4/x0Dtdn4gU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bbZjEAAAA3AAAAA8AAAAAAAAAAAAAAAAAmAIAAGRycy9k&#10;b3ducmV2LnhtbFBLBQYAAAAABAAEAPUAAACJAwAAAAA=&#10;" fillcolor="black" stroked="f"/>
            <v:shape id="docshape571" o:spid="_x0000_s1607" type="#_x0000_t75" style="position:absolute;left:1710;top:642;width:645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li5XGAAAA3AAAAA8AAABkcnMvZG93bnJldi54bWxEj0FrwkAQhe+C/2EZwZtuqqCSuoZSKgZE&#10;aG0P7W3ITpO02dmQXWP8986h0NsM781732yzwTWqpy7Ung08zBNQxIW3NZcGPt73sw2oEJEtNp7J&#10;wI0CZLvxaIup9Vd+o/4cSyUhHFI0UMXYplqHoiKHYe5bYtG+fecwytqV2nZ4lXDX6EWSrLTDmqWh&#10;wpaeKyp+zxdn4OVzbfMCy+PrYfXT35Zfa7anozHTyfD0CCrSEP/Nf9e5FfyN0MozMoHe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2WLlcYAAADcAAAADwAAAAAAAAAAAAAA&#10;AACfAgAAZHJzL2Rvd25yZXYueG1sUEsFBgAAAAAEAAQA9wAAAJIDAAAAAA==&#10;">
              <v:imagedata r:id="rId491" o:title=""/>
            </v:shape>
            <w10:wrap type="topAndBottom" anchorx="page"/>
          </v:group>
        </w:pict>
      </w:r>
      <w:r w:rsidR="007D75FD">
        <w:rPr>
          <w:noProof/>
          <w:lang w:eastAsia="ru-RU"/>
        </w:rPr>
        <w:drawing>
          <wp:anchor distT="0" distB="0" distL="0" distR="0" simplePos="0" relativeHeight="251764224" behindDoc="0" locked="0" layoutInCell="1" allowOverlap="1" wp14:anchorId="25D9E442" wp14:editId="331671BF">
            <wp:simplePos x="0" y="0"/>
            <wp:positionH relativeFrom="page">
              <wp:posOffset>1624787</wp:posOffset>
            </wp:positionH>
            <wp:positionV relativeFrom="paragraph">
              <wp:posOffset>673614</wp:posOffset>
            </wp:positionV>
            <wp:extent cx="4958601" cy="100012"/>
            <wp:effectExtent l="0" t="0" r="0" b="0"/>
            <wp:wrapTopAndBottom/>
            <wp:docPr id="165" name="imag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89.png"/>
                    <pic:cNvPicPr/>
                  </pic:nvPicPr>
                  <pic:blipFill>
                    <a:blip r:embed="rId492" cstate="print"/>
                    <a:stretch>
                      <a:fillRect/>
                    </a:stretch>
                  </pic:blipFill>
                  <pic:spPr>
                    <a:xfrm>
                      <a:off x="0" y="0"/>
                      <a:ext cx="4958601" cy="100012"/>
                    </a:xfrm>
                    <a:prstGeom prst="rect">
                      <a:avLst/>
                    </a:prstGeom>
                  </pic:spPr>
                </pic:pic>
              </a:graphicData>
            </a:graphic>
          </wp:anchor>
        </w:drawing>
      </w:r>
      <w:r>
        <w:rPr>
          <w:noProof/>
        </w:rPr>
        <w:pict>
          <v:group id="docshapegroup572" o:spid="_x0000_s1596" style="position:absolute;margin-left:85pt;margin-top:71.15pt;width:427.55pt;height:21.05pt;z-index:-251538944;mso-wrap-distance-left:0;mso-wrap-distance-right:0;mso-position-horizontal-relative:page;mso-position-vertical-relative:text" coordorigin="1700,1423" coordsize="8551,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">
            <v:rect id="docshape573" o:spid="_x0000_s1597" style="position:absolute;left:1700;top:1422;width:811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6i8cA&#10;AADcAAAADwAAAGRycy9kb3ducmV2LnhtbESPQW/CMAyF75P2HyIjcRspiCEoBDQmIe0yabAd4GYa&#10;01Y0TpcE6Pbr58Mkbrbe83ufF6vONepKIdaeDQwHGSjiwtuaSwNfn5unKaiYkC02nsnAD0VYLR8f&#10;Fphbf+MtXXepVBLCMUcDVUptrnUsKnIYB74lFu3kg8Mkayi1DXiTcNfoUZZNtMOapaHCll4rKs67&#10;izOwnk3X3x9jfv/dHg902B/Pz6OQGdPvdS9zUIm6dDf/X79ZwZ8IrTwjE+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EuovHAAAA3AAAAA8AAAAAAAAAAAAAAAAAmAIAAGRy&#10;cy9kb3ducmV2LnhtbFBLBQYAAAAABAAEAPUAAACMAwAAAAA=&#10;" fillcolor="black" stroked="f"/>
            <v:shape id="docshape574" o:spid="_x0000_s1598" type="#_x0000_t75" style="position:absolute;left:7334;top:1477;width:1294;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sZhnFAAAA3AAAAA8AAABkcnMvZG93bnJldi54bWxEj0FLw0AQhe+C/2EZwZvd2INK2m0RQWmh&#10;SG0DxduQHZPY7GzITtP033cOgrcZ3pv3vpkvx9CagfrURHbwOMnAEJfRN1w5KPbvDy9gkiB7bCOT&#10;gwslWC5ub+aY+3jmLxp2UhkN4ZSjg1qky61NZU0B0yR2xKr9xD6g6NpX1vd41vDQ2mmWPdmADWtD&#10;jR291VQed6fg4OPz97SfJllvi/S9OaAcs4EK5+7vxtcZGKFR/s1/1yuv+M+Kr8/oBHZ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GYZxQAAANwAAAAPAAAAAAAAAAAAAAAA&#10;AJ8CAABkcnMvZG93bnJldi54bWxQSwUGAAAAAAQABAD3AAAAkQMAAAAA&#10;">
              <v:imagedata r:id="rId493" o:title=""/>
            </v:shape>
            <v:shape id="docshape575" o:spid="_x0000_s1599" type="#_x0000_t75" style="position:absolute;left:8923;top:1422;width:1328;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1Ln/CAAAA3AAAAA8AAABkcnMvZG93bnJldi54bWxET9uKwjAQfV/Yfwgj+LamXtClmsoiKrIP&#10;iq4fMDRjW9tMahO1/r1ZEHybw7nObN6aStyocYVlBf1eBII4tbrgTMHxb/X1DcJ5ZI2VZVLwIAfz&#10;5PNjhrG2d97T7eAzEULYxagg976OpXRpTgZdz9bEgTvZxqAPsMmkbvAewk0lB1E0lgYLDg051rTI&#10;KS0PV6OAJ7QrXGkv632VDkfLxe9mex4r1e20P1MQnlr/Fr/cGx3mTwbw/0y4QC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dS5/wgAAANwAAAAPAAAAAAAAAAAAAAAAAJ8C&#10;AABkcnMvZG93bnJldi54bWxQSwUGAAAAAAQABAD3AAAAjgMAAAAA&#10;">
              <v:imagedata r:id="rId494" o:title=""/>
            </v:shape>
            <v:shape id="docshape576" o:spid="_x0000_s1600" type="#_x0000_t75" style="position:absolute;left:4125;top:1515;width:255;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YmO+AAAA3AAAAA8AAABkcnMvZG93bnJldi54bWxET82KwjAQvi/4DmEEb2uqllWqUUQQetSu&#10;DzA2Y1psJqVJtb69WVjwNh/f72x2g23EgzpfO1YwmyYgiEunazYKLr/H7xUIH5A1No5JwYs87Laj&#10;rw1m2j35TI8iGBFD2GeooAqhzaT0ZUUW/dS1xJG7uc5iiLAzUnf4jOG2kfMk+ZEWa44NFbZ0qKi8&#10;F71VYBKb9+mp6Yv0elzMejZprvdKTcbDfg0i0BA+4n93ruP8ZQp/z8QL5PY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3+YmO+AAAA3AAAAA8AAAAAAAAAAAAAAAAAnwIAAGRy&#10;cy9kb3ducmV2LnhtbFBLBQYAAAAABAAEAPcAAACKAwAAAAA=&#10;">
              <v:imagedata r:id="rId495" o:title=""/>
            </v:shape>
            <v:shape id="docshape577" o:spid="_x0000_s1601" type="#_x0000_t75" style="position:absolute;left:4678;top:1513;width:481;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DlaXDAAAA3AAAAA8AAABkcnMvZG93bnJldi54bWxET0trwkAQvhf8D8sI3upGsSrRVSSlpfZU&#10;X+BxyI5JSHY27G5j+u+7QqG3+fies972phEdOV9ZVjAZJyCIc6srLhScT2/PSxA+IGtsLJOCH/Kw&#10;3Qye1phqe+cDdcdQiBjCPkUFZQhtKqXPSzLox7YljtzNOoMhQldI7fAew00jp0kylwYrjg0ltpSV&#10;lNfHb6PAXZv6NesO2T77mr0sLnj+fL/WSo2G/W4FIlAf/sV/7g8d5y/m8HgmXi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OVpcMAAADcAAAADwAAAAAAAAAAAAAAAACf&#10;AgAAZHJzL2Rvd25yZXYueG1sUEsFBgAAAAAEAAQA9wAAAI8DAAAAAA==&#10;">
              <v:imagedata r:id="rId496" o:title=""/>
            </v:shape>
            <v:shape id="docshape578" o:spid="_x0000_s1602" type="#_x0000_t75" style="position:absolute;left:1707;top:1472;width:3944;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UAHDAAAA3AAAAA8AAABkcnMvZG93bnJldi54bWxEj0FrAjEQhe+F/ocwBW81W6vdshpFhEKv&#10;VQs9Dpsxu3QzWZLorv31nYPgbYb35r1vVpvRd+pCMbWBDbxMC1DEdbAtOwPHw8fzO6iUkS12gcnA&#10;lRJs1o8PK6xsGPiLLvvslIRwqtBAk3NfaZ3qhjymaeiJRTuF6DHLGp22EQcJ952eFcWb9tiyNDTY&#10;066h+nd/9gbSa+nxb17GPNDgaPa9cD/bhTGTp3G7BJVpzHfz7frTCn4ptPKMTK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F5QAcMAAADcAAAADwAAAAAAAAAAAAAAAACf&#10;AgAAZHJzL2Rvd25yZXYueG1sUEsFBgAAAAAEAAQA9wAAAI8DAAAAAA==&#10;">
              <v:imagedata r:id="rId497" o:title=""/>
            </v:shape>
            <v:shape id="docshape579" o:spid="_x0000_s1603" style="position:absolute;left:5669;top:1787;width:22;height:21;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qJcUA&#10;AADcAAAADwAAAGRycy9kb3ducmV2LnhtbESPQWvCQBCF7wX/wzKCt7qx1Faiq9hCQQQLjaXnMTsm&#10;abOz6e6q8d87h0JvM7w3732zWPWuVWcKsfFsYDLOQBGX3jZcGfjcv93PQMWEbLH1TAauFGG1HNwt&#10;MLf+wh90LlKlJIRjjgbqlLpc61jW5DCOfUcs2tEHh0nWUGkb8CLhrtUPWfakHTYsDTV29FpT+VOc&#10;nIHvr31008fjLr678PLblIdtVzwbMxr26zmoRH36N/9db6zgzwRfnpEJ9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SolxQAAANwAAAAPAAAAAAAAAAAAAAAAAJgCAABkcnMv&#10;ZG93bnJldi54bWxQSwUGAAAAAAQABAD1AAAAigMAAAAA&#10;" path="m17,l5,r,3l,8r,4l5,17r,3l17,20r,-3l19,15r3,-3l22,8,19,5,17,3,17,xe" fillcolor="black" stroked="f">
              <v:path arrowok="t" o:connecttype="custom" o:connectlocs="17,1788;5,1788;5,1791;0,1796;0,1800;5,1805;5,1808;17,1808;17,1805;19,1803;22,1800;22,1796;19,1793;17,1791;17,1788" o:connectangles="0,0,0,0,0,0,0,0,0,0,0,0,0,0,0"/>
            </v:shape>
            <w10:wrap type="topAndBottom" anchorx="page"/>
          </v:group>
        </w:pict>
      </w:r>
      <w:r w:rsidR="007D75FD">
        <w:rPr>
          <w:noProof/>
          <w:lang w:eastAsia="ru-RU"/>
        </w:rPr>
        <w:drawing>
          <wp:anchor distT="0" distB="0" distL="0" distR="0" simplePos="0" relativeHeight="251765248" behindDoc="0" locked="0" layoutInCell="1" allowOverlap="1" wp14:anchorId="6F3645F8" wp14:editId="10273F45">
            <wp:simplePos x="0" y="0"/>
            <wp:positionH relativeFrom="page">
              <wp:posOffset>6696557</wp:posOffset>
            </wp:positionH>
            <wp:positionV relativeFrom="paragraph">
              <wp:posOffset>961203</wp:posOffset>
            </wp:positionV>
            <wp:extent cx="324428" cy="77724"/>
            <wp:effectExtent l="0" t="0" r="0" b="0"/>
            <wp:wrapTopAndBottom/>
            <wp:docPr id="16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95.png"/>
                    <pic:cNvPicPr/>
                  </pic:nvPicPr>
                  <pic:blipFill>
                    <a:blip r:embed="rId498" cstate="print"/>
                    <a:stretch>
                      <a:fillRect/>
                    </a:stretch>
                  </pic:blipFill>
                  <pic:spPr>
                    <a:xfrm>
                      <a:off x="0" y="0"/>
                      <a:ext cx="324428" cy="77724"/>
                    </a:xfrm>
                    <a:prstGeom prst="rect">
                      <a:avLst/>
                    </a:prstGeom>
                  </pic:spPr>
                </pic:pic>
              </a:graphicData>
            </a:graphic>
          </wp:anchor>
        </w:drawing>
      </w:r>
      <w:r w:rsidR="007D75FD">
        <w:rPr>
          <w:noProof/>
          <w:lang w:eastAsia="ru-RU"/>
        </w:rPr>
        <w:drawing>
          <wp:anchor distT="0" distB="0" distL="0" distR="0" simplePos="0" relativeHeight="251766272" behindDoc="0" locked="0" layoutInCell="1" allowOverlap="1" wp14:anchorId="4CB2FD6D" wp14:editId="09B123C1">
            <wp:simplePos x="0" y="0"/>
            <wp:positionH relativeFrom="page">
              <wp:posOffset>1532763</wp:posOffset>
            </wp:positionH>
            <wp:positionV relativeFrom="paragraph">
              <wp:posOffset>1333867</wp:posOffset>
            </wp:positionV>
            <wp:extent cx="3889439" cy="100012"/>
            <wp:effectExtent l="0" t="0" r="0" b="0"/>
            <wp:wrapTopAndBottom/>
            <wp:docPr id="16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96.png"/>
                    <pic:cNvPicPr/>
                  </pic:nvPicPr>
                  <pic:blipFill>
                    <a:blip r:embed="rId499" cstate="print"/>
                    <a:stretch>
                      <a:fillRect/>
                    </a:stretch>
                  </pic:blipFill>
                  <pic:spPr>
                    <a:xfrm>
                      <a:off x="0" y="0"/>
                      <a:ext cx="3889439" cy="100012"/>
                    </a:xfrm>
                    <a:prstGeom prst="rect">
                      <a:avLst/>
                    </a:prstGeom>
                  </pic:spPr>
                </pic:pic>
              </a:graphicData>
            </a:graphic>
          </wp:anchor>
        </w:drawing>
      </w:r>
      <w:r w:rsidR="007D75FD">
        <w:rPr>
          <w:noProof/>
          <w:lang w:eastAsia="ru-RU"/>
        </w:rPr>
        <w:drawing>
          <wp:anchor distT="0" distB="0" distL="0" distR="0" simplePos="0" relativeHeight="251767296" behindDoc="0" locked="0" layoutInCell="1" allowOverlap="1" wp14:anchorId="6BB55ED4" wp14:editId="2803E24E">
            <wp:simplePos x="0" y="0"/>
            <wp:positionH relativeFrom="page">
              <wp:posOffset>1532763</wp:posOffset>
            </wp:positionH>
            <wp:positionV relativeFrom="paragraph">
              <wp:posOffset>1596071</wp:posOffset>
            </wp:positionV>
            <wp:extent cx="2585525" cy="100012"/>
            <wp:effectExtent l="0" t="0" r="0" b="0"/>
            <wp:wrapTopAndBottom/>
            <wp:docPr id="171"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97.png"/>
                    <pic:cNvPicPr/>
                  </pic:nvPicPr>
                  <pic:blipFill>
                    <a:blip r:embed="rId500" cstate="print"/>
                    <a:stretch>
                      <a:fillRect/>
                    </a:stretch>
                  </pic:blipFill>
                  <pic:spPr>
                    <a:xfrm>
                      <a:off x="0" y="0"/>
                      <a:ext cx="2585525" cy="100012"/>
                    </a:xfrm>
                    <a:prstGeom prst="rect">
                      <a:avLst/>
                    </a:prstGeom>
                  </pic:spPr>
                </pic:pic>
              </a:graphicData>
            </a:graphic>
          </wp:anchor>
        </w:drawing>
      </w:r>
      <w:r>
        <w:rPr>
          <w:noProof/>
        </w:rPr>
        <w:pict>
          <v:rect id="docshape580" o:spid="_x0000_s1595" style="position:absolute;margin-left:85.05pt;margin-top:143.6pt;width:464.15pt;height:.5pt;z-index:-25153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" fillcolor="black" stroked="f">
            <w10:wrap type="topAndBottom" anchorx="page"/>
          </v:rect>
        </w:pict>
      </w:r>
      <w:r>
        <w:rPr>
          <w:noProof/>
        </w:rPr>
        <w:pict>
          <v:group id="docshapegroup581" o:spid="_x0000_s1592" style="position:absolute;margin-left:57.95pt;margin-top:155.6pt;width:311.1pt;height:8.1pt;z-index:-251536896;mso-wrap-distance-left:0;mso-wrap-distance-right:0;mso-position-horizontal-relative:page;mso-position-vertical-relative:text" coordorigin="1159,3112" coordsize="622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">
            <v:shape id="docshape582" o:spid="_x0000_s1593" type="#_x0000_t75" style="position:absolute;left:1159;top:3121;width:4512;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4noLEAAAA3AAAAA8AAABkcnMvZG93bnJldi54bWxEj09rwkAQxe8Fv8Mygre6USSV1FVEEYSC&#10;tP65T7PTJDQ7G3ZXjd++cxB6m+G9ee83i1XvWnWjEBvPBibjDBRx6W3DlYHzafc6BxUTssXWMxl4&#10;UITVcvCywML6O3/R7ZgqJSEcCzRQp9QVWseyJodx7Dti0X58cJhkDZW2Ae8S7lo9zbJcO2xYGmrs&#10;aFNT+Xu8OgNNFy4e/aTPD5uPz9P2e799e8yMGQ379TuoRH36Nz+v91bwc8GXZ2QCv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4noLEAAAA3AAAAA8AAAAAAAAAAAAAAAAA&#10;nwIAAGRycy9kb3ducmV2LnhtbFBLBQYAAAAABAAEAPcAAACQAwAAAAA=&#10;">
              <v:imagedata r:id="rId501" o:title=""/>
            </v:shape>
            <v:rect id="docshape583" o:spid="_x0000_s1594" style="position:absolute;left:1701;top:3112;width:568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NYcQA&#10;AADcAAAADwAAAGRycy9kb3ducmV2LnhtbERPS2vCQBC+F/wPyxS81U2DFZu6ES0IXgRfh3obs9Mk&#10;JDub7q6a9te7hUJv8/E9ZzbvTSuu5HxtWcHzKAFBXFhdc6ngeFg9TUH4gKyxtUwKvsnDPB88zDDT&#10;9sY7uu5DKWII+wwVVCF0mZS+qMigH9mOOHKf1hkMEbpSaoe3GG5amSbJRBqsOTZU2NF7RUWzvxgF&#10;y9fp8ms75s3P7nyi08e5eUldotTwsV+8gQjUh3/xn3ut4/xJCr/PxAtk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sjWHEAAAA3AAAAA8AAAAAAAAAAAAAAAAAmAIAAGRycy9k&#10;b3ducmV2LnhtbFBLBQYAAAAABAAEAPUAAACJAwAAAAA=&#10;" fillcolor="black" stroked="f"/>
            <w10:wrap type="topAndBottom" anchorx="page"/>
          </v:group>
        </w:pict>
      </w:r>
      <w:r w:rsidR="007D75FD">
        <w:rPr>
          <w:noProof/>
          <w:lang w:eastAsia="ru-RU"/>
        </w:rPr>
        <w:drawing>
          <wp:anchor distT="0" distB="0" distL="0" distR="0" simplePos="0" relativeHeight="251768320" behindDoc="0" locked="0" layoutInCell="1" allowOverlap="1" wp14:anchorId="3A439DDA" wp14:editId="4F0B9839">
            <wp:simplePos x="0" y="0"/>
            <wp:positionH relativeFrom="page">
              <wp:posOffset>1532763</wp:posOffset>
            </wp:positionH>
            <wp:positionV relativeFrom="paragraph">
              <wp:posOffset>2284923</wp:posOffset>
            </wp:positionV>
            <wp:extent cx="1505233" cy="104775"/>
            <wp:effectExtent l="0" t="0" r="0" b="0"/>
            <wp:wrapTopAndBottom/>
            <wp:docPr id="173" name="image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499.png"/>
                    <pic:cNvPicPr/>
                  </pic:nvPicPr>
                  <pic:blipFill>
                    <a:blip r:embed="rId502" cstate="print"/>
                    <a:stretch>
                      <a:fillRect/>
                    </a:stretch>
                  </pic:blipFill>
                  <pic:spPr>
                    <a:xfrm>
                      <a:off x="0" y="0"/>
                      <a:ext cx="1505233" cy="104775"/>
                    </a:xfrm>
                    <a:prstGeom prst="rect">
                      <a:avLst/>
                    </a:prstGeom>
                  </pic:spPr>
                </pic:pic>
              </a:graphicData>
            </a:graphic>
          </wp:anchor>
        </w:drawing>
      </w:r>
      <w:r>
        <w:rPr>
          <w:noProof/>
        </w:rPr>
        <w:pict>
          <v:rect id="docshape584" o:spid="_x0000_s1591" style="position:absolute;margin-left:85.05pt;margin-top:199.5pt;width:464.15pt;height:.5pt;z-index:-25153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" fillcolor="black" stroked="f">
            <w10:wrap type="topAndBottom" anchorx="page"/>
          </v:rect>
        </w:pict>
      </w:r>
      <w:r>
        <w:rPr>
          <w:noProof/>
        </w:rPr>
        <w:pict>
          <v:group id="docshapegroup585" o:spid="_x0000_s1584" style="position:absolute;margin-left:58pt;margin-top:211.5pt;width:323.5pt;height:20.75pt;z-index:-251534848;mso-wrap-distance-left:0;mso-wrap-distance-right:0;mso-position-horizontal-relative:page;mso-position-vertical-relative:text" coordorigin="1160,4230" coordsize="6470,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">
            <v:shape id="docshape586" o:spid="_x0000_s1585" type="#_x0000_t75" style="position:absolute;left:3503;top:4243;width:994;height: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KHhDEAAAA3AAAAA8AAABkcnMvZG93bnJldi54bWxET01rwkAQvRf8D8sIvZS6USTY6CoilBbi&#10;xWirxyE7JsHsbMhuk7S/3i0UepvH+5zVZjC16Kh1lWUF00kEgji3uuJCwen4+rwA4TyyxtoyKfgm&#10;B5v16GGFibY9H6jLfCFCCLsEFZTeN4mULi/JoJvYhjhwV9sa9AG2hdQt9iHc1HIWRbE0WHFoKLGh&#10;XUn5LfsyCl52b+mnq8/7C22xP6QfP7P46ajU43jYLkF4Gvy/+M/9rsP8+Rx+nwkX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KHhDEAAAA3AAAAA8AAAAAAAAAAAAAAAAA&#10;nwIAAGRycy9kb3ducmV2LnhtbFBLBQYAAAAABAAEAPcAAACQAwAAAAA=&#10;">
              <v:imagedata r:id="rId503" o:title=""/>
            </v:shape>
            <v:shape id="docshape587" o:spid="_x0000_s1586" type="#_x0000_t75" style="position:absolute;left:4676;top:4286;width:258;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WQ6zFAAAA3AAAAA8AAABkcnMvZG93bnJldi54bWxEj0FrAjEQhe+F/ocwBW81q1gpq1FUVHoS&#10;tErxNm7GzeJmsm6irv/eCEJvM7w373szHDe2FFeqfeFYQaedgCDOnC44V7D9XXx+g/ABWWPpmBTc&#10;ycN49P42xFS7G6/pugm5iCHsU1RgQqhSKX1myKJvu4o4akdXWwxxrXOpa7zFcFvKbpL0pcWCI8Fg&#10;RTND2WlzsRGSTBH3+6/lajfvbc/nYn3Y/RmlWh/NZAAiUBP+za/rHx3r9/rwfCZOIE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1kOsxQAAANwAAAAPAAAAAAAAAAAAAAAA&#10;AJ8CAABkcnMvZG93bnJldi54bWxQSwUGAAAAAAQABAD3AAAAkQMAAAAA&#10;">
              <v:imagedata r:id="rId504" o:title=""/>
            </v:shape>
            <v:shape id="docshape588" o:spid="_x0000_s1587" type="#_x0000_t75" style="position:absolute;left:6159;top:4283;width:561;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Gq3TGAAAA3AAAAA8AAABkcnMvZG93bnJldi54bWxEj0FrwkAQhe9C/8MyQi+iG6WUEl1FikLb&#10;i9SU4nHMTpPY7GzIbs3233cOQm8zvDfvfbPaJNeqK/Wh8WxgPstAEZfeNlwZ+Cj20ydQISJbbD2T&#10;gV8KsFnfjVaYWz/wO12PsVISwiFHA3WMXa51KGtyGGa+Ixbty/cOo6x9pW2Pg4S7Vi+y7FE7bFga&#10;auzouaby+/jjDKRDTIvJudnZN128Dp+n4jLvLsbcj9N2CSpSiv/m2/WLFfwHoZVnZA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gardMYAAADcAAAADwAAAAAAAAAAAAAA&#10;AACfAgAAZHJzL2Rvd25yZXYueG1sUEsFBgAAAAAEAAQA9wAAAJIDAAAAAA==&#10;">
              <v:imagedata r:id="rId505" o:title=""/>
            </v:shape>
            <v:shape id="docshape589" o:spid="_x0000_s1588" type="#_x0000_t75" style="position:absolute;left:6902;top:4283;width:482;height: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AUP/GAAAA3AAAAA8AAABkcnMvZG93bnJldi54bWxEj0FrwkAQhe+F/odlCr3VjQWlTV1FBKW0&#10;iBoLXofsmKRmZ8PuVuO/dw5CbzO8N+99M5n1rlVnCrHxbGA4yEARl942XBn42S9f3kDFhGyx9UwG&#10;rhRhNn18mGBu/YV3dC5SpSSEY44G6pS6XOtY1uQwDnxHLNrRB4dJ1lBpG/Ai4a7Vr1k21g4bloYa&#10;O1rUVJ6KP2fge9gW7379G7r9dvV16FfHcnTYGPP81M8/QCXq07/5fv1pBX8k+PKMTKC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BQ/8YAAADcAAAADwAAAAAAAAAAAAAA&#10;AACfAgAAZHJzL2Rvd25yZXYueG1sUEsFBgAAAAAEAAQA9wAAAJIDAAAAAA==&#10;">
              <v:imagedata r:id="rId506" o:title=""/>
            </v:shape>
            <v:shape id="docshape590" o:spid="_x0000_s1589" type="#_x0000_t75" style="position:absolute;left:1160;top:4243;width:6327;height: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UHfBAAAA3AAAAA8AAABkcnMvZG93bnJldi54bWxET0uLwjAQvi/4H8II3tZURdFqFBFEZS9b&#10;H/ehGdtiM6lN1Oqv3ywI3ubje85s0ZhS3Kl2hWUFvW4Egji1uuBMwfGw/h6DcB5ZY2mZFDzJwWLe&#10;+pphrO2DE7rvfSZCCLsYFeTeV7GULs3JoOvaijhwZ1sb9AHWmdQ1PkK4KWU/ikbSYMGhIceKVjml&#10;l/3NKHj9Hn6ug2R36kWb5vrc0CSpdhOlOu1mOQXhqfEf8du91WH+sA//z4QL5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rUHfBAAAA3AAAAA8AAAAAAAAAAAAAAAAAnwIA&#10;AGRycy9kb3ducmV2LnhtbFBLBQYAAAAABAAEAPcAAACNAwAAAAA=&#10;">
              <v:imagedata r:id="rId507" o:title=""/>
            </v:shape>
            <v:shape id="docshape591" o:spid="_x0000_s1590" style="position:absolute;left:1701;top:4230;width:5930;height:379;visibility:visible;mso-wrap-style:square;v-text-anchor:top" coordsize="5930,37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8Xs8IA&#10;AADcAAAADwAAAGRycy9kb3ducmV2LnhtbERPTWvCQBC9F/wPywi91Y3SSkhdRSoVLz24eultyI5J&#10;SHY2zW6T+O9dQfA2j/c5q81oG9FT5yvHCuazBARx7kzFhYLz6fstBeEDssHGMSm4kofNevKywsy4&#10;gY/U61CIGMI+QwVlCG0mpc9LsuhnriWO3MV1FkOEXSFNh0MMt41cJMlSWqw4NpTY0ldJea3/rYLe&#10;D2mjt1jU+jf81T96f9gd90q9TsftJ4hAY3iKH+6DifM/3uH+TLx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LxezwgAAANwAAAAPAAAAAAAAAAAAAAAAAJgCAABkcnMvZG93&#10;bnJldi54bWxQSwUGAAAAAAQABAD1AAAAhwMAAAAA&#10;" adj="0,,0" path="m5680,l,,,10r5680,l5680,xm5827,367r-3,-3l5822,362r,-3l5810,359r,3l5805,367r,4l5812,379r7,l5824,374r3,-3l5827,367xm5929,101r-5,-5l5921,94r-9,-1l5912,106r,12l5909,120r-2,5l5902,128r-22,l5880,96r20,l5905,99r7,7l5912,93r-5,-1l5919,89r5,-5l5924,70r-3,-5l5919,63r-1,-3l5917,58r-5,-3l5907,55r,10l5907,82r-5,2l5900,89r-20,l5880,60r20,l5902,63r5,2l5907,55r-2,l5897,53r-43,l5854,58r7,l5866,63r,62l5864,128r,2l5854,130r,5l5905,135r9,-3l5919,130r4,-2l5926,125r3,-5l5929,101xe" fillcolor="black" stroked="f">
              <v:stroke joinstyle="round"/>
              <v:formulas/>
              <v:path arrowok="t" o:connecttype="custom" o:connectlocs="0,4230;5680,4240;5827,4597;5822,4592;5810,4589;5805,4597;5812,4609;5824,4604;5827,4597;5924,4326;5912,4323;5912,4348;5907,4355;5880,4358;5900,4326;5912,4336;5907,4322;5924,4314;5921,4295;5918,4290;5912,4285;5907,4295;5902,4314;5880,4319;5900,4290;5907,4295;5905,4285;5854,4283;5861,4288;5866,4355;5864,4360;5854,4365;5914,4362;5923,4358;5929,4350" o:connectangles="0,0,0,0,0,0,0,0,0,0,0,0,0,0,0,0,0,0,0,0,0,0,0,0,0,0,0,0,0,0,0,0,0,0,0"/>
            </v:shape>
            <w10:wrap type="topAndBottom" anchorx="page"/>
          </v:group>
        </w:pict>
      </w:r>
      <w:r w:rsidR="007D75FD">
        <w:rPr>
          <w:noProof/>
          <w:lang w:eastAsia="ru-RU"/>
        </w:rPr>
        <w:drawing>
          <wp:anchor distT="0" distB="0" distL="0" distR="0" simplePos="0" relativeHeight="251769344" behindDoc="0" locked="0" layoutInCell="1" allowOverlap="1" wp14:anchorId="50CE9A9D" wp14:editId="210E4C48">
            <wp:simplePos x="0" y="0"/>
            <wp:positionH relativeFrom="page">
              <wp:posOffset>4960696</wp:posOffset>
            </wp:positionH>
            <wp:positionV relativeFrom="paragraph">
              <wp:posOffset>2723619</wp:posOffset>
            </wp:positionV>
            <wp:extent cx="772027" cy="77724"/>
            <wp:effectExtent l="0" t="0" r="0" b="0"/>
            <wp:wrapTopAndBottom/>
            <wp:docPr id="175"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05.png"/>
                    <pic:cNvPicPr/>
                  </pic:nvPicPr>
                  <pic:blipFill>
                    <a:blip r:embed="rId508" cstate="print"/>
                    <a:stretch>
                      <a:fillRect/>
                    </a:stretch>
                  </pic:blipFill>
                  <pic:spPr>
                    <a:xfrm>
                      <a:off x="0" y="0"/>
                      <a:ext cx="772027" cy="77724"/>
                    </a:xfrm>
                    <a:prstGeom prst="rect">
                      <a:avLst/>
                    </a:prstGeom>
                  </pic:spPr>
                </pic:pic>
              </a:graphicData>
            </a:graphic>
          </wp:anchor>
        </w:drawing>
      </w:r>
      <w:r w:rsidR="007D75FD">
        <w:rPr>
          <w:noProof/>
          <w:lang w:eastAsia="ru-RU"/>
        </w:rPr>
        <w:drawing>
          <wp:anchor distT="0" distB="0" distL="0" distR="0" simplePos="0" relativeHeight="251770368" behindDoc="0" locked="0" layoutInCell="1" allowOverlap="1" wp14:anchorId="3C91386E" wp14:editId="2A2E985F">
            <wp:simplePos x="0" y="0"/>
            <wp:positionH relativeFrom="page">
              <wp:posOffset>5848235</wp:posOffset>
            </wp:positionH>
            <wp:positionV relativeFrom="paragraph">
              <wp:posOffset>2701403</wp:posOffset>
            </wp:positionV>
            <wp:extent cx="819642" cy="100012"/>
            <wp:effectExtent l="0" t="0" r="0" b="0"/>
            <wp:wrapTopAndBottom/>
            <wp:docPr id="177"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506.png"/>
                    <pic:cNvPicPr/>
                  </pic:nvPicPr>
                  <pic:blipFill>
                    <a:blip r:embed="rId509" cstate="print"/>
                    <a:stretch>
                      <a:fillRect/>
                    </a:stretch>
                  </pic:blipFill>
                  <pic:spPr>
                    <a:xfrm>
                      <a:off x="0" y="0"/>
                      <a:ext cx="819642" cy="100012"/>
                    </a:xfrm>
                    <a:prstGeom prst="rect">
                      <a:avLst/>
                    </a:prstGeom>
                  </pic:spPr>
                </pic:pic>
              </a:graphicData>
            </a:graphic>
          </wp:anchor>
        </w:drawing>
      </w:r>
      <w:r w:rsidR="007D75FD">
        <w:rPr>
          <w:noProof/>
          <w:lang w:eastAsia="ru-RU"/>
        </w:rPr>
        <w:drawing>
          <wp:anchor distT="0" distB="0" distL="0" distR="0" simplePos="0" relativeHeight="251771392" behindDoc="0" locked="0" layoutInCell="1" allowOverlap="1" wp14:anchorId="58984821" wp14:editId="65140F19">
            <wp:simplePos x="0" y="0"/>
            <wp:positionH relativeFrom="page">
              <wp:posOffset>1419148</wp:posOffset>
            </wp:positionH>
            <wp:positionV relativeFrom="paragraph">
              <wp:posOffset>3219439</wp:posOffset>
            </wp:positionV>
            <wp:extent cx="2724776" cy="138112"/>
            <wp:effectExtent l="0" t="0" r="0" b="0"/>
            <wp:wrapTopAndBottom/>
            <wp:docPr id="179"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507.png"/>
                    <pic:cNvPicPr/>
                  </pic:nvPicPr>
                  <pic:blipFill>
                    <a:blip r:embed="rId510" cstate="print"/>
                    <a:stretch>
                      <a:fillRect/>
                    </a:stretch>
                  </pic:blipFill>
                  <pic:spPr>
                    <a:xfrm>
                      <a:off x="0" y="0"/>
                      <a:ext cx="2724776" cy="138112"/>
                    </a:xfrm>
                    <a:prstGeom prst="rect">
                      <a:avLst/>
                    </a:prstGeom>
                  </pic:spPr>
                </pic:pic>
              </a:graphicData>
            </a:graphic>
          </wp:anchor>
        </w:drawing>
      </w:r>
      <w:r>
        <w:rPr>
          <w:noProof/>
        </w:rPr>
        <w:pict>
          <v:group id="docshapegroup592" o:spid="_x0000_s1581" style="position:absolute;margin-left:335.35pt;margin-top:243.25pt;width:218.2pt;height:32.2pt;z-index:-251533824;mso-wrap-distance-left:0;mso-wrap-distance-right:0;mso-position-horizontal-relative:page;mso-position-vertical-relative:text" coordorigin="6707,4865" coordsize="436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&#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">
            <v:shape id="docshape593" o:spid="_x0000_s1582" type="#_x0000_t75" style="position:absolute;left:8403;top:4914;width:967;height: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usszFAAAA3AAAAA8AAABkcnMvZG93bnJldi54bWxEj09Lw0AQxe+C32EZwZvd1H9I2m0RtUU8&#10;FFql5yE7JsHMbNxdm+TbOwfB2wzvzXu/Wa5H7syJYmqDOJjPCjAkVfCt1A4+3jdXD2BSRvHYBSEH&#10;EyVYr87Pllj6MMieTodcGw2RVKKDJue+tDZVDTGmWehJVPsMkTHrGmvrIw4azp29Lop7y9iKNjTY&#10;01ND1dfhhx3cbbe7W47f03x6fhn2NjJv3o7OXV6Mjwswmcb8b/67fvWKf6O0+oxOY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7rLMxQAAANwAAAAPAAAAAAAAAAAAAAAA&#10;AJ8CAABkcnMvZG93bnJldi54bWxQSwUGAAAAAAQABAD3AAAAkQMAAAAA&#10;">
              <v:imagedata r:id="rId511" o:title=""/>
            </v:shape>
            <v:shape id="docshape594" o:spid="_x0000_s1583" style="position:absolute;left:6706;top:4865;width:4364;height:644;visibility:visible;mso-wrap-style:square;v-text-anchor:top" coordsize="436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aKMYA&#10;AADcAAAADwAAAGRycy9kb3ducmV2LnhtbESPQWvCQBCF7wX/wzJCb3XTokWiq0ipbS+B1gp6HLJj&#10;EpqdDdlR47/vHAq9zfDevPfNcj2E1lyoT01kB4+TDAxxGX3DlYP99/ZhDiYJssc2Mjm4UYL1anS3&#10;xNzHK3/RZSeV0RBOOTqoRbrc2lTWFDBNYkes2in2AUXXvrK+x6uGh9Y+ZdmzDdiwNtTY0UtN5c/u&#10;HBy8b4rzlG7F69vsMD8W25PMPktx7n48bBZghAb5N/9df3jFnyq+PqMT2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KaKMYAAADcAAAADwAAAAAAAAAAAAAAAACYAgAAZHJz&#10;L2Rvd25yZXYueG1sUEsFBgAAAAAEAAQA9QAAAIsDAAAAAA==&#10;" path="m4363,1r-9,l4354,,,,,10,,632r,12l4363,644r,-12l10,632,10,10r4344,l4354,632r9,l4363,1xe" fillcolor="black" stroked="f">
              <v:path arrowok="t" o:connecttype="custom" o:connectlocs="4363,4866;4354,4866;4354,4865;0,4865;0,4875;0,5497;0,5509;4363,5509;4363,5497;10,5497;10,4875;4354,4875;4354,5497;4363,5497;4363,4866" o:connectangles="0,0,0,0,0,0,0,0,0,0,0,0,0,0,0"/>
            </v:shape>
            <w10:wrap type="topAndBottom" anchorx="page"/>
          </v:group>
        </w:pict>
      </w:r>
    </w:p>
    <w:p w:rsidR="007D75FD" w:rsidRDefault="007D75FD" w:rsidP="007D75FD">
      <w:pPr>
        <w:pStyle w:val="a6"/>
        <w:rPr>
          <w:sz w:val="11"/>
        </w:rPr>
      </w:pPr>
    </w:p>
    <w:p w:rsidR="007D75FD" w:rsidRDefault="007D75FD" w:rsidP="007D75FD">
      <w:pPr>
        <w:pStyle w:val="a6"/>
        <w:rPr>
          <w:sz w:val="20"/>
        </w:rPr>
      </w:pPr>
    </w:p>
    <w:p w:rsidR="007D75FD" w:rsidRDefault="007D75FD" w:rsidP="007D75FD">
      <w:pPr>
        <w:pStyle w:val="a6"/>
        <w:spacing w:before="7"/>
        <w:rPr>
          <w:sz w:val="15"/>
        </w:rPr>
      </w:pPr>
    </w:p>
    <w:p w:rsidR="007D75FD" w:rsidRDefault="007D75FD" w:rsidP="007D75FD">
      <w:pPr>
        <w:pStyle w:val="a6"/>
        <w:spacing w:before="2"/>
        <w:rPr>
          <w:sz w:val="20"/>
        </w:rPr>
      </w:pPr>
    </w:p>
    <w:p w:rsidR="007D75FD" w:rsidRDefault="007D75FD" w:rsidP="007D75FD">
      <w:pPr>
        <w:pStyle w:val="a6"/>
        <w:spacing w:before="1"/>
        <w:rPr>
          <w:sz w:val="20"/>
        </w:rPr>
      </w:pPr>
    </w:p>
    <w:p w:rsidR="007D75FD" w:rsidRDefault="007D75FD" w:rsidP="007D75FD">
      <w:pPr>
        <w:pStyle w:val="a6"/>
        <w:spacing w:before="4"/>
        <w:rPr>
          <w:sz w:val="15"/>
        </w:rPr>
      </w:pPr>
    </w:p>
    <w:p w:rsidR="007D75FD" w:rsidRDefault="007D75FD" w:rsidP="007D75FD">
      <w:pPr>
        <w:pStyle w:val="a6"/>
        <w:spacing w:before="10"/>
        <w:rPr>
          <w:sz w:val="17"/>
        </w:rPr>
      </w:pPr>
    </w:p>
    <w:p w:rsidR="007D75FD" w:rsidRDefault="007D75FD" w:rsidP="007D75FD">
      <w:pPr>
        <w:pStyle w:val="a6"/>
        <w:spacing w:before="1"/>
        <w:rPr>
          <w:sz w:val="26"/>
        </w:rPr>
      </w:pPr>
    </w:p>
    <w:p w:rsidR="007D75FD" w:rsidRDefault="007D75FD" w:rsidP="007D75FD">
      <w:pPr>
        <w:pStyle w:val="a6"/>
        <w:spacing w:before="7"/>
        <w:rPr>
          <w:sz w:val="17"/>
        </w:rPr>
      </w:pPr>
    </w:p>
    <w:p w:rsidR="007D75FD" w:rsidRDefault="007D75FD" w:rsidP="007D75FD">
      <w:pPr>
        <w:pStyle w:val="a6"/>
        <w:spacing w:before="10"/>
        <w:rPr>
          <w:sz w:val="17"/>
        </w:rPr>
      </w:pPr>
    </w:p>
    <w:p w:rsidR="007D75FD" w:rsidRDefault="007D75FD" w:rsidP="007D75FD">
      <w:pPr>
        <w:pStyle w:val="a6"/>
        <w:rPr>
          <w:sz w:val="17"/>
        </w:rPr>
      </w:pPr>
    </w:p>
    <w:p w:rsidR="007D75FD" w:rsidRDefault="007D75FD" w:rsidP="007D75FD">
      <w:pPr>
        <w:pStyle w:val="a6"/>
        <w:spacing w:line="138" w:lineRule="exact"/>
        <w:ind w:left="139"/>
        <w:rPr>
          <w:sz w:val="13"/>
        </w:rPr>
      </w:pPr>
      <w:r>
        <w:rPr>
          <w:noProof/>
          <w:position w:val="-2"/>
          <w:sz w:val="13"/>
          <w:lang w:eastAsia="ru-RU"/>
        </w:rPr>
        <w:drawing>
          <wp:inline distT="0" distB="0" distL="0" distR="0" wp14:anchorId="7E4CA88B" wp14:editId="5DEAE517">
            <wp:extent cx="219321" cy="88011"/>
            <wp:effectExtent l="0" t="0" r="0" b="0"/>
            <wp:docPr id="181" name="image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509.png"/>
                    <pic:cNvPicPr/>
                  </pic:nvPicPr>
                  <pic:blipFill>
                    <a:blip r:embed="rId512" cstate="print"/>
                    <a:stretch>
                      <a:fillRect/>
                    </a:stretch>
                  </pic:blipFill>
                  <pic:spPr>
                    <a:xfrm>
                      <a:off x="0" y="0"/>
                      <a:ext cx="219321" cy="88011"/>
                    </a:xfrm>
                    <a:prstGeom prst="rect">
                      <a:avLst/>
                    </a:prstGeom>
                  </pic:spPr>
                </pic:pic>
              </a:graphicData>
            </a:graphic>
          </wp:inline>
        </w:drawing>
      </w:r>
    </w:p>
    <w:p w:rsidR="007D75FD" w:rsidRDefault="007D75FD" w:rsidP="007D75FD">
      <w:pPr>
        <w:spacing w:line="138" w:lineRule="exact"/>
        <w:rPr>
          <w:sz w:val="13"/>
        </w:rPr>
        <w:sectPr w:rsidR="007D75FD">
          <w:pgSz w:w="11910" w:h="16840"/>
          <w:pgMar w:top="1260" w:right="160" w:bottom="280" w:left="1020" w:header="720" w:footer="720" w:gutter="0"/>
          <w:cols w:space="720"/>
        </w:sectPr>
      </w:pPr>
    </w:p>
    <w:p w:rsidR="007D75FD" w:rsidRDefault="007D75FD" w:rsidP="007D75FD">
      <w:pPr>
        <w:spacing w:before="70"/>
        <w:ind w:left="7195" w:right="685" w:firstLine="1517"/>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8 к Административному регламенту</w:t>
      </w:r>
      <w:r>
        <w:rPr>
          <w:spacing w:val="40"/>
          <w:sz w:val="18"/>
        </w:rPr>
        <w:t xml:space="preserve"> </w:t>
      </w:r>
      <w:r>
        <w:rPr>
          <w:sz w:val="18"/>
        </w:rPr>
        <w:t>по</w:t>
      </w:r>
      <w:r>
        <w:rPr>
          <w:spacing w:val="-5"/>
          <w:sz w:val="18"/>
        </w:rPr>
        <w:t xml:space="preserve"> </w:t>
      </w:r>
      <w:r>
        <w:rPr>
          <w:sz w:val="18"/>
        </w:rPr>
        <w:t>предоставлению</w:t>
      </w:r>
      <w:r>
        <w:rPr>
          <w:spacing w:val="-5"/>
          <w:sz w:val="18"/>
        </w:rPr>
        <w:t xml:space="preserve"> </w:t>
      </w:r>
      <w:r>
        <w:rPr>
          <w:spacing w:val="-2"/>
          <w:sz w:val="18"/>
        </w:rPr>
        <w:t>государственной</w:t>
      </w:r>
    </w:p>
    <w:p w:rsidR="007D75FD" w:rsidRDefault="007D75FD" w:rsidP="007D75FD">
      <w:pPr>
        <w:spacing w:before="1"/>
        <w:ind w:right="688"/>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rPr>
          <w:sz w:val="20"/>
        </w:rPr>
      </w:pPr>
    </w:p>
    <w:p w:rsidR="007D75FD" w:rsidRDefault="007D75FD" w:rsidP="007D75FD">
      <w:pPr>
        <w:pStyle w:val="a6"/>
        <w:spacing w:before="7"/>
        <w:rPr>
          <w:sz w:val="17"/>
        </w:rPr>
      </w:pPr>
      <w:r>
        <w:rPr>
          <w:noProof/>
          <w:lang w:eastAsia="ru-RU"/>
        </w:rPr>
        <w:drawing>
          <wp:anchor distT="0" distB="0" distL="0" distR="0" simplePos="0" relativeHeight="251784704" behindDoc="0" locked="0" layoutInCell="1" allowOverlap="1" wp14:anchorId="4F4BD59C" wp14:editId="2B4E9C69">
            <wp:simplePos x="0" y="0"/>
            <wp:positionH relativeFrom="page">
              <wp:posOffset>2821025</wp:posOffset>
            </wp:positionH>
            <wp:positionV relativeFrom="paragraph">
              <wp:posOffset>144247</wp:posOffset>
            </wp:positionV>
            <wp:extent cx="2495232" cy="366712"/>
            <wp:effectExtent l="0" t="0" r="0" b="0"/>
            <wp:wrapTopAndBottom/>
            <wp:docPr id="183" name="image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510.png"/>
                    <pic:cNvPicPr/>
                  </pic:nvPicPr>
                  <pic:blipFill>
                    <a:blip r:embed="rId513" cstate="print"/>
                    <a:stretch>
                      <a:fillRect/>
                    </a:stretch>
                  </pic:blipFill>
                  <pic:spPr>
                    <a:xfrm>
                      <a:off x="0" y="0"/>
                      <a:ext cx="2495232" cy="366712"/>
                    </a:xfrm>
                    <a:prstGeom prst="rect">
                      <a:avLst/>
                    </a:prstGeom>
                  </pic:spPr>
                </pic:pic>
              </a:graphicData>
            </a:graphic>
          </wp:anchor>
        </w:drawing>
      </w:r>
      <w:r w:rsidR="007D1524">
        <w:rPr>
          <w:noProof/>
        </w:rPr>
        <w:pict>
          <v:group id="docshapegroup595" o:spid="_x0000_s1653" style="position:absolute;margin-left:85.3pt;margin-top:52.7pt;width:468.1pt;height:39.1pt;z-index:-251527680;mso-wrap-distance-left:0;mso-wrap-distance-right:0;mso-position-horizontal-relative:page;mso-position-vertical-relative:text" coordorigin="1706,1054" coordsize="9362,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">
            <v:shape id="docshape596" o:spid="_x0000_s1654" type="#_x0000_t75" style="position:absolute;left:1705;top:1054;width:1852;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8jTnCAAAA3AAAAA8AAABkcnMvZG93bnJldi54bWxET01Lw0AQvRf8D8sIXordGKho7LaIIgiF&#10;QlIPHsfsmA1mZ0N22qT/vlsoeJvH+5zVZvKdOtIQ28AGHhYZKOI62JYbA1/7j/snUFGQLXaBycCJ&#10;ImzWN7MVFjaMXNKxkkalEI4FGnAifaF1rB15jIvQEyfuNwweJcGh0XbAMYX7TudZ9qg9tpwaHPb0&#10;5qj+qw7egH0uXVftxu8fmbuD4LTcvpdLY+5up9cXUEKT/Iuv7k+b5uc5XJ5JF+j1G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PI05wgAAANwAAAAPAAAAAAAAAAAAAAAAAJ8C&#10;AABkcnMvZG93bnJldi54bWxQSwUGAAAAAAQABAD3AAAAjgMAAAAA&#10;">
              <v:imagedata r:id="rId514" o:title=""/>
            </v:shape>
            <v:rect id="docshape597" o:spid="_x0000_s1655" style="position:absolute;left:3608;top:1203;width:397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JTsMA&#10;AADcAAAADwAAAGRycy9kb3ducmV2LnhtbERPS2sCMRC+C/6HMEJvmnXRYrdGUaHQi+DrUG/jZrq7&#10;uJmsSaqrv74RCr3Nx/ec6bw1tbiS85VlBcNBAoI4t7riQsFh/9GfgPABWWNtmRTcycN81u1MMdP2&#10;xlu67kIhYgj7DBWUITSZlD4vyaAf2IY4ct/WGQwRukJqh7cYbmqZJsmrNFhxbCixoVVJ+Xn3YxQs&#10;3ybLy2bE68f2dKTj1+k8Tl2i1EuvXbyDCNSGf/Gf+1PH+ekIns/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MJTsMAAADcAAAADwAAAAAAAAAAAAAAAACYAgAAZHJzL2Rv&#10;d25yZXYueG1sUEsFBgAAAAAEAAQA9QAAAIgDAAAAAA==&#10;" fillcolor="black" stroked="f"/>
            <v:shape id="docshape598" o:spid="_x0000_s1656" type="#_x0000_t75" style="position:absolute;left:7594;top:1260;width:2545;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y7jBAAAA3AAAAA8AAABkcnMvZG93bnJldi54bWxET01rwkAQvRf8D8sI3upGhVCiq4hi6anQ&#10;pPQ8ZMdkMTubZNck/nu3UOhtHu9zdofJNmKg3hvHClbLBARx6bThSsF3cXl9A+EDssbGMSl4kIfD&#10;fvayw0y7kb9oyEMlYgj7DBXUIbSZlL6syaJfupY4clfXWwwR9pXUPY4x3DZynSSptGg4NtTY0qmm&#10;8pbfrYLz53u3GaeL4UL/6PJ07G7m3Cm1mE/HLYhAU/gX/7k/dJy/TuH3mXiB3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Xy7jBAAAA3AAAAA8AAAAAAAAAAAAAAAAAnwIA&#10;AGRycy9kb3ducmV2LnhtbFBLBQYAAAAABAAEAPcAAACNAwAAAAA=&#10;">
              <v:imagedata r:id="rId515" o:title=""/>
            </v:shape>
            <v:shape id="docshape599" o:spid="_x0000_s1657" style="position:absolute;left:10150;top:1366;width:22;height:20;visibility:visible;mso-wrap-style:square;v-text-anchor:top" coordsize="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hw8UA&#10;AADcAAAADwAAAGRycy9kb3ducmV2LnhtbESPQWvCQBCF7wX/wzJCL0U3TUuQ6CoiVHoQaa0/YMyO&#10;STQ7G7Krif++cyj0NsN78943i9XgGnWnLtSeDbxOE1DEhbc1lwaOPx+TGagQkS02nsnAgwKslqOn&#10;BebW9/xN90MslYRwyNFAFWObax2KihyGqW+JRTv7zmGUtSu17bCXcNfoNEky7bBmaaiwpU1FxfVw&#10;cwb6WZZ9pe/MtT+/XdLTdh93L3tjnsfDeg4q0hD/zX/Xn1bwU6GVZ2QC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HDxQAAANwAAAAPAAAAAAAAAAAAAAAAAJgCAABkcnMv&#10;ZG93bnJldi54bWxQSwUGAAAAAAQABAD1AAAAigMAAAAA&#10;" path="m17,l5,r,3l,7r,5l7,19r8,l19,15r3,-3l22,7,19,5,17,3,17,xe" fillcolor="black" stroked="f">
              <v:path arrowok="t" o:connecttype="custom" o:connectlocs="17,1367;5,1367;5,1370;0,1374;0,1379;7,1386;15,1386;19,1382;22,1379;22,1374;19,1372;17,1370;17,1367" o:connectangles="0,0,0,0,0,0,0,0,0,0,0,0,0"/>
            </v:shape>
            <v:shape id="docshape600" o:spid="_x0000_s1658" type="#_x0000_t75" style="position:absolute;left:1705;top:1258;width:6234;height: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e/GAAAA3AAAAA8AAABkcnMvZG93bnJldi54bWxEj0FLAzEQhe9C/0OYgjeb7RakXZuWVhDE&#10;g9rqxduwmW6WbiZLErtbf71zELzN8N689816O/pOXSimNrCB+awARVwH23Jj4PPj6W4JKmVki11g&#10;MnClBNvN5GaNlQ0DH+hyzI2SEE4VGnA595XWqXbkMc1CTyzaKUSPWdbYaBtxkHDf6bIo7rXHlqXB&#10;YU+Pjurz8dsbGPc/5fV1WL69l/h1eHGxWS3izpjb6bh7AJVpzP/mv+tnK/gLwZdnZAK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6qV78YAAADcAAAADwAAAAAAAAAAAAAA&#10;AACfAgAAZHJzL2Rvd25yZXYueG1sUEsFBgAAAAAEAAQA9wAAAJIDAAAAAA==&#10;">
              <v:imagedata r:id="rId516" o:title=""/>
            </v:shape>
            <v:shape id="docshape601" o:spid="_x0000_s1659" type="#_x0000_t75" style="position:absolute;left:8099;top:1505;width:609;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5krCAAAA3AAAAA8AAABkcnMvZG93bnJldi54bWxET81qg0AQvhf6DssUeqtrI7TVZg0SCIRA&#10;D5o8wOBOdNGdFXcbzdt3C4Xe5uP7ne1utaO40eyNYwWvSQqCuHXacKfgcj68fIDwAVnj6JgU3MnD&#10;rnx82GKh3cI13ZrQiRjCvkAFfQhTIaVve7LoEzcRR+7qZoshwrmTesYlhttRbtL0TVo0HBt6nGjf&#10;Uzs031ZB3Z5M/pW9Z9dqqPMmz5eTN5VSz09r9Qki0Br+xX/uo47zsw38PhMvkO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meZKwgAAANwAAAAPAAAAAAAAAAAAAAAAAJ8C&#10;AABkcnMvZG93bnJldi54bWxQSwUGAAAAAAQABAD3AAAAjgMAAAAA&#10;">
              <v:imagedata r:id="rId517" o:title=""/>
            </v:shape>
            <v:shape id="docshape602" o:spid="_x0000_s1660" type="#_x0000_t75" style="position:absolute;left:8869;top:1505;width:2198;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xa6XBAAAA3AAAAA8AAABkcnMvZG93bnJldi54bWxET0uLwjAQvgv+hzALXmRN1hVZqlFkQfCi&#10;4BO8Dc3Ylm0mpYm2+us3guBtPr7nTOetLcWNal841vA1UCCIU2cKzjQc9svPHxA+IBssHZOGO3mY&#10;z7qdKSbGNbyl2y5kIoawT1BDHkKVSOnTnCz6gauII3dxtcUQYZ1JU2MTw20ph0qNpcWCY0OOFf3m&#10;lP7trlZDv1EPpLtXm2M/O5+cdY/zeqV176NdTEAEasNb/HKvTJz/PYLnM/ECO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xa6XBAAAA3AAAAA8AAAAAAAAAAAAAAAAAnwIA&#10;AGRycy9kb3ducmV2LnhtbFBLBQYAAAAABAAEAPcAAACNAwAAAAA=&#10;">
              <v:imagedata r:id="rId518" o:title=""/>
            </v:shape>
            <w10:wrap type="topAndBottom" anchorx="page"/>
          </v:group>
        </w:pict>
      </w:r>
      <w:r w:rsidR="007D1524">
        <w:rPr>
          <w:noProof/>
        </w:rPr>
        <w:pict>
          <v:group id="docshapegroup603" o:spid="_x0000_s1646" style="position:absolute;margin-left:56.7pt;margin-top:104.4pt;width:343.55pt;height:35pt;z-index:-251526656;mso-wrap-distance-left:0;mso-wrap-distance-right:0;mso-position-horizontal-relative:page;mso-position-vertical-relative:text" coordorigin="1134,2088" coordsize="6871,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">
            <v:shape id="docshape604" o:spid="_x0000_s1647" type="#_x0000_t75" style="position:absolute;left:1137;top:2251;width:1835;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hbyfDAAAA3AAAAA8AAABkcnMvZG93bnJldi54bWxEj0GLwjAQhe8L+x/CLHgRTZVFpGsUEQU9&#10;bvXibWjGNmwzKU2s9d87B2FvM7w3732z2gy+UT110QU2MJtmoIjLYB1XBi7nw2QJKiZki01gMvCk&#10;CJv158cKcxse/Et9kSolIRxzNFCn1OZax7Imj3EaWmLRbqHzmGTtKm07fEi4b/Q8yxbao2NpqLGl&#10;XU3lX3H3Bq7uWRy937dpHO5u3++u2+/byZjR17D9AZVoSP/m9/XRCn4mtPKMTKD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FvJ8MAAADcAAAADwAAAAAAAAAAAAAAAACf&#10;AgAAZHJzL2Rvd25yZXYueG1sUEsFBgAAAAAEAAQA9wAAAI8DAAAAAA==&#10;">
              <v:imagedata r:id="rId519" o:title=""/>
            </v:shape>
            <v:rect id="docshape605" o:spid="_x0000_s1648" style="position:absolute;left:3024;top:2363;width:4419;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TF8McA&#10;AADcAAAADwAAAGRycy9kb3ducmV2LnhtbESPQW/CMAyF75P4D5GRuI0UxBAUAhqTJu0yabAd4GYa&#10;01Y0Tpdk0O3Xzwckbrbe83ufl+vONepCIdaeDYyGGSjiwtuaSwNfn6+PM1AxIVtsPJOBX4qwXvUe&#10;lphbf+UtXXapVBLCMUcDVUptrnUsKnIYh74lFu3kg8Mkayi1DXiVcNfocZZNtcOapaHCll4qKs67&#10;H2dgM59tvj8m/P63PR7osD+en8YhM2bQ754XoBJ16W6+Xb9ZwR8Jvj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0xfDHAAAA3AAAAA8AAAAAAAAAAAAAAAAAmAIAAGRy&#10;cy9kb3ducmV2LnhtbFBLBQYAAAAABAAEAPUAAACMAwAAAAA=&#10;" fillcolor="black" stroked="f"/>
            <v:shape id="docshape606" o:spid="_x0000_s1649" type="#_x0000_t75" style="position:absolute;left:1133;top:2421;width:847;height: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Ul6zDAAAA3AAAAA8AAABkcnMvZG93bnJldi54bWxET0tqwzAQ3RdyBzGB7hrZpk2DGyU4hkAX&#10;gaRuDjBYU1vUGhlLdtzbR4VCd/N439nuZ9uJiQZvHCtIVwkI4tppw42C6+fxaQPCB2SNnWNS8EMe&#10;9rvFwxZz7W78QVMVGhFD2OeooA2hz6X0dUsW/cr1xJH7coPFEOHQSD3gLYbbTmZJspYWDceGFnsq&#10;W6q/q9EqKMrXQ3feaFON6ctUnE/l9fJslHpczsUbiEBz+Bf/ud91nJ9m8PtMvED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BSXrMMAAADcAAAADwAAAAAAAAAAAAAAAACf&#10;AgAAZHJzL2Rvd25yZXYueG1sUEsFBgAAAAAEAAQA9wAAAI8DAAAAAA==&#10;">
              <v:imagedata r:id="rId520" o:title=""/>
            </v:shape>
            <v:shape id="docshape607" o:spid="_x0000_s1650" style="position:absolute;left:1900;top:2569;width:1570;height:218;visibility:visible;mso-wrap-style:square;v-text-anchor:top" coordsize="1570,21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A1dcUA&#10;AADcAAAADwAAAGRycy9kb3ducmV2LnhtbERP22rCQBB9F/yHZQTfdKPYqtFVpFBoaSl4Q30bs2MS&#10;zM6m2a3Gfn23IPg2h3Od6bw2hbhQ5XLLCnrdCARxYnXOqYLN+rUzAuE8ssbCMim4kYP5rNmYYqzt&#10;lZd0WflUhBB2MSrIvC9jKV2SkUHXtSVx4E62MugDrFKpK7yGcFPIfhQ9S4M5h4YMS3rJKDmvfoyC&#10;r9/hoNgdPvvD5P3p46jH+236bZVqt+rFBISn2j/Ed/ebDvN7A/h/Jl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4DV1xQAAANwAAAAPAAAAAAAAAAAAAAAAAJgCAABkcnMv&#10;ZG93bnJldi54bWxQSwUGAAAAAAQABAD1AAAAigMAAAAA&#10;" adj="0,,0" path="m1536,209l,209r,9l1536,218r,-9xm1570,l122,r,9l1570,9r,-9xe" fillcolor="black" stroked="f">
              <v:stroke joinstyle="round"/>
              <v:formulas/>
              <v:path arrowok="t" o:connecttype="custom" o:connectlocs="1536,2779;0,2779;0,2788;1536,2788;1536,2779;1570,2570;122,2570;122,2579;1570,2579;1570,2570" o:connectangles="0,0,0,0,0,0,0,0,0,0"/>
            </v:shape>
            <v:shape id="docshape608" o:spid="_x0000_s1651" type="#_x0000_t75" style="position:absolute;left:1705;top:2087;width:182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9kVi/AAAA3AAAAA8AAABkcnMvZG93bnJldi54bWxET82KwjAQvgu+Qxhhb5p2kardpiKCIOzJ&#10;6gMMzdiWbSYlibb79mZhwdt8fL9T7CfTiyc531lWkK4SEMS11R03Cm7X03ILwgdkjb1lUvBLHvbl&#10;fFZgru3IF3pWoRExhH2OCtoQhlxKX7dk0K/sQBy5u3UGQ4SukdrhGMNNLz+TJJMGO44NLQ50bKn+&#10;qR5GwWmUa9fxLlt/X65D1Ty26cZ7pT4W0+ELRKApvMX/7rOO89MM/p6JF8jy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ZFYvwAAANwAAAAPAAAAAAAAAAAAAAAAAJ8CAABk&#10;cnMvZG93bnJldi54bWxQSwUGAAAAAAQABAD3AAAAiwMAAAAA&#10;">
              <v:imagedata r:id="rId521" o:title=""/>
            </v:shape>
            <v:rect id="docshape609" o:spid="_x0000_s1652" style="position:absolute;left:3584;top:2240;width:4420;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J9scA&#10;AADcAAAADwAAAGRycy9kb3ducmV2LnhtbESPQW/CMAyF75P4D5GRuI0UxBAUAhqTJu0yabAd4GYa&#10;01Y0Tpdk0O3Xzwckbrbe83ufl+vONepCIdaeDYyGGSjiwtuaSwNfn6+PM1AxIVtsPJOBX4qwXvUe&#10;lphbf+UtXXapVBLCMUcDVUptrnUsKnIYh74lFu3kg8Mkayi1DXiVcNfocZZNtcOapaHCll4qKs67&#10;H2dgM59tvj8m/P63PR7osD+en8YhM2bQ754XoBJ16W6+Xb9ZwR8JrTwjE+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CyfbHAAAA3AAAAA8AAAAAAAAAAAAAAAAAmAIAAGRy&#10;cy9kb3ducmV2LnhtbFBLBQYAAAAABAAEAPUAAACMAwAAAAA=&#10;" fillcolor="black" stroked="f"/>
            <w10:wrap type="topAndBottom" anchorx="page"/>
          </v:group>
        </w:pict>
      </w:r>
      <w:r w:rsidR="007D1524">
        <w:rPr>
          <w:noProof/>
        </w:rPr>
        <w:pict>
          <v:group id="docshapegroup610" o:spid="_x0000_s1643" style="position:absolute;margin-left:87.7pt;margin-top:152.8pt;width:205.7pt;height:6.15pt;z-index:-251525632;mso-wrap-distance-left:0;mso-wrap-distance-right:0;mso-position-horizontal-relative:page;mso-position-vertical-relative:text" coordorigin="1754,3056" coordsize="4114,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">
            <v:shape id="docshape611" o:spid="_x0000_s1644" type="#_x0000_t75" style="position:absolute;left:1753;top:3055;width:4084;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oA/DAAAA3AAAAA8AAABkcnMvZG93bnJldi54bWxET01rwkAQvRf8D8sIvdWNEUVSV6ktUg9C&#10;a7QHb8PumIRmZ0N2NfHfuwWht3m8z1mseluLK7W+cqxgPEpAEGtnKi4UHA+blzkIH5AN1o5JwY08&#10;rJaDpwVmxnW8p2seChFD2GeooAyhyaT0uiSLfuQa4sidXWsxRNgW0rTYxXBbyzRJZtJixbGhxIbe&#10;S9K/+cUqsD/dh5nOL595+n3z691enyZfWqnnYf/2CiJQH/7FD/fWxPlJCn/PxAv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gD8MAAADcAAAADwAAAAAAAAAAAAAAAACf&#10;AgAAZHJzL2Rvd25yZXYueG1sUEsFBgAAAAAEAAQA9wAAAI8DAAAAAA==&#10;">
              <v:imagedata r:id="rId522" o:title=""/>
            </v:shape>
            <v:shape id="docshape612" o:spid="_x0000_s1645" style="position:absolute;left:5848;top:3122;width:20;height:19;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APvb8A&#10;AADcAAAADwAAAGRycy9kb3ducmV2LnhtbERPS4vCMBC+C/sfwizsTZMVEekaRQRBRA8+Dh6HZjYp&#10;NpPSZG399xtB8DYf33Pmy97X4k5trAJr+B4pEMRlMBVbDZfzZjgDEROywTowaXhQhOXiYzDHwoSO&#10;j3Q/JStyCMcCNbiUmkLKWDryGEehIc7cb2g9pgxbK02LXQ73tRwrNZUeK84NDhtaOypvpz+vAQ/c&#10;OLpaix2qw75amc1uZrT++uxXPyAS9ektfrm3Js9XE3g+ky+Qi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cA+9vwAAANwAAAAPAAAAAAAAAAAAAAAAAJgCAABkcnMvZG93bnJl&#10;di54bWxQSwUGAAAAAAQABAD1AAAAhAMAAAAA&#10;" path="m14,l5,,,4,,14r2,2l5,16r2,3l12,19r2,-3l17,16r,-2l19,12r,-5l17,4r,-2l14,xe" fillcolor="black" stroked="f">
              <v:path arrowok="t" o:connecttype="custom" o:connectlocs="14,3123;5,3123;0,3127;0,3137;2,3139;5,3139;7,3142;12,3142;14,3139;17,3139;17,3137;19,3135;19,3130;17,3127;17,3125;14,3123" o:connectangles="0,0,0,0,0,0,0,0,0,0,0,0,0,0,0,0"/>
            </v:shape>
            <w10:wrap type="topAndBottom" anchorx="page"/>
          </v:group>
        </w:pict>
      </w:r>
    </w:p>
    <w:p w:rsidR="007D75FD" w:rsidRDefault="007D75FD" w:rsidP="007D75FD">
      <w:pPr>
        <w:pStyle w:val="a6"/>
        <w:spacing w:before="6"/>
        <w:rPr>
          <w:sz w:val="19"/>
        </w:rPr>
      </w:pPr>
    </w:p>
    <w:p w:rsidR="007D75FD" w:rsidRDefault="007D75FD" w:rsidP="007D75FD">
      <w:pPr>
        <w:pStyle w:val="a6"/>
        <w:spacing w:before="9"/>
        <w:rPr>
          <w:sz w:val="19"/>
        </w:rPr>
      </w:pPr>
    </w:p>
    <w:p w:rsidR="007D75FD" w:rsidRDefault="007D75FD" w:rsidP="007D75FD">
      <w:pPr>
        <w:pStyle w:val="a6"/>
        <w:spacing w:before="2"/>
        <w:rPr>
          <w:sz w:val="21"/>
        </w:rPr>
      </w:pPr>
    </w:p>
    <w:p w:rsidR="007D75FD" w:rsidRDefault="007D75FD" w:rsidP="007D75FD">
      <w:pPr>
        <w:pStyle w:val="a6"/>
        <w:rPr>
          <w:sz w:val="20"/>
        </w:rPr>
      </w:pPr>
    </w:p>
    <w:p w:rsidR="007D75FD" w:rsidRDefault="007D75FD" w:rsidP="007D75FD">
      <w:pPr>
        <w:pStyle w:val="a6"/>
        <w:spacing w:before="1" w:after="1"/>
        <w:rPr>
          <w:sz w:val="14"/>
        </w:rPr>
      </w:pPr>
    </w:p>
    <w:tbl>
      <w:tblPr>
        <w:tblStyle w:val="TableNormal"/>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50"/>
        <w:gridCol w:w="8545"/>
      </w:tblGrid>
      <w:tr w:rsidR="007D75FD" w:rsidTr="007E73F5">
        <w:trPr>
          <w:trHeight w:val="200"/>
          <w:jc w:val="center"/>
        </w:trPr>
        <w:tc>
          <w:tcPr>
            <w:tcW w:w="1250" w:type="dxa"/>
            <w:tcBorders>
              <w:right w:val="single" w:sz="4" w:space="0" w:color="000000"/>
            </w:tcBorders>
          </w:tcPr>
          <w:p w:rsidR="007D75FD" w:rsidRDefault="007D75FD" w:rsidP="007E73F5">
            <w:pPr>
              <w:pStyle w:val="TableParagraph"/>
              <w:spacing w:before="3"/>
              <w:rPr>
                <w:sz w:val="2"/>
              </w:rPr>
            </w:pPr>
          </w:p>
          <w:p w:rsidR="007D75FD" w:rsidRDefault="007D1524" w:rsidP="007E73F5">
            <w:pPr>
              <w:pStyle w:val="TableParagraph"/>
              <w:spacing w:line="127" w:lineRule="exact"/>
              <w:ind w:left="8"/>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13" o:spid="_x0000_s1640" style="width:20.8pt;height:6.4pt;mso-position-horizontal-relative:char;mso-position-vertical-relative:line" coordsize="416,128">
                  <v:shape id="docshape614" o:spid="_x0000_s1641" type="#_x0000_t75" style="position:absolute;top:4;width:130;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krYjEAAAA2wAAAA8AAABkcnMvZG93bnJldi54bWxEj91qwkAQhe8LfYdlCt6IbmpFbcwqRSj0&#10;qpDUB5hkp0lMdjZk1yT69N1CoZeH8/NxkuNkWjFQ72rLCp6XEQjiwuqaSwXnr/fFDoTzyBpby6Tg&#10;Rg6Oh8eHBGNtR05pyHwpwgi7GBVU3nexlK6oyKBb2o44eN+2N+iD7EupexzDuGnlKoo20mDNgVBh&#10;R6eKiia7msBtPrvLms19Pc/v89uLz7epzZWaPU1vexCeJv8f/mt/aAWvG/j9En6AP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krYjEAAAA2wAAAA8AAAAAAAAAAAAAAAAA&#10;nwIAAGRycy9kb3ducmV2LnhtbFBLBQYAAAAABAAEAPcAAACQAwAAAAA=&#10;">
                    <v:imagedata r:id="rId523" o:title=""/>
                  </v:shape>
                  <v:shape id="docshape615" o:spid="_x0000_s1642" type="#_x0000_t75" style="position:absolute;left:181;width:234;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NYbbBAAAA2wAAAA8AAABkcnMvZG93bnJldi54bWxET91qwjAUvh/4DuEI3s1UkTGrUfxB2LwQ&#10;tD7AoTk2tc1JbaJ2e/rlQtjlx/c/X3a2Fg9qfelYwWiYgCDOnS65UHDOdu+fIHxA1lg7JgU/5GG5&#10;6L3NMdXuyUd6nEIhYgj7FBWYEJpUSp8bsuiHriGO3MW1FkOEbSF1i88Ybms5TpIPabHk2GCwoY2h&#10;vDrdrYLt93pfVb9rY6+7bJJxsz8Yf1Nq0O9WMxCBuvAvfrm/tIJpHBu/xB8gF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KNYbbBAAAA2wAAAA8AAAAAAAAAAAAAAAAAnwIA&#10;AGRycy9kb3ducmV2LnhtbFBLBQYAAAAABAAEAPcAAACNAwAAAAA=&#10;">
                    <v:imagedata r:id="rId524" o:title=""/>
                  </v:shape>
                  <w10:wrap type="none"/>
                  <w10:anchorlock/>
                </v:group>
              </w:pict>
            </w:r>
          </w:p>
        </w:tc>
        <w:tc>
          <w:tcPr>
            <w:tcW w:w="8545" w:type="dxa"/>
            <w:tcBorders>
              <w:left w:val="single" w:sz="4" w:space="0" w:color="000000"/>
            </w:tcBorders>
          </w:tcPr>
          <w:p w:rsidR="007D75FD" w:rsidRDefault="007D75FD" w:rsidP="007E73F5">
            <w:pPr>
              <w:pStyle w:val="TableParagraph"/>
              <w:spacing w:before="6"/>
              <w:rPr>
                <w:sz w:val="2"/>
              </w:rPr>
            </w:pPr>
          </w:p>
          <w:p w:rsidR="007D75FD" w:rsidRDefault="007D75FD" w:rsidP="007E73F5">
            <w:pPr>
              <w:pStyle w:val="TableParagraph"/>
              <w:spacing w:line="145" w:lineRule="exact"/>
              <w:ind w:left="4"/>
              <w:rPr>
                <w:sz w:val="14"/>
              </w:rPr>
            </w:pPr>
            <w:r>
              <w:rPr>
                <w:noProof/>
                <w:position w:val="-2"/>
                <w:sz w:val="14"/>
                <w:lang w:eastAsia="ru-RU"/>
              </w:rPr>
              <w:drawing>
                <wp:inline distT="0" distB="0" distL="0" distR="0" wp14:anchorId="7CA9BD7D" wp14:editId="16D771F4">
                  <wp:extent cx="1052334" cy="92297"/>
                  <wp:effectExtent l="0" t="0" r="0" b="0"/>
                  <wp:docPr id="185" name="imag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522.png"/>
                          <pic:cNvPicPr/>
                        </pic:nvPicPr>
                        <pic:blipFill>
                          <a:blip r:embed="rId525" cstate="print"/>
                          <a:stretch>
                            <a:fillRect/>
                          </a:stretch>
                        </pic:blipFill>
                        <pic:spPr>
                          <a:xfrm>
                            <a:off x="0" y="0"/>
                            <a:ext cx="1052334" cy="92297"/>
                          </a:xfrm>
                          <a:prstGeom prst="rect">
                            <a:avLst/>
                          </a:prstGeom>
                        </pic:spPr>
                      </pic:pic>
                    </a:graphicData>
                  </a:graphic>
                </wp:inline>
              </w:drawing>
            </w:r>
          </w:p>
        </w:tc>
      </w:tr>
      <w:tr w:rsidR="007D75FD" w:rsidTr="007E73F5">
        <w:trPr>
          <w:trHeight w:val="205"/>
          <w:jc w:val="center"/>
        </w:trPr>
        <w:tc>
          <w:tcPr>
            <w:tcW w:w="1250" w:type="dxa"/>
            <w:tcBorders>
              <w:bottom w:val="single" w:sz="4" w:space="0" w:color="000000"/>
              <w:right w:val="single" w:sz="4" w:space="0" w:color="000000"/>
            </w:tcBorders>
          </w:tcPr>
          <w:p w:rsidR="007D75FD" w:rsidRDefault="007D1524" w:rsidP="007E73F5">
            <w:pPr>
              <w:pStyle w:val="TableParagraph"/>
              <w:spacing w:line="122" w:lineRule="exact"/>
              <w:ind w:left="14"/>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16" o:spid="_x0000_s1638" style="width:2.3pt;height:6.15pt;mso-position-horizontal-relative:char;mso-position-vertical-relative:line" coordsize="46,123">
                  <v:shape id="docshape617" o:spid="_x0000_s1639" style="position:absolute;width:46;height:123;visibility:visible;mso-wrap-style:square;v-text-anchor:top" coordsize="46,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qsIA&#10;AADbAAAADwAAAGRycy9kb3ducmV2LnhtbESP0YrCMBRE3wX/IVxh3zS1iK7VKKWgrC/KVj/g0lzb&#10;YnNTmqj1783Cgo/DzJxh1tveNOJBnastK5hOIhDEhdU1lwou5934G4TzyBoby6TgRQ62m+FgjYm2&#10;T/6lR+5LESDsElRQed8mUrqiIoNuYlvi4F1tZ9AH2ZVSd/gMcNPIOIrm0mDNYaHClrKKilt+Nwp2&#10;bXposv0rW9Szkz3o436WS6PU16hPVyA89f4T/m//aAXLGP6+hB8gN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a2qwgAAANsAAAAPAAAAAAAAAAAAAAAAAJgCAABkcnMvZG93&#10;bnJldi54bWxQSwUGAAAAAAQABAD1AAAAhwMAAAAA&#10;" adj="0,,0" path="m46,120r-44,l2,123r44,l46,120xm39,118r-27,l7,120r34,l39,118xm31,14r-19,l17,19r,96l14,115r,3l34,118r,-3l31,113r,-99xm31,l29,,,14r,3l5,17,7,14r24,l31,xe" fillcolor="black" stroked="f">
                    <v:stroke joinstyle="round"/>
                    <v:formulas/>
                    <v:path arrowok="t" o:connecttype="custom" o:connectlocs="46,120;2,120;2,123;46,123;46,120;39,118;12,118;7,120;41,120;39,118;31,14;12,14;17,19;17,115;14,115;14,118;34,118;34,115;31,113;31,14;31,0;29,0;0,14;0,17;5,17;7,14;31,14;31,0" o:connectangles="0,0,0,0,0,0,0,0,0,0,0,0,0,0,0,0,0,0,0,0,0,0,0,0,0,0,0,0"/>
                  </v:shape>
                  <w10:wrap type="none"/>
                  <w10:anchorlock/>
                </v:group>
              </w:pict>
            </w:r>
          </w:p>
        </w:tc>
        <w:tc>
          <w:tcPr>
            <w:tcW w:w="8545" w:type="dxa"/>
            <w:tcBorders>
              <w:left w:val="single" w:sz="4" w:space="0" w:color="000000"/>
              <w:bottom w:val="single" w:sz="4" w:space="0" w:color="000000"/>
            </w:tcBorders>
          </w:tcPr>
          <w:p w:rsidR="007D75FD" w:rsidRDefault="007D1524" w:rsidP="007E73F5">
            <w:pPr>
              <w:pStyle w:val="TableParagraph"/>
              <w:spacing w:line="163" w:lineRule="exact"/>
              <w:ind w:left="10"/>
              <w:rPr>
                <w:sz w:val="16"/>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18" o:spid="_x0000_s1635" style="width:261.85pt;height:8.2pt;mso-position-horizontal-relative:char;mso-position-vertical-relative:line" coordsize="5237,164">
                  <v:shape id="docshape619" o:spid="_x0000_s1636" style="position:absolute;top:2;width:478;height:126;visibility:visible;mso-wrap-style:square;v-text-anchor:top" coordsize="478,1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12vcMA&#10;AADbAAAADwAAAGRycy9kb3ducmV2LnhtbESPT4vCMBTE7wt+h/AEb2uqYCnVtCwVQVkv/gOPj+bZ&#10;lm1eShO1fvvNwoLHYWZ+w6zywbTiQb1rLCuYTSMQxKXVDVcKzqfNZwLCeWSNrWVS8CIHeTb6WGGq&#10;7ZMP9Dj6SgQIuxQV1N53qZSurMmgm9qOOHg32xv0QfaV1D0+A9y0ch5FsTTYcFiosaOipvLneDcK&#10;Fq44r7/NVW6L226f6H37wvii1GQ8fC1BeBr8O/zf3moFSQx/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12vcMAAADbAAAADwAAAAAAAAAAAAAAAACYAgAAZHJzL2Rv&#10;d25yZXYueG1sUEsFBgAAAAAEAAQA9QAAAIgDAAAAAA==&#10;" adj="0,,0" path="m89,121r-51,l38,123r51,l89,121xm77,116r-24,l50,118r-4,3l82,121r-5,-5xm55,22r-21,l19,27r-7,5l2,46,,53,,75,5,85r7,9l20,99r10,4l42,105r13,1l55,116r20,l72,111r,-5l87,105r12,-2l109,99r-68,l36,97r-5,l26,92,24,85,19,80,17,73r,-20l19,46r3,-5l29,34r9,-5l46,27r9,l55,22xm79,8l50,8r5,4l55,99r17,l72,27r39,l96,22r-24,l72,15,79,8xm111,27r,43l106,85r-3,4l99,94,89,99r20,l115,94r10,-9l127,75r,-22l125,46,115,32r-4,-5xm111,27r-29,l89,29r5,3l99,32r4,5l106,41r2,8l111,53r,-26xm89,3l38,3r,5l89,8r,-5xm226,118r-36,l183,121r,2l236,123r,-2l228,121r-2,-3xm301,118r-39,l255,121r,2l308,123r,-2l301,118xm224,8r-29,l199,12r,101l195,118r29,l221,116r-2,l219,111r-3,-2l216,104r8,-10l216,94r,-77l219,12r5,-4xm291,32r-19,l272,113r-5,5l296,118r-5,-5l291,32xm296,8r-29,l272,12r,10l216,94r8,l272,32r19,l291,12r5,-4xm236,3r-53,l183,8r53,l236,3xm308,3r-53,l255,8r53,l308,3xm421,l410,1,399,4r-10,6l380,17r-8,10l366,37r-4,12l361,63r1,13l365,88r6,11l378,109r9,7l397,121r12,3l421,125r11,-1l442,121r7,-3l409,118r-7,-2l394,106r-5,-8l386,88,383,76,382,63r1,-14l385,38r,-1l388,28r6,-8l399,10,409,8r38,l443,5,433,2,421,xm459,15r,50l458,78r-2,11l452,98r-5,8l440,116r-10,2l449,118r3,-2l462,109r7,-10l475,88r3,-13l478,49,475,37,469,27,462,17r-3,-2xm447,8r-17,l440,10r7,10l452,28r4,10l458,50r1,15l459,15r-6,-4l447,8xe" fillcolor="black" stroked="f">
                    <v:stroke joinstyle="round"/>
                    <v:formulas/>
                    <v:path arrowok="t" o:connecttype="custom" o:connectlocs="89,125;50,120;55,24;2,48;12,96;55,108;72,108;41,101;24,87;19,48;46,29;50,10;72,29;72,17;106,87;109,101;127,55;111,29;99,34;111,55;38,10;190,120;236,123;262,120;308,123;199,14;221,118;216,106;219,14;272,115;291,34;272,24;291,34;183,5;308,5;308,5;389,12;362,51;371,101;409,126;449,120;389,100;383,51;394,22;443,7;459,67;447,108;452,118;478,77;462,19;440,12;458,52;447,10" o:connectangles="0,0,0,0,0,0,0,0,0,0,0,0,0,0,0,0,0,0,0,0,0,0,0,0,0,0,0,0,0,0,0,0,0,0,0,0,0,0,0,0,0,0,0,0,0,0,0,0,0,0,0,0,0"/>
                  </v:shape>
                  <v:shape id="docshape620" o:spid="_x0000_s1637" type="#_x0000_t75" style="position:absolute;left:496;width:4740;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fmBW+AAAA2wAAAA8AAABkcnMvZG93bnJldi54bWxET91qgzAUvh/sHcIZ7G6NKyJiG2WMFgaF&#10;wZwPcEhOjcyciEnVvX1zMdjlx/d/bDY3ioXmMHhW8LrLQBBrbwbuFXTf55cSRIjIBkfPpOCXAjT1&#10;48MRK+NX/qKljb1IIRwqVGBjnCopg7bkMOz8RJy4q58dxgTnXpoZ1xTuRrnPskI6HDg1WJzo3ZL+&#10;aW9OQaatNu1lzSd7ynVhz6fwyZ1Sz0/b2wFEpC3+i//cH0ZBmcamL+kHyPoO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PfmBW+AAAA2wAAAA8AAAAAAAAAAAAAAAAAnwIAAGRy&#10;cy9kb3ducmV2LnhtbFBLBQYAAAAABAAEAPcAAACKAwAAAAA=&#10;">
                    <v:imagedata r:id="rId526" o:title=""/>
                  </v:shape>
                  <w10:wrap type="none"/>
                  <w10:anchorlock/>
                </v:group>
              </w:pict>
            </w:r>
          </w:p>
        </w:tc>
      </w:tr>
      <w:tr w:rsidR="007D75FD" w:rsidTr="007E73F5">
        <w:trPr>
          <w:trHeight w:val="205"/>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210"/>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412"/>
          <w:jc w:val="center"/>
        </w:trPr>
        <w:tc>
          <w:tcPr>
            <w:tcW w:w="1250" w:type="dxa"/>
            <w:tcBorders>
              <w:top w:val="single" w:sz="4" w:space="0" w:color="000000"/>
              <w:bottom w:val="single" w:sz="4" w:space="0" w:color="000000"/>
              <w:right w:val="single" w:sz="4" w:space="0" w:color="000000"/>
            </w:tcBorders>
          </w:tcPr>
          <w:p w:rsidR="007D75FD" w:rsidRDefault="007D1524" w:rsidP="007E73F5">
            <w:pPr>
              <w:pStyle w:val="TableParagraph"/>
              <w:spacing w:line="122" w:lineRule="exact"/>
              <w:ind w:left="12"/>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21" o:spid="_x0000_s1633" style="width:3.85pt;height:6.15pt;mso-position-horizontal-relative:char;mso-position-vertical-relative:line" coordsize="77,123">
                  <v:shape id="docshape622" o:spid="_x0000_s1634" style="position:absolute;width:77;height:123;visibility:visible;mso-wrap-style:square;v-text-anchor:top" coordsize="77,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4ZTMQA&#10;AADbAAAADwAAAGRycy9kb3ducmV2LnhtbESP3WrCQBCF7wXfYRnBO91EpEjqKhJQ2gtr/XmAaXZM&#10;gtnZkF2T6NN3CwUvD2fOd+Ys172pREuNKy0riKcRCOLM6pJzBZfzdrIA4TyyxsoyKXiQg/VqOFhi&#10;om3HR2pPPhcBwi5BBYX3dSKlywoy6Ka2Jg7e1TYGfZBNLnWDXYCbSs6i6E0aLDk0FFhTWlB2O91N&#10;eOP85T/lfv5z3xzs8ztO92Z30EqNR/3mHYSn3r+O/9MfWsFiBn9bAgD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GUzEAAAA2wAAAA8AAAAAAAAAAAAAAAAAmAIAAGRycy9k&#10;b3ducmV2LnhtbFBLBQYAAAAABAAEAPUAAACJAwAAAAA=&#10;" path="m46,l26,,19,2r-5,8l7,15,2,34r3,l7,27r5,-5l26,15r13,l43,17,53,27r2,4l55,51r-4,9l43,72,35,82,25,93,14,106,,120r,3l70,123,77,99r-2,l72,101r,2l70,106r-3,l65,108r-48,l21,105r7,-6l36,91,46,79r9,-9l63,60r4,-9l70,43r,-19l67,17,55,5,46,xe" fillcolor="black" stroked="f">
                    <v:path arrowok="t" o:connecttype="custom" o:connectlocs="46,0;26,0;19,2;14,10;7,15;2,34;5,34;7,27;12,22;26,15;39,15;43,17;53,27;55,31;55,51;51,60;43,72;35,82;25,93;14,106;0,120;0,123;70,123;77,99;75,99;72,101;72,103;70,106;67,106;65,108;17,108;21,105;28,99;36,91;46,79;55,70;63,60;67,51;70,43;70,24;67,17;55,5;46,0" o:connectangles="0,0,0,0,0,0,0,0,0,0,0,0,0,0,0,0,0,0,0,0,0,0,0,0,0,0,0,0,0,0,0,0,0,0,0,0,0,0,0,0,0,0,0"/>
                  </v:shape>
                  <w10:wrap type="none"/>
                  <w10:anchorlock/>
                </v:group>
              </w:pict>
            </w: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3"/>
              </w:rPr>
            </w:pPr>
          </w:p>
          <w:p w:rsidR="007D75FD" w:rsidRDefault="007D75FD" w:rsidP="007E73F5">
            <w:pPr>
              <w:pStyle w:val="TableParagraph"/>
              <w:ind w:left="4"/>
              <w:rPr>
                <w:sz w:val="20"/>
              </w:rPr>
            </w:pPr>
            <w:r>
              <w:rPr>
                <w:noProof/>
                <w:sz w:val="20"/>
                <w:lang w:eastAsia="ru-RU"/>
              </w:rPr>
              <w:drawing>
                <wp:inline distT="0" distB="0" distL="0" distR="0" wp14:anchorId="6FF08D03" wp14:editId="7A5EAA91">
                  <wp:extent cx="5242734" cy="233362"/>
                  <wp:effectExtent l="0" t="0" r="0" b="0"/>
                  <wp:docPr id="187" name="image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524.png"/>
                          <pic:cNvPicPr/>
                        </pic:nvPicPr>
                        <pic:blipFill>
                          <a:blip r:embed="rId527" cstate="print"/>
                          <a:stretch>
                            <a:fillRect/>
                          </a:stretch>
                        </pic:blipFill>
                        <pic:spPr>
                          <a:xfrm>
                            <a:off x="0" y="0"/>
                            <a:ext cx="5242734" cy="233362"/>
                          </a:xfrm>
                          <a:prstGeom prst="rect">
                            <a:avLst/>
                          </a:prstGeom>
                        </pic:spPr>
                      </pic:pic>
                    </a:graphicData>
                  </a:graphic>
                </wp:inline>
              </w:drawing>
            </w:r>
          </w:p>
        </w:tc>
      </w:tr>
      <w:tr w:rsidR="007D75FD" w:rsidTr="007E73F5">
        <w:trPr>
          <w:trHeight w:val="208"/>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204"/>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621"/>
          <w:jc w:val="center"/>
        </w:trPr>
        <w:tc>
          <w:tcPr>
            <w:tcW w:w="1250" w:type="dxa"/>
            <w:tcBorders>
              <w:top w:val="single" w:sz="4" w:space="0" w:color="000000"/>
              <w:bottom w:val="single" w:sz="4" w:space="0" w:color="000000"/>
              <w:right w:val="single" w:sz="4" w:space="0" w:color="000000"/>
            </w:tcBorders>
          </w:tcPr>
          <w:p w:rsidR="007D75FD" w:rsidRDefault="007D1524" w:rsidP="007E73F5">
            <w:pPr>
              <w:pStyle w:val="TableParagraph"/>
              <w:spacing w:line="124" w:lineRule="exact"/>
              <w:ind w:left="14"/>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23" o:spid="_x0000_s1631" style="width:3.35pt;height:6.25pt;mso-position-horizontal-relative:char;mso-position-vertical-relative:line" coordsize="67,125">
                  <v:shape id="docshape624" o:spid="_x0000_s1632" style="position:absolute;width:67;height:125;visibility:visible;mso-wrap-style:square;v-text-anchor:top" coordsize="67,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C97L0A&#10;AADbAAAADwAAAGRycy9kb3ducmV2LnhtbERPSwrCMBDdC94hjOBO07pQqUYRwQ+iCz8HGJuxLTaT&#10;0sRab28WgsvH+8+XrSlFQ7UrLCuIhxEI4tTqgjMFt+tmMAXhPLLG0jIp+JCD5aLbmWOi7ZvP1Fx8&#10;JkIIuwQV5N5XiZQuzcmgG9qKOHAPWxv0AdaZ1DW+Q7gp5SiKxtJgwaEhx4rWOaXPy8sosCeL2zim&#10;7b0c7w73V3M8yV2qVL/XrmYgPLX+L/6591rBJIwNX8IPkI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vC97L0AAADbAAAADwAAAAAAAAAAAAAAAACYAgAAZHJzL2Rvd25yZXYu&#10;eG1sUEsFBgAAAAAEAAQA9QAAAIIDAAAAAA==&#10;" adj="0,,0" path="m12,108r-10,l2,111,,113r,5l5,123r2,l12,125r24,l51,120r1,-2l31,118r-2,-3l22,115r-3,-2l14,111r-2,l12,108xm58,12r-24,l39,14r7,8l48,26r,12l46,41r-3,5l43,50r-4,3l34,55,24,60r-5,l19,62r7,l31,65r5,l41,67,53,79r,5l55,89r,9l53,106r-10,9l39,118r13,l58,111r7,-10l67,94r,-20l63,65,58,58,53,55,46,50,58,43r5,-9l63,19,60,14,58,12xm43,l26,,19,2,5,17,2,26r3,l12,17r7,-5l58,12,55,10,51,2,43,xe" fillcolor="black" stroked="f">
                    <v:stroke joinstyle="round"/>
                    <v:formulas/>
                    <v:path arrowok="t" o:connecttype="custom" o:connectlocs="2,108;0,113;5,123;12,125;51,120;31,118;22,115;14,111;12,108;34,12;46,22;48,38;43,46;39,53;24,60;19,62;31,65;41,67;53,84;55,98;43,115;52,118;65,101;67,74;58,58;46,50;63,34;60,14;43,0;19,2;2,26;12,17;58,12;51,2" o:connectangles="0,0,0,0,0,0,0,0,0,0,0,0,0,0,0,0,0,0,0,0,0,0,0,0,0,0,0,0,0,0,0,0,0,0"/>
                  </v:shape>
                  <w10:wrap type="none"/>
                  <w10:anchorlock/>
                </v:group>
              </w:pict>
            </w: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spacing w:before="2"/>
              <w:rPr>
                <w:sz w:val="3"/>
              </w:rPr>
            </w:pPr>
          </w:p>
          <w:p w:rsidR="007D75FD" w:rsidRDefault="007D75FD" w:rsidP="007E73F5">
            <w:pPr>
              <w:pStyle w:val="TableParagraph"/>
              <w:ind w:left="4"/>
              <w:rPr>
                <w:sz w:val="20"/>
              </w:rPr>
            </w:pPr>
            <w:r>
              <w:rPr>
                <w:noProof/>
                <w:sz w:val="20"/>
                <w:lang w:eastAsia="ru-RU"/>
              </w:rPr>
              <w:drawing>
                <wp:inline distT="0" distB="0" distL="0" distR="0" wp14:anchorId="6A99DC45" wp14:editId="2BA43555">
                  <wp:extent cx="5262198" cy="366712"/>
                  <wp:effectExtent l="0" t="0" r="0" b="0"/>
                  <wp:docPr id="189"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525.png"/>
                          <pic:cNvPicPr/>
                        </pic:nvPicPr>
                        <pic:blipFill>
                          <a:blip r:embed="rId528" cstate="print"/>
                          <a:stretch>
                            <a:fillRect/>
                          </a:stretch>
                        </pic:blipFill>
                        <pic:spPr>
                          <a:xfrm>
                            <a:off x="0" y="0"/>
                            <a:ext cx="5262198" cy="366712"/>
                          </a:xfrm>
                          <a:prstGeom prst="rect">
                            <a:avLst/>
                          </a:prstGeom>
                        </pic:spPr>
                      </pic:pic>
                    </a:graphicData>
                  </a:graphic>
                </wp:inline>
              </w:drawing>
            </w:r>
          </w:p>
        </w:tc>
      </w:tr>
      <w:tr w:rsidR="007D75FD" w:rsidTr="007E73F5">
        <w:trPr>
          <w:trHeight w:val="208"/>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208"/>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412"/>
          <w:jc w:val="center"/>
        </w:trPr>
        <w:tc>
          <w:tcPr>
            <w:tcW w:w="1250" w:type="dxa"/>
            <w:tcBorders>
              <w:top w:val="single" w:sz="4" w:space="0" w:color="000000"/>
              <w:bottom w:val="single" w:sz="4" w:space="0" w:color="000000"/>
              <w:right w:val="single" w:sz="4" w:space="0" w:color="000000"/>
            </w:tcBorders>
          </w:tcPr>
          <w:p w:rsidR="007D75FD" w:rsidRDefault="007D1524" w:rsidP="007E73F5">
            <w:pPr>
              <w:pStyle w:val="TableParagraph"/>
              <w:spacing w:line="122" w:lineRule="exact"/>
              <w:ind w:left="10"/>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25" o:spid="_x0000_s1629" style="width:4.1pt;height:6.15pt;mso-position-horizontal-relative:char;mso-position-vertical-relative:line" coordsize="82,123">
                  <v:shape id="docshape626" o:spid="_x0000_s1630" style="position:absolute;width:82;height:123;visibility:visible;mso-wrap-style:square;v-text-anchor:top" coordsize="82,1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nEA8YA&#10;AADbAAAADwAAAGRycy9kb3ducmV2LnhtbESPQWvCQBSE7wX/w/KE3nRjkWpTVylthWoo2CgUb4/s&#10;M4lm34bsauK/7wpCj8PMfMPMFp2pxIUaV1pWMBpGIIgzq0vOFey2y8EUhPPIGivLpOBKDhbz3sMM&#10;Y21b/qFL6nMRIOxiVFB4X8dSuqwgg25oa+LgHWxj0AfZ5FI32Aa4qeRTFD1LgyWHhQJrei8oO6Vn&#10;oyBZHVOZfOzXSatPq00y/tafvy9KPfa7t1cQnjr/H763v7SCyRhuX8IP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nEA8YAAADbAAAADwAAAAAAAAAAAAAAAACYAgAAZHJz&#10;L2Rvd25yZXYueG1sUEsFBgAAAAAEAAQA9QAAAIsDAAAAAA==&#10;" adj="0,,0" path="m65,91r-15,l50,123r15,l65,91xm65,l55,,,79,,91r82,l82,79r-72,l50,19r15,l65,xm65,19r-15,l50,79r15,l65,19xe" fillcolor="black" stroked="f">
                    <v:stroke joinstyle="round"/>
                    <v:formulas/>
                    <v:path arrowok="t" o:connecttype="custom" o:connectlocs="65,91;50,91;50,123;65,123;65,91;65,0;55,0;0,79;0,91;82,91;82,79;10,79;50,19;65,19;65,0;65,19;50,19;50,79;65,79;65,19" o:connectangles="0,0,0,0,0,0,0,0,0,0,0,0,0,0,0,0,0,0,0,0"/>
                  </v:shape>
                  <w10:wrap type="none"/>
                  <w10:anchorlock/>
                </v:group>
              </w:pict>
            </w: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3"/>
              </w:rPr>
            </w:pPr>
          </w:p>
          <w:p w:rsidR="007D75FD" w:rsidRDefault="007D75FD" w:rsidP="007E73F5">
            <w:pPr>
              <w:pStyle w:val="TableParagraph"/>
              <w:ind w:left="4"/>
              <w:rPr>
                <w:sz w:val="20"/>
              </w:rPr>
            </w:pPr>
            <w:r>
              <w:rPr>
                <w:noProof/>
                <w:sz w:val="20"/>
                <w:lang w:eastAsia="ru-RU"/>
              </w:rPr>
              <w:drawing>
                <wp:inline distT="0" distB="0" distL="0" distR="0" wp14:anchorId="4D5D2E3C" wp14:editId="0AC38266">
                  <wp:extent cx="5232927" cy="233362"/>
                  <wp:effectExtent l="0" t="0" r="0" b="0"/>
                  <wp:docPr id="191" name="image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526.png"/>
                          <pic:cNvPicPr/>
                        </pic:nvPicPr>
                        <pic:blipFill>
                          <a:blip r:embed="rId529" cstate="print"/>
                          <a:stretch>
                            <a:fillRect/>
                          </a:stretch>
                        </pic:blipFill>
                        <pic:spPr>
                          <a:xfrm>
                            <a:off x="0" y="0"/>
                            <a:ext cx="5232927" cy="233362"/>
                          </a:xfrm>
                          <a:prstGeom prst="rect">
                            <a:avLst/>
                          </a:prstGeom>
                        </pic:spPr>
                      </pic:pic>
                    </a:graphicData>
                  </a:graphic>
                </wp:inline>
              </w:drawing>
            </w:r>
          </w:p>
        </w:tc>
      </w:tr>
      <w:tr w:rsidR="007D75FD" w:rsidTr="007E73F5">
        <w:trPr>
          <w:trHeight w:val="205"/>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205"/>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r w:rsidR="007D75FD" w:rsidTr="007E73F5">
        <w:trPr>
          <w:trHeight w:val="203"/>
          <w:jc w:val="center"/>
        </w:trPr>
        <w:tc>
          <w:tcPr>
            <w:tcW w:w="1250" w:type="dxa"/>
            <w:tcBorders>
              <w:top w:val="single" w:sz="4" w:space="0" w:color="000000"/>
              <w:right w:val="single" w:sz="4" w:space="0" w:color="000000"/>
            </w:tcBorders>
          </w:tcPr>
          <w:p w:rsidR="007D75FD" w:rsidRDefault="007D75FD" w:rsidP="007E73F5">
            <w:pPr>
              <w:pStyle w:val="TableParagraph"/>
              <w:spacing w:before="3"/>
              <w:rPr>
                <w:sz w:val="2"/>
              </w:rPr>
            </w:pPr>
          </w:p>
          <w:p w:rsidR="007D75FD" w:rsidRDefault="007D1524" w:rsidP="007E73F5">
            <w:pPr>
              <w:pStyle w:val="TableParagraph"/>
              <w:spacing w:line="122" w:lineRule="exact"/>
              <w:ind w:left="17"/>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27" o:spid="_x0000_s1627" style="width:3.5pt;height:6.15pt;mso-position-horizontal-relative:char;mso-position-vertical-relative:line" coordsize="70,123">
                  <v:shape id="docshape628" o:spid="_x0000_s1628" style="position:absolute;width:70;height:123;visibility:visible;mso-wrap-style:square;v-text-anchor:top" coordsize="7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b/JMAA&#10;AADbAAAADwAAAGRycy9kb3ducmV2LnhtbERPPWvDMBDdC/0P4gpdTCO7lLo4kU0oBAKd4nbpdlgX&#10;y9Q6GUmxnX9fDYGMj/e9a1Y7ipl8GBwrKDY5COLO6YF7BT/fh5cPECEiaxwdk4IrBWjqx4cdVtot&#10;fKK5jb1IIRwqVGBinCopQ2fIYti4iThxZ+ctxgR9L7XHJYXbUb7m+bu0OHBqMDjRp6Hur71YBW/F&#10;dJGdL4vfnr/2Y1aa7HRYlXp+WvdbEJHWeBff3EetoEzr05f0A2T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sb/JMAAAADbAAAADwAAAAAAAAAAAAAAAACYAgAAZHJzL2Rvd25y&#10;ZXYueG1sUEsFBgAAAAAEAAQA9QAAAIUDAAAAAA==&#10;" path="m70,l26,,2,48r20,l29,53r10,2l43,60r5,7l53,72r2,7l55,94r-2,7l43,111r-7,2l24,113r-2,-2l14,106r-4,l10,103r-5,l2,106r-2,l,115r5,3l7,120r5,3l26,123r15,-5l51,113r2,-5l60,101,67,84r,-17l19,31,26,17r37,l70,xe" fillcolor="black" stroked="f">
                    <v:path arrowok="t" o:connecttype="custom" o:connectlocs="70,0;26,0;2,48;22,48;29,53;39,55;43,60;48,67;53,72;55,79;55,94;53,101;43,111;36,113;24,113;22,111;14,106;10,106;10,103;5,103;2,106;0,106;0,115;5,118;7,120;12,123;26,123;41,118;51,113;53,108;60,101;67,84;67,67;19,31;26,17;63,17;70,0" o:connectangles="0,0,0,0,0,0,0,0,0,0,0,0,0,0,0,0,0,0,0,0,0,0,0,0,0,0,0,0,0,0,0,0,0,0,0,0,0"/>
                  </v:shape>
                  <w10:wrap type="none"/>
                  <w10:anchorlock/>
                </v:group>
              </w:pict>
            </w:r>
          </w:p>
        </w:tc>
        <w:tc>
          <w:tcPr>
            <w:tcW w:w="8545" w:type="dxa"/>
            <w:tcBorders>
              <w:top w:val="single" w:sz="4" w:space="0" w:color="000000"/>
              <w:left w:val="single" w:sz="4" w:space="0" w:color="000000"/>
            </w:tcBorders>
          </w:tcPr>
          <w:p w:rsidR="007D75FD" w:rsidRDefault="007D75FD" w:rsidP="007E73F5">
            <w:pPr>
              <w:pStyle w:val="TableParagraph"/>
              <w:spacing w:before="1"/>
              <w:rPr>
                <w:sz w:val="2"/>
              </w:rPr>
            </w:pPr>
          </w:p>
          <w:p w:rsidR="007D75FD" w:rsidRDefault="007D75FD" w:rsidP="007E73F5">
            <w:pPr>
              <w:pStyle w:val="TableParagraph"/>
              <w:spacing w:line="165" w:lineRule="exact"/>
              <w:ind w:left="4"/>
              <w:rPr>
                <w:sz w:val="16"/>
              </w:rPr>
            </w:pPr>
            <w:r>
              <w:rPr>
                <w:noProof/>
                <w:position w:val="-2"/>
                <w:sz w:val="16"/>
                <w:lang w:eastAsia="ru-RU"/>
              </w:rPr>
              <w:drawing>
                <wp:inline distT="0" distB="0" distL="0" distR="0" wp14:anchorId="4548595E" wp14:editId="0399546D">
                  <wp:extent cx="4453001" cy="104775"/>
                  <wp:effectExtent l="0" t="0" r="0" b="0"/>
                  <wp:docPr id="193" name="image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527.png"/>
                          <pic:cNvPicPr/>
                        </pic:nvPicPr>
                        <pic:blipFill>
                          <a:blip r:embed="rId530" cstate="print"/>
                          <a:stretch>
                            <a:fillRect/>
                          </a:stretch>
                        </pic:blipFill>
                        <pic:spPr>
                          <a:xfrm>
                            <a:off x="0" y="0"/>
                            <a:ext cx="4453001" cy="104775"/>
                          </a:xfrm>
                          <a:prstGeom prst="rect">
                            <a:avLst/>
                          </a:prstGeom>
                        </pic:spPr>
                      </pic:pic>
                    </a:graphicData>
                  </a:graphic>
                </wp:inline>
              </w:drawing>
            </w:r>
          </w:p>
        </w:tc>
      </w:tr>
      <w:tr w:rsidR="007D75FD" w:rsidTr="007E73F5">
        <w:trPr>
          <w:trHeight w:val="200"/>
          <w:jc w:val="center"/>
        </w:trPr>
        <w:tc>
          <w:tcPr>
            <w:tcW w:w="1250" w:type="dxa"/>
            <w:tcBorders>
              <w:right w:val="single" w:sz="4" w:space="0" w:color="000000"/>
            </w:tcBorders>
          </w:tcPr>
          <w:p w:rsidR="007D75FD" w:rsidRDefault="007D75FD" w:rsidP="007E73F5">
            <w:pPr>
              <w:pStyle w:val="TableParagraph"/>
              <w:rPr>
                <w:sz w:val="14"/>
              </w:rPr>
            </w:pPr>
          </w:p>
        </w:tc>
        <w:tc>
          <w:tcPr>
            <w:tcW w:w="8545" w:type="dxa"/>
            <w:tcBorders>
              <w:left w:val="single" w:sz="4" w:space="0" w:color="000000"/>
            </w:tcBorders>
          </w:tcPr>
          <w:p w:rsidR="007D75FD" w:rsidRDefault="007D75FD" w:rsidP="007E73F5">
            <w:pPr>
              <w:pStyle w:val="TableParagraph"/>
              <w:rPr>
                <w:sz w:val="14"/>
              </w:rPr>
            </w:pPr>
          </w:p>
        </w:tc>
      </w:tr>
      <w:tr w:rsidR="007D75FD" w:rsidTr="007E73F5">
        <w:trPr>
          <w:trHeight w:val="208"/>
          <w:jc w:val="center"/>
        </w:trPr>
        <w:tc>
          <w:tcPr>
            <w:tcW w:w="1250" w:type="dxa"/>
            <w:tcBorders>
              <w:bottom w:val="single" w:sz="4" w:space="0" w:color="000000"/>
              <w:right w:val="single" w:sz="4" w:space="0" w:color="000000"/>
            </w:tcBorders>
          </w:tcPr>
          <w:p w:rsidR="007D75FD" w:rsidRDefault="007D1524" w:rsidP="007E73F5">
            <w:pPr>
              <w:pStyle w:val="TableParagraph"/>
              <w:spacing w:line="124" w:lineRule="exact"/>
              <w:ind w:left="14"/>
              <w:rPr>
                <w:sz w:val="12"/>
              </w:rPr>
            </w:pPr>
            <w:r>
              <w:rPr>
                <w:rFonts w:ascii="Times New Roman" w:eastAsia="Times New Roman" w:hAnsi="Times New Roman" w:cs="Times New Roman"/>
                <w:lang w:val="ru-RU"/>
              </w:rPr>
            </w:r>
            <w:r>
              <w:rPr>
                <w:rFonts w:ascii="Times New Roman" w:eastAsia="Times New Roman" w:hAnsi="Times New Roman" w:cs="Times New Roman"/>
                <w:lang w:val="ru-RU"/>
              </w:rPr>
              <w:pict>
                <v:group id="docshapegroup629" o:spid="_x0000_s1625" style="width:3.85pt;height:6.25pt;mso-position-horizontal-relative:char;mso-position-vertical-relative:line" coordsize="77,125">
                  <v:shape id="docshape630" o:spid="_x0000_s1626" style="position:absolute;width:77;height:125;visibility:visible;mso-wrap-style:square;v-text-anchor:top" coordsize="77,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BTMMA&#10;AADbAAAADwAAAGRycy9kb3ducmV2LnhtbESPQWsCMRSE70L/Q3iFXkSz9bCU1SgiLHjRVl30+kie&#10;m8XNy7JJdf33TaHQ4zAz3zCL1eBacac+NJ4VvE8zEMTam4ZrBdWpnHyACBHZYOuZFDwpwGr5Mlpg&#10;YfyDD3Q/xlokCIcCFdgYu0LKoC05DFPfESfv6nuHMcm+lqbHR4K7Vs6yLJcOG04LFjvaWNK347dT&#10;4J/j7WFW7ir7uf9ypY76LC9aqbfXYT0HEWmI/+G/9tYoyHP4/Z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gBTMMAAADbAAAADwAAAAAAAAAAAAAAAACYAgAAZHJzL2Rv&#10;d25yZXYueG1sUEsFBgAAAAAEAAQA9QAAAIgDAAAAAA==&#10;" adj="0,,0" path="m75,l63,,41,7r-7,5l26,19r-9,7l2,55,,65,,75,1,87,5,98r5,9l24,123r5,2l51,125r9,-5l36,120r-2,-2l29,115r-3,-4l22,106r-3,-5l19,94,17,87r,-17l19,62r5,-2l26,58r5,-3l19,55,24,41r5,-5l31,29r5,-5l51,10r4,l65,5r10,l75,xm53,48r-14,l29,50,19,55r27,l51,58r4,7l58,72r2,10l60,101r-2,7l55,113r-4,5l46,120r14,l67,111,77,91r,-19l72,62,60,50,53,48xe" fillcolor="black" stroked="f">
                    <v:stroke joinstyle="round"/>
                    <v:formulas/>
                    <v:path arrowok="t" o:connecttype="custom" o:connectlocs="75,0;63,0;41,7;34,12;26,19;17,26;2,55;0,65;0,75;1,87;5,98;10,107;24,123;29,125;51,125;60,120;36,120;34,118;29,115;26,111;22,106;19,101;19,94;17,87;17,70;19,62;24,60;26,58;31,55;19,55;24,41;29,36;31,29;36,24;51,10;55,10;65,5;75,5;75,0;53,48;39,48;29,50;19,55;46,55;51,58;55,65;58,72;60,82;60,101;58,108;55,113;51,118;46,120;60,120;67,111;77,91;77,72;72,62;60,50;53,48" o:connectangles="0,0,0,0,0,0,0,0,0,0,0,0,0,0,0,0,0,0,0,0,0,0,0,0,0,0,0,0,0,0,0,0,0,0,0,0,0,0,0,0,0,0,0,0,0,0,0,0,0,0,0,0,0,0,0,0,0,0,0,0"/>
                  </v:shape>
                  <w10:wrap type="none"/>
                  <w10:anchorlock/>
                </v:group>
              </w:pict>
            </w:r>
          </w:p>
        </w:tc>
        <w:tc>
          <w:tcPr>
            <w:tcW w:w="8545" w:type="dxa"/>
            <w:tcBorders>
              <w:left w:val="single" w:sz="4" w:space="0" w:color="000000"/>
              <w:bottom w:val="single" w:sz="4" w:space="0" w:color="000000"/>
            </w:tcBorders>
          </w:tcPr>
          <w:p w:rsidR="007D75FD" w:rsidRDefault="007D75FD" w:rsidP="007E73F5">
            <w:pPr>
              <w:pStyle w:val="TableParagraph"/>
              <w:spacing w:line="165" w:lineRule="exact"/>
              <w:ind w:left="4"/>
              <w:rPr>
                <w:sz w:val="16"/>
              </w:rPr>
            </w:pPr>
            <w:r>
              <w:rPr>
                <w:noProof/>
                <w:position w:val="-2"/>
                <w:sz w:val="16"/>
                <w:lang w:eastAsia="ru-RU"/>
              </w:rPr>
              <w:drawing>
                <wp:inline distT="0" distB="0" distL="0" distR="0" wp14:anchorId="0600C651" wp14:editId="66C4BA69">
                  <wp:extent cx="1036803" cy="104775"/>
                  <wp:effectExtent l="0" t="0" r="0" b="0"/>
                  <wp:docPr id="195"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528.png"/>
                          <pic:cNvPicPr/>
                        </pic:nvPicPr>
                        <pic:blipFill>
                          <a:blip r:embed="rId531" cstate="print"/>
                          <a:stretch>
                            <a:fillRect/>
                          </a:stretch>
                        </pic:blipFill>
                        <pic:spPr>
                          <a:xfrm>
                            <a:off x="0" y="0"/>
                            <a:ext cx="1036803" cy="104775"/>
                          </a:xfrm>
                          <a:prstGeom prst="rect">
                            <a:avLst/>
                          </a:prstGeom>
                        </pic:spPr>
                      </pic:pic>
                    </a:graphicData>
                  </a:graphic>
                </wp:inline>
              </w:drawing>
            </w:r>
          </w:p>
        </w:tc>
      </w:tr>
      <w:tr w:rsidR="007D75FD" w:rsidTr="007E73F5">
        <w:trPr>
          <w:trHeight w:val="205"/>
          <w:jc w:val="center"/>
        </w:trPr>
        <w:tc>
          <w:tcPr>
            <w:tcW w:w="1250" w:type="dxa"/>
            <w:tcBorders>
              <w:top w:val="single" w:sz="4" w:space="0" w:color="000000"/>
              <w:bottom w:val="single" w:sz="4" w:space="0" w:color="000000"/>
              <w:right w:val="single" w:sz="4" w:space="0" w:color="000000"/>
            </w:tcBorders>
          </w:tcPr>
          <w:p w:rsidR="007D75FD" w:rsidRDefault="007D75FD" w:rsidP="007E73F5">
            <w:pPr>
              <w:pStyle w:val="TableParagraph"/>
              <w:rPr>
                <w:sz w:val="14"/>
              </w:rPr>
            </w:pPr>
          </w:p>
        </w:tc>
        <w:tc>
          <w:tcPr>
            <w:tcW w:w="8545" w:type="dxa"/>
            <w:tcBorders>
              <w:top w:val="single" w:sz="4" w:space="0" w:color="000000"/>
              <w:left w:val="single" w:sz="4" w:space="0" w:color="000000"/>
              <w:bottom w:val="single" w:sz="4" w:space="0" w:color="000000"/>
            </w:tcBorders>
          </w:tcPr>
          <w:p w:rsidR="007D75FD" w:rsidRDefault="007D75FD" w:rsidP="007E73F5">
            <w:pPr>
              <w:pStyle w:val="TableParagraph"/>
              <w:rPr>
                <w:sz w:val="14"/>
              </w:rPr>
            </w:pPr>
          </w:p>
        </w:tc>
      </w:tr>
    </w:tbl>
    <w:p w:rsidR="007D75FD" w:rsidRDefault="007D1524" w:rsidP="007D75FD">
      <w:pPr>
        <w:pStyle w:val="a6"/>
        <w:spacing w:before="4"/>
        <w:rPr>
          <w:sz w:val="27"/>
        </w:rPr>
      </w:pPr>
      <w:r>
        <w:rPr>
          <w:noProof/>
        </w:rPr>
        <w:pict>
          <v:group id="docshapegroup631" o:spid="_x0000_s1620" style="position:absolute;margin-left:71.35pt;margin-top:20.4pt;width:496.05pt;height:79.6pt;z-index:-251524608;mso-wrap-distance-left:0;mso-wrap-distance-right:0;mso-position-horizontal-relative:page;mso-position-vertical-relative:text" coordorigin="1704,339" coordsize="9921,1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">
            <v:shape id="docshape632" o:spid="_x0000_s1621" style="position:absolute;left:1703;top:338;width:9921;height:1592;visibility:visible;mso-wrap-style:square;v-text-anchor:top" coordsize="9921,1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EwSsAA&#10;AADbAAAADwAAAGRycy9kb3ducmV2LnhtbESPS6vCMBSE94L/IRzBnaa+qlSjiCBewY0PXB+aY1ts&#10;TkoTtf77G0FwOczMN8xi1ZhSPKl2hWUFg34Egji1uuBMweW87c1AOI+ssbRMCt7kYLVstxaYaPvi&#10;Iz1PPhMBwi5BBbn3VSKlS3My6Pq2Ig7ezdYGfZB1JnWNrwA3pRxGUSwNFhwWcqxok1N6Pz2MguvR&#10;mfg6Lg+xJT07u1G120/3SnU7zXoOwlPjf+Fv+08rmMTw+R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EwSsAAAADbAAAADwAAAAAAAAAAAAAAAACYAgAAZHJzL2Rvd25y&#10;ZXYueG1sUEsFBgAAAAAEAAQA9QAAAIUDAAAAAA==&#10;" path="m9921,r-12,l9909,10r,452l9909,470r,656l9909,1136r,446l12,1582r,-446l9909,1136r,-10l8814,1126r,-656l9909,470r,-8l8814,462r,-452l9909,10r,-10l8805,r,10l8805,462r,8l8805,1126r-8793,l12,470r8793,l8805,462,12,462,12,10r8793,l8805,,,,,10,,462,,1592r9921,l9921,1582,9921,xe" fillcolor="black" stroked="f">
              <v:path arrowok="t" o:connecttype="custom" o:connectlocs="9921,339;9909,339;9909,349;9909,801;9909,809;9909,1465;9909,1475;9909,1921;12,1921;12,1475;9909,1475;9909,1465;8814,1465;8814,809;9909,809;9909,801;8814,801;8814,349;9909,349;9909,339;9909,339;8805,339;8805,349;8805,801;8805,809;8805,1465;12,1465;12,809;8805,809;8805,801;12,801;12,349;8805,349;8805,339;0,339;0,349;0,801;0,1931;9921,1931;9921,1921;9921,339" o:connectangles="0,0,0,0,0,0,0,0,0,0,0,0,0,0,0,0,0,0,0,0,0,0,0,0,0,0,0,0,0,0,0,0,0,0,0,0,0,0,0,0,0"/>
            </v:shape>
            <v:shape id="docshape633" o:spid="_x0000_s1622" type="#_x0000_t75" style="position:absolute;left:1705;top:466;width:3131;height: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73c++AAAA2wAAAA8AAABkcnMvZG93bnJldi54bWxET82KwjAQvgu+Q5gFb5oqWynVKIug7NXq&#10;A4zN2NY2k9LEWn16cxA8fnz/6+1gGtFT5yrLCuazCARxbnXFhYLzaT9NQDiPrLGxTAqe5GC7GY/W&#10;mGr74CP1mS9ECGGXooLS+zaV0uUlGXQz2xIH7mo7gz7ArpC6w0cIN41cRNFSGqw4NJTY0q6kvM7u&#10;RsF+vnB13V/ut+zVHIfkEBe/dazU5Gf4W4HwNPiv+OP+1wriMDZ8CT9Ab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u73c++AAAA2wAAAA8AAAAAAAAAAAAAAAAAnwIAAGRy&#10;cy9kb3ducmV2LnhtbFBLBQYAAAAABAAEAPcAAACKAwAAAAA=&#10;">
              <v:imagedata r:id="rId532" o:title=""/>
            </v:shape>
            <v:shape id="docshape634" o:spid="_x0000_s1623" type="#_x0000_t75" style="position:absolute;left:1820;top:1007;width:6153;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OfaHCAAAA2wAAAA8AAABkcnMvZG93bnJldi54bWxET8tqwkAU3Qv9h+EWupE6sYsgqWOQQLWF&#10;bjQ+tpfMNQlm7qSZ0SR/31kILg/nvUwH04g7da62rGA+i0AQF1bXXCo45F/vCxDOI2tsLJOCkRyk&#10;q5fJEhNte97Rfe9LEULYJaig8r5NpHRFRQbdzLbEgbvYzqAPsCul7rAP4aaRH1EUS4M1h4YKW8oq&#10;Kq77m1HwNz2OOc6zeBMftr/bn4Kjkz8r9fY6rD9BeBr8U/xwf2sFcVgfvo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jn2hwgAAANsAAAAPAAAAAAAAAAAAAAAAAJ8C&#10;AABkcnMvZG93bnJldi54bWxQSwUGAAAAAAQABAD3AAAAjgMAAAAA&#10;">
              <v:imagedata r:id="rId533" o:title=""/>
            </v:shape>
            <v:shape id="docshape635" o:spid="_x0000_s1624" type="#_x0000_t75" style="position:absolute;left:1820;top:1463;width:8504;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NNRPCAAAA2wAAAA8AAABkcnMvZG93bnJldi54bWxEj0GLwjAUhO/C/ofwFrxpurIU6RqlLm71&#10;JlYve3s0z7bYvJQm2vrvjSB4HGbmG2axGkwjbtS52rKCr2kEgriwuuZSwen4N5mDcB5ZY2OZFNzJ&#10;wWr5MVpgom3PB7rlvhQBwi5BBZX3bSKlKyoy6Ka2JQ7e2XYGfZBdKXWHfYCbRs6iKJYGaw4LFbb0&#10;W1Fxya9GwXf/P8Ty7rN1k2f7bWovmyyNlBp/DukPCE+Df4df7Z1WEM/g+SX8A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TTUTwgAAANsAAAAPAAAAAAAAAAAAAAAAAJ8C&#10;AABkcnMvZG93bnJldi54bWxQSwUGAAAAAAQABAD3AAAAjgMAAAAA&#10;">
              <v:imagedata r:id="rId534" o:title=""/>
            </v:shape>
            <w10:wrap type="topAndBottom" anchorx="page"/>
          </v:group>
        </w:pict>
      </w:r>
      <w:r w:rsidR="007D75FD">
        <w:rPr>
          <w:noProof/>
          <w:lang w:eastAsia="ru-RU"/>
        </w:rPr>
        <w:drawing>
          <wp:anchor distT="0" distB="0" distL="0" distR="0" simplePos="0" relativeHeight="251785728" behindDoc="0" locked="0" layoutInCell="1" allowOverlap="1" wp14:anchorId="6282AFB9" wp14:editId="4A9C38A1">
            <wp:simplePos x="0" y="0"/>
            <wp:positionH relativeFrom="page">
              <wp:posOffset>3031185</wp:posOffset>
            </wp:positionH>
            <wp:positionV relativeFrom="paragraph">
              <wp:posOffset>1352014</wp:posOffset>
            </wp:positionV>
            <wp:extent cx="2267796" cy="104775"/>
            <wp:effectExtent l="0" t="0" r="0" b="0"/>
            <wp:wrapTopAndBottom/>
            <wp:docPr id="197"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532.png"/>
                    <pic:cNvPicPr/>
                  </pic:nvPicPr>
                  <pic:blipFill>
                    <a:blip r:embed="rId535" cstate="print"/>
                    <a:stretch>
                      <a:fillRect/>
                    </a:stretch>
                  </pic:blipFill>
                  <pic:spPr>
                    <a:xfrm>
                      <a:off x="0" y="0"/>
                      <a:ext cx="2267796" cy="104775"/>
                    </a:xfrm>
                    <a:prstGeom prst="rect">
                      <a:avLst/>
                    </a:prstGeom>
                  </pic:spPr>
                </pic:pic>
              </a:graphicData>
            </a:graphic>
          </wp:anchor>
        </w:drawing>
      </w:r>
    </w:p>
    <w:p w:rsidR="007D75FD" w:rsidRDefault="007D75FD" w:rsidP="007D75FD">
      <w:pPr>
        <w:pStyle w:val="a6"/>
        <w:spacing w:before="2"/>
        <w:rPr>
          <w:sz w:val="15"/>
        </w:rPr>
      </w:pPr>
    </w:p>
    <w:p w:rsidR="007D75FD" w:rsidRDefault="007D75FD" w:rsidP="007D75FD">
      <w:pPr>
        <w:pStyle w:val="a6"/>
        <w:rPr>
          <w:sz w:val="20"/>
        </w:rPr>
      </w:pPr>
    </w:p>
    <w:p w:rsidR="007D75FD" w:rsidRDefault="007D75FD" w:rsidP="007D75FD">
      <w:pPr>
        <w:pStyle w:val="a6"/>
        <w:spacing w:before="2"/>
        <w:rPr>
          <w:sz w:val="11"/>
        </w:rPr>
      </w:pPr>
      <w:r>
        <w:rPr>
          <w:noProof/>
          <w:lang w:eastAsia="ru-RU"/>
        </w:rPr>
        <w:drawing>
          <wp:anchor distT="0" distB="0" distL="0" distR="0" simplePos="0" relativeHeight="251786752" behindDoc="0" locked="0" layoutInCell="1" allowOverlap="1" wp14:anchorId="66354BF5" wp14:editId="25AFDD2F">
            <wp:simplePos x="0" y="0"/>
            <wp:positionH relativeFrom="page">
              <wp:posOffset>1443215</wp:posOffset>
            </wp:positionH>
            <wp:positionV relativeFrom="paragraph">
              <wp:posOffset>96859</wp:posOffset>
            </wp:positionV>
            <wp:extent cx="222011" cy="95250"/>
            <wp:effectExtent l="0" t="0" r="0" b="0"/>
            <wp:wrapTopAndBottom/>
            <wp:docPr id="199"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533.png"/>
                    <pic:cNvPicPr/>
                  </pic:nvPicPr>
                  <pic:blipFill>
                    <a:blip r:embed="rId536" cstate="print"/>
                    <a:stretch>
                      <a:fillRect/>
                    </a:stretch>
                  </pic:blipFill>
                  <pic:spPr>
                    <a:xfrm>
                      <a:off x="0" y="0"/>
                      <a:ext cx="222011" cy="95250"/>
                    </a:xfrm>
                    <a:prstGeom prst="rect">
                      <a:avLst/>
                    </a:prstGeom>
                  </pic:spPr>
                </pic:pic>
              </a:graphicData>
            </a:graphic>
          </wp:anchor>
        </w:drawing>
      </w:r>
      <w:r>
        <w:rPr>
          <w:noProof/>
          <w:lang w:eastAsia="ru-RU"/>
        </w:rPr>
        <w:drawing>
          <wp:anchor distT="0" distB="0" distL="0" distR="0" simplePos="0" relativeHeight="251787776" behindDoc="0" locked="0" layoutInCell="1" allowOverlap="1" wp14:anchorId="66C50C1E" wp14:editId="306ED602">
            <wp:simplePos x="0" y="0"/>
            <wp:positionH relativeFrom="page">
              <wp:posOffset>6039510</wp:posOffset>
            </wp:positionH>
            <wp:positionV relativeFrom="paragraph">
              <wp:posOffset>96830</wp:posOffset>
            </wp:positionV>
            <wp:extent cx="925940" cy="90487"/>
            <wp:effectExtent l="0" t="0" r="0" b="0"/>
            <wp:wrapTopAndBottom/>
            <wp:docPr id="201"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534.png"/>
                    <pic:cNvPicPr/>
                  </pic:nvPicPr>
                  <pic:blipFill>
                    <a:blip r:embed="rId537" cstate="print"/>
                    <a:stretch>
                      <a:fillRect/>
                    </a:stretch>
                  </pic:blipFill>
                  <pic:spPr>
                    <a:xfrm>
                      <a:off x="0" y="0"/>
                      <a:ext cx="925940" cy="90487"/>
                    </a:xfrm>
                    <a:prstGeom prst="rect">
                      <a:avLst/>
                    </a:prstGeom>
                  </pic:spPr>
                </pic:pic>
              </a:graphicData>
            </a:graphic>
          </wp:anchor>
        </w:drawing>
      </w:r>
    </w:p>
    <w:p w:rsidR="007D75FD" w:rsidRDefault="007D75FD" w:rsidP="007D75FD">
      <w:pPr>
        <w:rPr>
          <w:sz w:val="11"/>
        </w:rPr>
        <w:sectPr w:rsidR="007D75FD">
          <w:pgSz w:w="11910" w:h="16840"/>
          <w:pgMar w:top="1040" w:right="160" w:bottom="280" w:left="1020" w:header="720" w:footer="720" w:gutter="0"/>
          <w:cols w:space="720"/>
        </w:sectPr>
      </w:pPr>
    </w:p>
    <w:p w:rsidR="007D75FD" w:rsidRDefault="007D75FD" w:rsidP="007D75FD">
      <w:pPr>
        <w:spacing w:before="92"/>
        <w:ind w:left="6787" w:right="1093" w:firstLine="1517"/>
        <w:jc w:val="right"/>
        <w:rPr>
          <w:sz w:val="18"/>
        </w:rPr>
      </w:pPr>
      <w:r>
        <w:rPr>
          <w:sz w:val="18"/>
        </w:rPr>
        <w:lastRenderedPageBreak/>
        <w:t>Приложение</w:t>
      </w:r>
      <w:r>
        <w:rPr>
          <w:spacing w:val="-12"/>
          <w:sz w:val="18"/>
        </w:rPr>
        <w:t xml:space="preserve"> </w:t>
      </w:r>
      <w:r>
        <w:rPr>
          <w:sz w:val="18"/>
        </w:rPr>
        <w:t>№</w:t>
      </w:r>
      <w:r>
        <w:rPr>
          <w:spacing w:val="-11"/>
          <w:sz w:val="18"/>
        </w:rPr>
        <w:t xml:space="preserve"> </w:t>
      </w:r>
      <w:r>
        <w:rPr>
          <w:sz w:val="18"/>
        </w:rPr>
        <w:t>9 к Административному регламенту</w:t>
      </w:r>
      <w:r>
        <w:rPr>
          <w:spacing w:val="40"/>
          <w:sz w:val="18"/>
        </w:rPr>
        <w:t xml:space="preserve"> </w:t>
      </w:r>
      <w:r>
        <w:rPr>
          <w:sz w:val="18"/>
        </w:rPr>
        <w:t>по</w:t>
      </w:r>
      <w:r>
        <w:rPr>
          <w:spacing w:val="-5"/>
          <w:sz w:val="18"/>
        </w:rPr>
        <w:t xml:space="preserve"> </w:t>
      </w:r>
      <w:r>
        <w:rPr>
          <w:sz w:val="18"/>
        </w:rPr>
        <w:t>предоставлению</w:t>
      </w:r>
      <w:r>
        <w:rPr>
          <w:spacing w:val="-5"/>
          <w:sz w:val="18"/>
        </w:rPr>
        <w:t xml:space="preserve"> </w:t>
      </w:r>
      <w:r>
        <w:rPr>
          <w:spacing w:val="-2"/>
          <w:sz w:val="18"/>
        </w:rPr>
        <w:t>государственной</w:t>
      </w:r>
    </w:p>
    <w:p w:rsidR="007D75FD" w:rsidRDefault="007D75FD" w:rsidP="007D75FD">
      <w:pPr>
        <w:spacing w:before="1"/>
        <w:ind w:right="1096"/>
        <w:jc w:val="right"/>
        <w:rPr>
          <w:sz w:val="18"/>
        </w:rPr>
      </w:pPr>
      <w:r>
        <w:rPr>
          <w:spacing w:val="-2"/>
          <w:sz w:val="18"/>
        </w:rPr>
        <w:t>услуги</w:t>
      </w:r>
    </w:p>
    <w:p w:rsidR="007D75FD" w:rsidRDefault="007D75FD" w:rsidP="007D75FD">
      <w:pPr>
        <w:pStyle w:val="a6"/>
        <w:rPr>
          <w:sz w:val="20"/>
        </w:rPr>
      </w:pPr>
    </w:p>
    <w:p w:rsidR="007D75FD" w:rsidRDefault="007D75FD" w:rsidP="007D75FD">
      <w:pPr>
        <w:pStyle w:val="a6"/>
        <w:spacing w:before="9"/>
        <w:rPr>
          <w:sz w:val="11"/>
        </w:rPr>
      </w:pPr>
      <w:r>
        <w:rPr>
          <w:noProof/>
          <w:lang w:eastAsia="ru-RU"/>
        </w:rPr>
        <w:drawing>
          <wp:anchor distT="0" distB="0" distL="0" distR="0" simplePos="0" relativeHeight="251793920" behindDoc="0" locked="0" layoutInCell="1" allowOverlap="1" wp14:anchorId="5AF445FB" wp14:editId="682DA0AC">
            <wp:simplePos x="0" y="0"/>
            <wp:positionH relativeFrom="page">
              <wp:posOffset>1614652</wp:posOffset>
            </wp:positionH>
            <wp:positionV relativeFrom="paragraph">
              <wp:posOffset>101530</wp:posOffset>
            </wp:positionV>
            <wp:extent cx="4904263" cy="102679"/>
            <wp:effectExtent l="0" t="0" r="0" b="0"/>
            <wp:wrapTopAndBottom/>
            <wp:docPr id="203" name="image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535.png"/>
                    <pic:cNvPicPr/>
                  </pic:nvPicPr>
                  <pic:blipFill>
                    <a:blip r:embed="rId538" cstate="print"/>
                    <a:stretch>
                      <a:fillRect/>
                    </a:stretch>
                  </pic:blipFill>
                  <pic:spPr>
                    <a:xfrm>
                      <a:off x="0" y="0"/>
                      <a:ext cx="4904263" cy="102679"/>
                    </a:xfrm>
                    <a:prstGeom prst="rect">
                      <a:avLst/>
                    </a:prstGeom>
                  </pic:spPr>
                </pic:pic>
              </a:graphicData>
            </a:graphic>
          </wp:anchor>
        </w:drawing>
      </w:r>
      <w:r>
        <w:rPr>
          <w:noProof/>
          <w:lang w:eastAsia="ru-RU"/>
        </w:rPr>
        <w:drawing>
          <wp:anchor distT="0" distB="0" distL="0" distR="0" simplePos="0" relativeHeight="251794944" behindDoc="0" locked="0" layoutInCell="1" allowOverlap="1" wp14:anchorId="3979D54E" wp14:editId="11F8DD9E">
            <wp:simplePos x="0" y="0"/>
            <wp:positionH relativeFrom="page">
              <wp:posOffset>2255926</wp:posOffset>
            </wp:positionH>
            <wp:positionV relativeFrom="paragraph">
              <wp:posOffset>428483</wp:posOffset>
            </wp:positionV>
            <wp:extent cx="3596809" cy="233362"/>
            <wp:effectExtent l="0" t="0" r="0" b="0"/>
            <wp:wrapTopAndBottom/>
            <wp:docPr id="205"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536.png"/>
                    <pic:cNvPicPr/>
                  </pic:nvPicPr>
                  <pic:blipFill>
                    <a:blip r:embed="rId539" cstate="print"/>
                    <a:stretch>
                      <a:fillRect/>
                    </a:stretch>
                  </pic:blipFill>
                  <pic:spPr>
                    <a:xfrm>
                      <a:off x="0" y="0"/>
                      <a:ext cx="3596809" cy="233362"/>
                    </a:xfrm>
                    <a:prstGeom prst="rect">
                      <a:avLst/>
                    </a:prstGeom>
                  </pic:spPr>
                </pic:pic>
              </a:graphicData>
            </a:graphic>
          </wp:anchor>
        </w:drawing>
      </w:r>
    </w:p>
    <w:p w:rsidR="007D75FD" w:rsidRDefault="007D75FD" w:rsidP="007D75FD">
      <w:pPr>
        <w:pStyle w:val="a6"/>
        <w:spacing w:before="7"/>
      </w:pPr>
    </w:p>
    <w:p w:rsidR="007D75FD" w:rsidRDefault="007D75FD" w:rsidP="007D75FD">
      <w:pPr>
        <w:pStyle w:val="a6"/>
        <w:rPr>
          <w:sz w:val="20"/>
        </w:rPr>
      </w:pPr>
    </w:p>
    <w:p w:rsidR="007D75FD" w:rsidRDefault="007D1524" w:rsidP="007D75FD">
      <w:pPr>
        <w:pStyle w:val="a6"/>
        <w:spacing w:before="8"/>
        <w:rPr>
          <w:sz w:val="11"/>
        </w:rPr>
      </w:pPr>
      <w:r>
        <w:rPr>
          <w:noProof/>
        </w:rPr>
        <w:pict>
          <v:group id="docshapegroup636" o:spid="_x0000_s1684" style="position:absolute;margin-left:83.75pt;margin-top:7.95pt;width:471.5pt;height:11.65pt;z-index:-251514368;mso-wrap-distance-left:0;mso-wrap-distance-right:0;mso-position-horizontal-relative:page" coordorigin="1675,159" coordsize="9430,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">
            <v:shape id="docshape637" o:spid="_x0000_s1685" type="#_x0000_t75" style="position:absolute;left:3653;top:228;width:5493;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TtXBAAAA2wAAAA8AAABkcnMvZG93bnJldi54bWxET02LwjAQvQv+hzCCN00VdbVrFBEUUQ9u&#10;d5E9zjazbbGZlCZq/ffmIHh8vO/5sjGluFHtCssKBv0IBHFqdcGZgp/vTW8KwnlkjaVlUvAgB8tF&#10;uzXHWNs7f9Et8ZkIIexiVJB7X8VSujQng65vK+LA/dvaoA+wzqSu8R7CTSmHUTSRBgsODTlWtM4p&#10;vSRXo+BjvTKzPY6S37/zcVqeJtvDfmOU6naa1ScIT41/i1/unVYwDuvDl/AD5O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aTtXBAAAA2wAAAA8AAAAAAAAAAAAAAAAAnwIA&#10;AGRycy9kb3ducmV2LnhtbFBLBQYAAAAABAAEAPcAAACNAwAAAAA=&#10;">
              <v:imagedata r:id="rId540" o:title=""/>
            </v:shape>
            <v:rect id="docshape638" o:spid="_x0000_s1686" style="position:absolute;left:1674;top:159;width:943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sTsYA&#10;AADbAAAADwAAAGRycy9kb3ducmV2LnhtbESPT2vCQBTE7wW/w/IK3uqmQYtN3YgWBC9C/XOot2f2&#10;NQnJvk13V41++m6h0OMwM79hZvPetOJCzteWFTyPEhDEhdU1lwoO+9XTFIQPyBpby6TgRh7m+eBh&#10;hpm2V97SZRdKESHsM1RQhdBlUvqiIoN+ZDvi6H1ZZzBE6UqpHV4j3LQyTZIXabDmuFBhR+8VFc3u&#10;bBQsX6fL748xb+7b05GOn6dmkrpEqeFjv3gDEagP/+G/9lormKTw+yX+AJ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usTsYAAADbAAAADwAAAAAAAAAAAAAAAACYAgAAZHJz&#10;L2Rvd25yZXYueG1sUEsFBgAAAAAEAAQA9QAAAIsDAAAAAA==&#10;" fillcolor="black" stroked="f"/>
            <w10:wrap type="topAndBottom" anchorx="page"/>
          </v:group>
        </w:pict>
      </w:r>
      <w:r w:rsidR="007D75FD">
        <w:rPr>
          <w:noProof/>
          <w:lang w:eastAsia="ru-RU"/>
        </w:rPr>
        <w:drawing>
          <wp:anchor distT="0" distB="0" distL="0" distR="0" simplePos="0" relativeHeight="251795968" behindDoc="0" locked="0" layoutInCell="1" allowOverlap="1" wp14:anchorId="44E746C7" wp14:editId="779323A5">
            <wp:simplePos x="0" y="0"/>
            <wp:positionH relativeFrom="page">
              <wp:posOffset>1081298</wp:posOffset>
            </wp:positionH>
            <wp:positionV relativeFrom="paragraph">
              <wp:posOffset>565925</wp:posOffset>
            </wp:positionV>
            <wp:extent cx="367787" cy="77724"/>
            <wp:effectExtent l="0" t="0" r="0" b="0"/>
            <wp:wrapTopAndBottom/>
            <wp:docPr id="207" name="image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538.png"/>
                    <pic:cNvPicPr/>
                  </pic:nvPicPr>
                  <pic:blipFill>
                    <a:blip r:embed="rId541" cstate="print"/>
                    <a:stretch>
                      <a:fillRect/>
                    </a:stretch>
                  </pic:blipFill>
                  <pic:spPr>
                    <a:xfrm>
                      <a:off x="0" y="0"/>
                      <a:ext cx="367787" cy="77724"/>
                    </a:xfrm>
                    <a:prstGeom prst="rect">
                      <a:avLst/>
                    </a:prstGeom>
                  </pic:spPr>
                </pic:pic>
              </a:graphicData>
            </a:graphic>
          </wp:anchor>
        </w:drawing>
      </w:r>
      <w:r>
        <w:rPr>
          <w:noProof/>
        </w:rPr>
        <w:pict>
          <v:group id="docshapegroup639" o:spid="_x0000_s1678" style="position:absolute;margin-left:120.75pt;margin-top:32.4pt;width:433.05pt;height:18.45pt;z-index:-251513344;mso-wrap-distance-left:0;mso-wrap-distance-right:0;mso-position-horizontal-relative:page;mso-position-vertical-relative:text" coordorigin="2415,648" coordsize="866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">
            <v:shape id="docshape640" o:spid="_x0000_s1679" type="#_x0000_t75" style="position:absolute;left:2414;top:648;width:2009;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VwKe/AAAA2wAAAA8AAABkcnMvZG93bnJldi54bWxET8uKwjAU3Q/MP4QruNNUhUGqUQZBcCPU&#10;R/fX5tqUaW5Kk6nRrzeLgVkeznu9jbYVA/W+caxgNs1AEFdON1wruF72kyUIH5A1to5JwZM8bDef&#10;H2vMtXvwiYZzqEUKYZ+jAhNCl0vpK0MW/dR1xIm7u95iSLCvpe7xkcJtK+dZ9iUtNpwaDHa0M1T9&#10;nH+tgvhsdjfzimUxxFdxK+tQzPdHpcaj+L0CESiGf/Gf+6AVLNLY9CX9ALl5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dFcCnvwAAANsAAAAPAAAAAAAAAAAAAAAAAJ8CAABk&#10;cnMvZG93bnJldi54bWxQSwUGAAAAAAQABAD3AAAAiwMAAAAA&#10;">
              <v:imagedata r:id="rId542" o:title=""/>
            </v:shape>
            <v:rect id="docshape641" o:spid="_x0000_s1680" style="position:absolute;left:4479;top:800;width:910;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Bf8EA&#10;AADbAAAADwAAAGRycy9kb3ducmV2LnhtbERPTYvCMBC9C/sfwgh701RR0WqUVVjwIqi7B72NzdgW&#10;m0lNonb315uD4PHxvmeLxlTiTs6XlhX0ugkI4szqknMFvz/fnTEIH5A1VpZJwR95WMw/WjNMtX3w&#10;ju77kIsYwj5FBUUIdSqlzwoy6Lu2Jo7c2TqDIUKXS+3wEcNNJftJMpIGS44NBda0Kii77G9GwXIy&#10;Xl63A978705HOh5Ol2HfJUp9tpuvKYhATXiLX+61VjCI6+OX+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cAX/BAAAA2wAAAA8AAAAAAAAAAAAAAAAAmAIAAGRycy9kb3du&#10;cmV2LnhtbFBLBQYAAAAABAAEAPUAAACGAwAAAAA=&#10;" fillcolor="black" stroked="f"/>
            <v:shape id="docshape642" o:spid="_x0000_s1681" type="#_x0000_t75" style="position:absolute;left:5387;top:684;width:260;height: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f+6/AAAA2wAAAA8AAABkcnMvZG93bnJldi54bWxEj80KwjAQhO+C7xBW8CKaWlSkGkUUxZv4&#10;g+elWdtisylN1Pr2RhA8DjPzDTNfNqYUT6pdYVnBcBCBIE6tLjhTcDlv+1MQziNrLC2Tgjc5WC7a&#10;rTkm2r74SM+Tz0SAsEtQQe59lUjp0pwMuoGtiIN3s7VBH2SdSV3jK8BNKeMomkiDBYeFHCta55Te&#10;Tw+j4DA5y8fIxMhyvLpE195uSpurUt1Os5qB8NT4f/jX3msFoxi+X8IP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1zX/uvwAAANsAAAAPAAAAAAAAAAAAAAAAAJ8CAABk&#10;cnMvZG93bnJldi54bWxQSwUGAAAAAAQABAD3AAAAiwMAAAAA&#10;">
              <v:imagedata r:id="rId543" o:title=""/>
            </v:shape>
            <v:shape id="docshape643" o:spid="_x0000_s1682" type="#_x0000_t75" style="position:absolute;left:5696;top:684;width:5362;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95lvEAAAA2wAAAA8AAABkcnMvZG93bnJldi54bWxEj1trAjEUhN8L/odwBF9KN1uxUrZmRQVB&#10;6JO399PkdC/dnCxJqqu/vikU+jjMzDfMYjnYTlzIh8axgucsB0GsnWm4UnA6bp9eQYSIbLBzTApu&#10;FGBZjh4WWBh35T1dDrESCcKhQAV1jH0hZdA1WQyZ64mT9+m8xZikr6TxeE1w28lpns+lxYbTQo09&#10;bWrSX4dvq6DSm9aeb/uX6Ud7517f/eN6967UZDys3kBEGuJ/+K+9MwpmM/j9kn6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95lvEAAAA2wAAAA8AAAAAAAAAAAAAAAAA&#10;nwIAAGRycy9kb3ducmV2LnhtbFBLBQYAAAAABAAEAPcAAACQAwAAAAA=&#10;">
              <v:imagedata r:id="rId544" o:title=""/>
            </v:shape>
            <v:rect id="docshape644" o:spid="_x0000_s1683" style="position:absolute;left:8461;top:1007;width:26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8kMUA&#10;AADbAAAADwAAAGRycy9kb3ducmV2LnhtbESPQWsCMRSE74L/ITzBm5utqNitUVQQvAjV9lBvz83r&#10;7uLmZU2irv31TUHocZiZb5jZojW1uJHzlWUFL0kKgji3uuJCwefHZjAF4QOyxtoyKXiQh8W825lh&#10;pu2d93Q7hEJECPsMFZQhNJmUPi/JoE9sQxy9b+sMhihdIbXDe4SbWg7TdCINVhwXSmxoXVJ+PlyN&#10;gtXrdHV5H/HuZ3860vHrdB4PXapUv9cu30AEasN/+NneagW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TyQxQAAANsAAAAPAAAAAAAAAAAAAAAAAJgCAABkcnMv&#10;ZG93bnJldi54bWxQSwUGAAAAAAQABAD1AAAAigMAAAAA&#10;" fillcolor="black" stroked="f"/>
            <w10:wrap type="topAndBottom" anchorx="page"/>
          </v:group>
        </w:pict>
      </w:r>
      <w:r>
        <w:rPr>
          <w:noProof/>
        </w:rPr>
        <w:pict>
          <v:group id="docshapegroup645" o:spid="_x0000_s1675" style="position:absolute;margin-left:56.7pt;margin-top:60.65pt;width:405.85pt;height:7.9pt;z-index:-251512320;mso-wrap-distance-left:0;mso-wrap-distance-right:0;mso-position-horizontal-relative:page;mso-position-vertical-relative:text" coordorigin="1134,1213" coordsize="8117,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">
            <v:shape id="docshape646" o:spid="_x0000_s1676" type="#_x0000_t75" style="position:absolute;left:1133;top:1225;width:8117;height: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9REbDAAAA2wAAAA8AAABkcnMvZG93bnJldi54bWxEj9FqwkAURN8L/sNyhb7VjQpSo6uItCB5&#10;iDX6AZfsNYlm74bsGpO/7wqFPg4zc4ZZb3tTi45aV1lWMJ1EIIhzqysuFFzO3x+fIJxH1lhbJgUD&#10;OdhuRm9rjLV98om6zBciQNjFqKD0vomldHlJBt3ENsTBu9rWoA+yLaRu8RngppazKFpIgxWHhRIb&#10;2peU37OHUXD8SdOOk8vXkNEyGebp4uxuiVLv4363AuGp9//hv/ZBK5jP4PUl/A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1ERsMAAADbAAAADwAAAAAAAAAAAAAAAACf&#10;AgAAZHJzL2Rvd25yZXYueG1sUEsFBgAAAAAEAAQA9wAAAI8DAAAAAA==&#10;">
              <v:imagedata r:id="rId545" o:title=""/>
            </v:shape>
            <v:rect id="docshape647" o:spid="_x0000_s1677" style="position:absolute;left:1701;top:1213;width:748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F0AcYA&#10;AADbAAAADwAAAGRycy9kb3ducmV2LnhtbESPS2vDMBCE74X+B7GF3Bq5eZTEtRKaQKGXQl6H5Lax&#10;traJtXIk1XH766NAoMdhZr5hsnlnatGS85VlBS/9BARxbnXFhYLd9uN5AsIHZI21ZVLwSx7ms8eH&#10;DFNtL7ymdhMKESHsU1RQhtCkUvq8JIO+bxvi6H1bZzBE6QqpHV4i3NRykCSv0mDFcaHEhpYl5afN&#10;j1GwmE4W59WIv/7WxwMd9sfTeOASpXpP3fsbiEBd+A/f259awXAEty/xB8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F0AcYAAADbAAAADwAAAAAAAAAAAAAAAACYAgAAZHJz&#10;L2Rvd25yZXYueG1sUEsFBgAAAAAEAAQA9QAAAIsDAAAAAA==&#10;" fillcolor="black" stroked="f"/>
            <w10:wrap type="topAndBottom" anchorx="page"/>
          </v:group>
        </w:pict>
      </w:r>
    </w:p>
    <w:p w:rsidR="007D75FD" w:rsidRDefault="007D75FD" w:rsidP="007D75FD">
      <w:pPr>
        <w:pStyle w:val="a6"/>
        <w:spacing w:before="1"/>
        <w:rPr>
          <w:sz w:val="20"/>
        </w:rPr>
      </w:pPr>
    </w:p>
    <w:p w:rsidR="007D75FD" w:rsidRDefault="007D75FD" w:rsidP="007D75FD">
      <w:pPr>
        <w:pStyle w:val="a6"/>
        <w:spacing w:before="10"/>
        <w:rPr>
          <w:sz w:val="14"/>
        </w:rPr>
      </w:pPr>
    </w:p>
    <w:p w:rsidR="007D75FD" w:rsidRDefault="007D75FD" w:rsidP="007D75FD">
      <w:pPr>
        <w:pStyle w:val="a6"/>
        <w:rPr>
          <w:sz w:val="20"/>
        </w:rPr>
      </w:pPr>
    </w:p>
    <w:p w:rsidR="007D75FD" w:rsidRDefault="007D75FD" w:rsidP="007D75FD">
      <w:pPr>
        <w:pStyle w:val="a6"/>
        <w:spacing w:before="2"/>
        <w:rPr>
          <w:sz w:val="14"/>
        </w:rPr>
      </w:pPr>
      <w:r>
        <w:rPr>
          <w:noProof/>
          <w:lang w:eastAsia="ru-RU"/>
        </w:rPr>
        <w:drawing>
          <wp:anchor distT="0" distB="0" distL="0" distR="0" simplePos="0" relativeHeight="251796992" behindDoc="0" locked="0" layoutInCell="1" allowOverlap="1" wp14:anchorId="6ADF9FCD" wp14:editId="2002608E">
            <wp:simplePos x="0" y="0"/>
            <wp:positionH relativeFrom="page">
              <wp:posOffset>1080027</wp:posOffset>
            </wp:positionH>
            <wp:positionV relativeFrom="paragraph">
              <wp:posOffset>119090</wp:posOffset>
            </wp:positionV>
            <wp:extent cx="2408589" cy="138112"/>
            <wp:effectExtent l="0" t="0" r="0" b="0"/>
            <wp:wrapTopAndBottom/>
            <wp:docPr id="209" name="imag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543.png"/>
                    <pic:cNvPicPr/>
                  </pic:nvPicPr>
                  <pic:blipFill>
                    <a:blip r:embed="rId546" cstate="print"/>
                    <a:stretch>
                      <a:fillRect/>
                    </a:stretch>
                  </pic:blipFill>
                  <pic:spPr>
                    <a:xfrm>
                      <a:off x="0" y="0"/>
                      <a:ext cx="2408589" cy="138112"/>
                    </a:xfrm>
                    <a:prstGeom prst="rect">
                      <a:avLst/>
                    </a:prstGeom>
                  </pic:spPr>
                </pic:pic>
              </a:graphicData>
            </a:graphic>
          </wp:anchor>
        </w:drawing>
      </w:r>
      <w:r w:rsidR="007D1524">
        <w:rPr>
          <w:noProof/>
        </w:rPr>
        <w:pict>
          <v:group id="docshapegroup648" o:spid="_x0000_s1672" style="position:absolute;margin-left:85.05pt;margin-top:30.1pt;width:374.15pt;height:10.95pt;z-index:-251511296;mso-wrap-distance-left:0;mso-wrap-distance-right:0;mso-position-horizontal-relative:page;mso-position-vertical-relative:text" coordorigin="1701,602" coordsize="7483,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">
            <v:rect id="docshape649" o:spid="_x0000_s1673" style="position:absolute;left:1700;top:602;width:7483;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ZMMYA&#10;AADbAAAADwAAAGRycy9kb3ducmV2LnhtbESPT2vCQBTE7wW/w/IK3uqmwYpN3YgWBC+C/w719sy+&#10;JiHZt+nuqmk/vVso9DjMzG+Y2bw3rbiS87VlBc+jBARxYXXNpYLjYfU0BeEDssbWMin4Jg/zfPAw&#10;w0zbG+/oug+liBD2GSqoQugyKX1RkUE/sh1x9D6tMxiidKXUDm8RblqZJslEGqw5LlTY0XtFRbO/&#10;GAXL1+nyazvmzc/ufKLTx7l5SV2i1PCxX7yBCNSH//Bfe60VpB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ZMMYAAADbAAAADwAAAAAAAAAAAAAAAACYAgAAZHJz&#10;L2Rvd25yZXYueG1sUEsFBgAAAAAEAAQA9QAAAIsDAAAAAA==&#10;" fillcolor="black" stroked="f"/>
            <v:shape id="docshape650" o:spid="_x0000_s1674" type="#_x0000_t75" style="position:absolute;left:1710;top:657;width:6458;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AUPHBAAAA2wAAAA8AAABkcnMvZG93bnJldi54bWxET89rwjAUvgv+D+EJu8hM24O4zihDUMYm&#10;gm7s/GjemtLmpSSZrf/9chA8fny/19vRduJKPjSOFeSLDARx5XTDtYLvr/3zCkSIyBo7x6TgRgG2&#10;m+lkjaV2A5/peom1SCEcSlRgYuxLKUNlyGJYuJ44cb/OW4wJ+lpqj0MKt50ssmwpLTacGgz2tDNU&#10;tZc/q+A43PJ94dv+o30J1bw5/eSf5qDU02x8ewURaYwP8d39rhUUaWz6kn6A3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yAUPHBAAAA2wAAAA8AAAAAAAAAAAAAAAAAnwIA&#10;AGRycy9kb3ducmV2LnhtbFBLBQYAAAAABAAEAPcAAACNAwAAAAA=&#10;">
              <v:imagedata r:id="rId547" o:title=""/>
            </v:shape>
            <w10:wrap type="topAndBottom" anchorx="page"/>
          </v:group>
        </w:pict>
      </w:r>
      <w:r>
        <w:rPr>
          <w:noProof/>
          <w:lang w:eastAsia="ru-RU"/>
        </w:rPr>
        <w:drawing>
          <wp:anchor distT="0" distB="0" distL="0" distR="0" simplePos="0" relativeHeight="251798016" behindDoc="0" locked="0" layoutInCell="1" allowOverlap="1" wp14:anchorId="36CCCE78" wp14:editId="6A19A68F">
            <wp:simplePos x="0" y="0"/>
            <wp:positionH relativeFrom="page">
              <wp:posOffset>1536547</wp:posOffset>
            </wp:positionH>
            <wp:positionV relativeFrom="paragraph">
              <wp:posOffset>680976</wp:posOffset>
            </wp:positionV>
            <wp:extent cx="4913827" cy="104775"/>
            <wp:effectExtent l="0" t="0" r="0" b="0"/>
            <wp:wrapTopAndBottom/>
            <wp:docPr id="211" name="image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545.png"/>
                    <pic:cNvPicPr/>
                  </pic:nvPicPr>
                  <pic:blipFill>
                    <a:blip r:embed="rId548" cstate="print"/>
                    <a:stretch>
                      <a:fillRect/>
                    </a:stretch>
                  </pic:blipFill>
                  <pic:spPr>
                    <a:xfrm>
                      <a:off x="0" y="0"/>
                      <a:ext cx="4913827" cy="104775"/>
                    </a:xfrm>
                    <a:prstGeom prst="rect">
                      <a:avLst/>
                    </a:prstGeom>
                  </pic:spPr>
                </pic:pic>
              </a:graphicData>
            </a:graphic>
          </wp:anchor>
        </w:drawing>
      </w:r>
      <w:r w:rsidR="007D1524">
        <w:rPr>
          <w:noProof/>
        </w:rPr>
        <w:pict>
          <v:group id="docshapegroup651" o:spid="_x0000_s1668" style="position:absolute;margin-left:83.75pt;margin-top:73.65pt;width:471.5pt;height:11.5pt;z-index:-251510272;mso-wrap-distance-left:0;mso-wrap-distance-right:0;mso-position-horizontal-relative:page;mso-position-vertical-relative:text" coordorigin="1675,1473" coordsize="9430,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">
            <v:rect id="docshape652" o:spid="_x0000_s1669" style="position:absolute;left:1674;top:1473;width:9430;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Pk38IA&#10;AADbAAAADwAAAGRycy9kb3ducmV2LnhtbERPy4rCMBTdD/gP4QruxtTiDFqNooIwmwFfC91dm2tb&#10;bG5qktHOfL1ZDLg8nPd03ppa3Mn5yrKCQT8BQZxbXXGh4LBfv49A+ICssbZMCn7Jw3zWeZtipu2D&#10;t3TfhULEEPYZKihDaDIpfV6SQd+3DXHkLtYZDBG6QmqHjxhuapkmyac0WHFsKLGhVUn5dfdjFCzH&#10;o+VtM+Tvv+35RKfj+fqRukSpXrddTEAEasNL/O/+0grSuD5+iT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TfwgAAANsAAAAPAAAAAAAAAAAAAAAAAJgCAABkcnMvZG93&#10;bnJldi54bWxQSwUGAAAAAAQABAD1AAAAhwMAAAAA&#10;" fillcolor="black" stroked="f"/>
            <v:shape id="docshape653" o:spid="_x0000_s1670" type="#_x0000_t75" style="position:absolute;left:1710;top:1539;width:8406;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roBHCAAAA2wAAAA8AAABkcnMvZG93bnJldi54bWxEj81uwjAQhO+VeAdrK3ErTnLgJ8UgQPz0&#10;GugDrOIlSYnXUWyS8PYYqRLH0cx8o1muB1OLjlpXWVYQTyIQxLnVFRcKfi+HrzkI55E11pZJwYMc&#10;rFejjyWm2vacUXf2hQgQdikqKL1vUildXpJBN7ENcfCutjXog2wLqVvsA9zUMomiqTRYcVgosaFd&#10;SfntfDcKMnPq7G4T/x2OcdTPFttbJq97pcafw+YbhKfBv8P/7R+tIEng9SX8AL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K6ARwgAAANsAAAAPAAAAAAAAAAAAAAAAAJ8C&#10;AABkcnMvZG93bnJldi54bWxQSwUGAAAAAAQABAD3AAAAjgMAAAAA&#10;">
              <v:imagedata r:id="rId549" o:title=""/>
            </v:shape>
            <v:shape id="docshape654" o:spid="_x0000_s1671" style="position:absolute;left:10136;top:1648;width:20;height:19;visibility:visible;mso-wrap-style:square;v-text-anchor:top" coordsize="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gaMIA&#10;AADcAAAADwAAAGRycy9kb3ducmV2LnhtbESPQWvCQBSE7wX/w/IEb3VjCkWiq4gQKKU5VD14fGSf&#10;u8Hs25DdJum/dwsFj8PMfMNs95NrxUB9aDwrWC0zEMS11w0bBZdz+boGESKyxtYzKfilAPvd7GWL&#10;hfYjf9NwikYkCIcCFdgYu0LKUFtyGJa+I07ezfcOY5K9kbrHMcFdK/Mse5cOG04LFjs6Wqrvpx+n&#10;ACvuLF2NwRGz6qs56PJzrZVazKfDBkSkKT7D/+0PrSBfvcHfmXQE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WBowgAAANwAAAAPAAAAAAAAAAAAAAAAAJgCAABkcnMvZG93&#10;bnJldi54bWxQSwUGAAAAAAQABAD1AAAAhwMAAAAA&#10;" path="m14,l5,,,5,,15r2,2l5,17r2,2l12,19r2,-2l17,17r,-2l19,12r,-5l17,5r,-2l14,xe" fillcolor="black" stroked="f">
              <v:path arrowok="t" o:connecttype="custom" o:connectlocs="14,1648;5,1648;0,1653;0,1663;2,1665;5,1665;7,1667;12,1667;14,1665;17,1665;17,1663;19,1660;19,1655;17,1653;17,1651;14,1648" o:connectangles="0,0,0,0,0,0,0,0,0,0,0,0,0,0,0,0"/>
            </v:shape>
            <w10:wrap type="topAndBottom" anchorx="page"/>
          </v:group>
        </w:pict>
      </w:r>
      <w:r>
        <w:rPr>
          <w:noProof/>
          <w:lang w:eastAsia="ru-RU"/>
        </w:rPr>
        <w:drawing>
          <wp:anchor distT="0" distB="0" distL="0" distR="0" simplePos="0" relativeHeight="251799040" behindDoc="0" locked="0" layoutInCell="1" allowOverlap="1" wp14:anchorId="20B8EF97" wp14:editId="71CC3E55">
            <wp:simplePos x="0" y="0"/>
            <wp:positionH relativeFrom="page">
              <wp:posOffset>1533372</wp:posOffset>
            </wp:positionH>
            <wp:positionV relativeFrom="paragraph">
              <wp:posOffset>1240980</wp:posOffset>
            </wp:positionV>
            <wp:extent cx="1503179" cy="104775"/>
            <wp:effectExtent l="0" t="0" r="0" b="0"/>
            <wp:wrapTopAndBottom/>
            <wp:docPr id="4"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547.png"/>
                    <pic:cNvPicPr/>
                  </pic:nvPicPr>
                  <pic:blipFill>
                    <a:blip r:embed="rId550" cstate="print"/>
                    <a:stretch>
                      <a:fillRect/>
                    </a:stretch>
                  </pic:blipFill>
                  <pic:spPr>
                    <a:xfrm>
                      <a:off x="0" y="0"/>
                      <a:ext cx="1503179" cy="104775"/>
                    </a:xfrm>
                    <a:prstGeom prst="rect">
                      <a:avLst/>
                    </a:prstGeom>
                  </pic:spPr>
                </pic:pic>
              </a:graphicData>
            </a:graphic>
          </wp:anchor>
        </w:drawing>
      </w:r>
      <w:r w:rsidR="007D1524">
        <w:rPr>
          <w:noProof/>
        </w:rPr>
        <w:pict>
          <v:rect id="docshape655" o:spid="_x0000_s1667" style="position:absolute;margin-left:85.1pt;margin-top:117.35pt;width:464.2pt;height:.5pt;z-index:-25150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" fillcolor="black" stroked="f">
            <w10:wrap type="topAndBottom" anchorx="page"/>
          </v:rect>
        </w:pict>
      </w:r>
      <w:r w:rsidR="007D1524">
        <w:rPr>
          <w:noProof/>
        </w:rPr>
        <w:pict>
          <v:group id="docshapegroup656" o:spid="_x0000_s1664" style="position:absolute;margin-left:56.7pt;margin-top:129.35pt;width:422.1pt;height:8.05pt;z-index:-251508224;mso-wrap-distance-left:0;mso-wrap-distance-right:0;mso-position-horizontal-relative:page;mso-position-vertical-relative:text" coordorigin="1134,2587" coordsize="844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">
            <v:shape id="docshape657" o:spid="_x0000_s1665" type="#_x0000_t75" style="position:absolute;left:1133;top:2597;width:8442;height: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7osvGAAAA3AAAAA8AAABkcnMvZG93bnJldi54bWxEj1trwkAUhN+F/oflCH0pulGKl9RVeiFY&#10;fNMI+njInmaD2bMhu43x37uFgo/DzHzDrDa9rUVHra8cK5iMExDEhdMVlwqOeTZagPABWWPtmBTc&#10;yMNm/TRYYardlffUHUIpIoR9igpMCE0qpS8MWfRj1xBH78e1FkOUbSl1i9cIt7WcJslMWqw4Lhhs&#10;6NNQcTn8WgXL7ccxe/naGdk1eZbj6XV6m52Veh72728gAvXhEf5vf2sF8/kE/s7EI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uiy8YAAADcAAAADwAAAAAAAAAAAAAA&#10;AACfAgAAZHJzL2Rvd25yZXYueG1sUEsFBgAAAAAEAAQA9wAAAJIDAAAAAA==&#10;">
              <v:imagedata r:id="rId551" o:title=""/>
            </v:shape>
            <v:rect id="docshape658" o:spid="_x0000_s1666" style="position:absolute;left:1701;top:2587;width:5685;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7ZRMcA&#10;AADcAAAADwAAAGRycy9kb3ducmV2LnhtbESPT2sCMRTE7wW/Q3iCt5p1sf7ZGkULhV4KanvQ23Pz&#10;uru4edkmqW799EYQPA4z8xtmtmhNLU7kfGVZwaCfgCDOra64UPD99f48AeEDssbaMin4Jw+Leedp&#10;hpm2Z97QaRsKESHsM1RQhtBkUvq8JIO+bxvi6P1YZzBE6QqpHZ4j3NQyTZKRNFhxXCixobeS8uP2&#10;zyhYTSer3/WQPy+bw572u8PxJXWJUr1uu3wFEagNj/C9/aEVjMcp3M7EI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2UTHAAAA3AAAAA8AAAAAAAAAAAAAAAAAmAIAAGRy&#10;cy9kb3ducmV2LnhtbFBLBQYAAAAABAAEAPUAAACMAwAAAAA=&#10;" fillcolor="black" stroked="f"/>
            <w10:wrap type="topAndBottom" anchorx="page"/>
          </v:group>
        </w:pict>
      </w:r>
      <w:r>
        <w:rPr>
          <w:noProof/>
          <w:lang w:eastAsia="ru-RU"/>
        </w:rPr>
        <w:drawing>
          <wp:anchor distT="0" distB="0" distL="0" distR="0" simplePos="0" relativeHeight="251800064" behindDoc="0" locked="0" layoutInCell="1" allowOverlap="1" wp14:anchorId="4AF3572D" wp14:editId="74643655">
            <wp:simplePos x="0" y="0"/>
            <wp:positionH relativeFrom="page">
              <wp:posOffset>1419720</wp:posOffset>
            </wp:positionH>
            <wp:positionV relativeFrom="paragraph">
              <wp:posOffset>2036753</wp:posOffset>
            </wp:positionV>
            <wp:extent cx="2739999" cy="138112"/>
            <wp:effectExtent l="0" t="0" r="0" b="0"/>
            <wp:wrapTopAndBottom/>
            <wp:docPr id="215" name="image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49.png"/>
                    <pic:cNvPicPr/>
                  </pic:nvPicPr>
                  <pic:blipFill>
                    <a:blip r:embed="rId552" cstate="print"/>
                    <a:stretch>
                      <a:fillRect/>
                    </a:stretch>
                  </pic:blipFill>
                  <pic:spPr>
                    <a:xfrm>
                      <a:off x="0" y="0"/>
                      <a:ext cx="2739999" cy="138112"/>
                    </a:xfrm>
                    <a:prstGeom prst="rect">
                      <a:avLst/>
                    </a:prstGeom>
                  </pic:spPr>
                </pic:pic>
              </a:graphicData>
            </a:graphic>
          </wp:anchor>
        </w:drawing>
      </w:r>
      <w:r>
        <w:rPr>
          <w:noProof/>
          <w:lang w:eastAsia="ru-RU"/>
        </w:rPr>
        <w:drawing>
          <wp:anchor distT="0" distB="0" distL="0" distR="0" simplePos="0" relativeHeight="251801088" behindDoc="0" locked="0" layoutInCell="1" allowOverlap="1" wp14:anchorId="438544AE" wp14:editId="6AA88CF8">
            <wp:simplePos x="0" y="0"/>
            <wp:positionH relativeFrom="page">
              <wp:posOffset>720017</wp:posOffset>
            </wp:positionH>
            <wp:positionV relativeFrom="paragraph">
              <wp:posOffset>2316682</wp:posOffset>
            </wp:positionV>
            <wp:extent cx="220981" cy="89535"/>
            <wp:effectExtent l="0" t="0" r="0" b="0"/>
            <wp:wrapTopAndBottom/>
            <wp:docPr id="217" name="image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550.png"/>
                    <pic:cNvPicPr/>
                  </pic:nvPicPr>
                  <pic:blipFill>
                    <a:blip r:embed="rId553" cstate="print"/>
                    <a:stretch>
                      <a:fillRect/>
                    </a:stretch>
                  </pic:blipFill>
                  <pic:spPr>
                    <a:xfrm>
                      <a:off x="0" y="0"/>
                      <a:ext cx="220981" cy="89535"/>
                    </a:xfrm>
                    <a:prstGeom prst="rect">
                      <a:avLst/>
                    </a:prstGeom>
                  </pic:spPr>
                </pic:pic>
              </a:graphicData>
            </a:graphic>
          </wp:anchor>
        </w:drawing>
      </w:r>
      <w:r w:rsidR="007D1524">
        <w:rPr>
          <w:noProof/>
        </w:rPr>
        <w:pict>
          <v:group id="docshapegroup659" o:spid="_x0000_s1661" style="position:absolute;margin-left:335.45pt;margin-top:150.05pt;width:218.3pt;height:32.4pt;z-index:-251507200;mso-wrap-distance-left:0;mso-wrap-distance-right:0;mso-position-horizontal-relative:page;mso-position-vertical-relative:text" coordorigin="6709,3001" coordsize="4366,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">
            <v:shape id="docshape660" o:spid="_x0000_s1662" type="#_x0000_t75" style="position:absolute;left:8407;top:3052;width:967;height: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6PF7DAAAA2wAAAA8AAABkcnMvZG93bnJldi54bWxEj0FrwkAQhe+F/odlCr3VjSIqqauUguih&#10;IIn+gGl2TILZ2ZBd1/Tfdw6Ctxnem/e+WW9H16lEQ2g9G5hOMlDElbct1wbOp93HClSIyBY7z2Tg&#10;jwJsN68va8ytv3NBqYy1khAOORpoYuxzrUPVkMMw8T2xaBc/OIyyDrW2A94l3HV6lmUL7bBlaWiw&#10;p++Gqmt5cwZScZpjSvq3mJfHxT5Nf2bLVWXM+9v49Qkq0hif5sf1wQq+0MsvMoD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o8XsMAAADbAAAADwAAAAAAAAAAAAAAAACf&#10;AgAAZHJzL2Rvd25yZXYueG1sUEsFBgAAAAAEAAQA9wAAAI8DAAAAAA==&#10;">
              <v:imagedata r:id="rId554" o:title=""/>
            </v:shape>
            <v:shape id="docshape661" o:spid="_x0000_s1663" style="position:absolute;left:6709;top:3000;width:4366;height:648;visibility:visible;mso-wrap-style:square;v-text-anchor:top" coordsize="436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vw8IA&#10;AADbAAAADwAAAGRycy9kb3ducmV2LnhtbERPS2vCQBC+F/wPywheSt00goTUVUQo+Dg1itLbkJ0m&#10;wezskl1N/PduodDbfHzPWawG04o7db6xrOB9moAgLq1uuFJwOn6+ZSB8QNbYWiYFD/KwWo5eFphr&#10;2/MX3YtQiRjCPkcFdQgul9KXNRn0U+uII/djO4Mhwq6SusM+hptWpkkylwYbjg01OtrUVF6Lm1Gw&#10;Pu+b10vvdm5OWZHOvg98KQ5KTcbD+gNEoCH8i//cWx3np/D7Szx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wW/DwgAAANsAAAAPAAAAAAAAAAAAAAAAAJgCAABkcnMvZG93&#10;bnJldi54bWxQSwUGAAAAAAQABAD1AAAAhwMAAAAA&#10;" path="m4366,r-10,l4356,12r,624l10,636,10,12r4346,l4356,,,,,12,,636r,12l4366,648r,-12l4366,xe" fillcolor="black" stroked="f">
              <v:path arrowok="t" o:connecttype="custom" o:connectlocs="4366,3001;4356,3001;4356,3013;4356,3637;10,3637;10,3013;4356,3013;4356,3001;4356,3001;0,3001;0,3013;0,3637;0,3649;4366,3649;4366,3637;4366,3637;4366,3001" o:connectangles="0,0,0,0,0,0,0,0,0,0,0,0,0,0,0,0,0"/>
            </v:shape>
            <w10:wrap type="topAndBottom" anchorx="page"/>
          </v:group>
        </w:pict>
      </w:r>
    </w:p>
    <w:p w:rsidR="007D75FD" w:rsidRDefault="007D75FD" w:rsidP="007D75FD">
      <w:pPr>
        <w:pStyle w:val="a6"/>
        <w:rPr>
          <w:sz w:val="15"/>
        </w:rPr>
      </w:pPr>
    </w:p>
    <w:p w:rsidR="007D75FD" w:rsidRDefault="007D75FD" w:rsidP="007D75FD">
      <w:pPr>
        <w:pStyle w:val="a6"/>
        <w:spacing w:before="8"/>
        <w:rPr>
          <w:sz w:val="19"/>
        </w:rPr>
      </w:pPr>
    </w:p>
    <w:p w:rsidR="007D75FD" w:rsidRDefault="007D75FD" w:rsidP="007D75FD">
      <w:pPr>
        <w:pStyle w:val="a6"/>
        <w:spacing w:before="4"/>
        <w:rPr>
          <w:sz w:val="18"/>
        </w:rPr>
      </w:pPr>
    </w:p>
    <w:p w:rsidR="007D75FD" w:rsidRDefault="007D75FD" w:rsidP="007D75FD">
      <w:pPr>
        <w:pStyle w:val="a6"/>
        <w:spacing w:before="8"/>
        <w:rPr>
          <w:sz w:val="19"/>
        </w:rPr>
      </w:pPr>
    </w:p>
    <w:p w:rsidR="007D75FD" w:rsidRDefault="007D75FD" w:rsidP="007D75FD">
      <w:pPr>
        <w:pStyle w:val="a6"/>
        <w:spacing w:before="8"/>
        <w:rPr>
          <w:sz w:val="17"/>
        </w:rPr>
      </w:pPr>
    </w:p>
    <w:p w:rsidR="007D75FD" w:rsidRDefault="007D75FD" w:rsidP="007D75FD">
      <w:pPr>
        <w:pStyle w:val="a6"/>
        <w:spacing w:before="10"/>
        <w:rPr>
          <w:sz w:val="17"/>
        </w:rPr>
      </w:pPr>
    </w:p>
    <w:p w:rsidR="007D75FD" w:rsidRDefault="007D75FD" w:rsidP="007D75FD">
      <w:pPr>
        <w:pStyle w:val="a6"/>
        <w:spacing w:before="11"/>
        <w:rPr>
          <w:sz w:val="19"/>
        </w:rPr>
      </w:pPr>
    </w:p>
    <w:p w:rsidR="007D75FD" w:rsidRDefault="007D75FD" w:rsidP="007D75FD">
      <w:pPr>
        <w:jc w:val="cente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Pr="007D75FD" w:rsidRDefault="007D75FD" w:rsidP="007D75FD">
      <w:pPr>
        <w:rPr>
          <w:sz w:val="28"/>
          <w:szCs w:val="28"/>
        </w:rPr>
      </w:pPr>
    </w:p>
    <w:p w:rsidR="007D75FD" w:rsidRDefault="007D75FD" w:rsidP="007D75FD">
      <w:pPr>
        <w:rPr>
          <w:sz w:val="28"/>
          <w:szCs w:val="28"/>
        </w:rPr>
      </w:pPr>
    </w:p>
    <w:p w:rsidR="007D75FD" w:rsidRDefault="007D75FD" w:rsidP="007D75FD">
      <w:pPr>
        <w:rPr>
          <w:sz w:val="28"/>
          <w:szCs w:val="28"/>
        </w:rPr>
      </w:pPr>
    </w:p>
    <w:p w:rsidR="007D75FD" w:rsidRPr="007D75FD" w:rsidRDefault="007D75FD" w:rsidP="007D75FD">
      <w:pPr>
        <w:ind w:firstLine="851"/>
        <w:rPr>
          <w:sz w:val="28"/>
          <w:szCs w:val="28"/>
        </w:rPr>
      </w:pPr>
      <w:r>
        <w:rPr>
          <w:sz w:val="28"/>
          <w:szCs w:val="28"/>
        </w:rPr>
        <w:t>Верно:</w:t>
      </w:r>
    </w:p>
    <w:p w:rsidR="007D75FD" w:rsidRDefault="007D75FD" w:rsidP="007D75FD">
      <w:pPr>
        <w:rPr>
          <w:sz w:val="28"/>
          <w:szCs w:val="28"/>
        </w:rPr>
      </w:pPr>
    </w:p>
    <w:p w:rsidR="007D75FD" w:rsidRDefault="007D75FD" w:rsidP="007D75FD">
      <w:pPr>
        <w:rPr>
          <w:sz w:val="28"/>
          <w:szCs w:val="28"/>
        </w:rPr>
      </w:pPr>
    </w:p>
    <w:p w:rsidR="007D75FD" w:rsidRDefault="007D75FD" w:rsidP="007D75FD">
      <w:pPr>
        <w:tabs>
          <w:tab w:val="left" w:pos="2396"/>
        </w:tabs>
        <w:rPr>
          <w:sz w:val="28"/>
          <w:szCs w:val="28"/>
        </w:rPr>
      </w:pPr>
      <w:r>
        <w:rPr>
          <w:sz w:val="28"/>
          <w:szCs w:val="28"/>
        </w:rPr>
        <w:tab/>
      </w: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Default="007D75FD" w:rsidP="007D75FD">
      <w:pPr>
        <w:tabs>
          <w:tab w:val="left" w:pos="2396"/>
        </w:tabs>
        <w:rPr>
          <w:sz w:val="28"/>
          <w:szCs w:val="28"/>
        </w:rPr>
      </w:pPr>
    </w:p>
    <w:p w:rsidR="007D75FD" w:rsidRPr="007D75FD" w:rsidRDefault="007D75FD" w:rsidP="007D75FD">
      <w:pPr>
        <w:tabs>
          <w:tab w:val="left" w:pos="2396"/>
        </w:tabs>
        <w:rPr>
          <w:sz w:val="28"/>
          <w:szCs w:val="28"/>
        </w:rPr>
      </w:pPr>
    </w:p>
    <w:sectPr w:rsidR="007D75FD" w:rsidRPr="007D75FD">
      <w:pgSz w:w="11910" w:h="16840"/>
      <w:pgMar w:top="1580" w:right="160" w:bottom="280" w:left="10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2"/>
  </w:compat>
  <w:rsids>
    <w:rsidRoot w:val="00D86635"/>
    <w:rsid w:val="00016A7D"/>
    <w:rsid w:val="0002419B"/>
    <w:rsid w:val="0003011F"/>
    <w:rsid w:val="0005118A"/>
    <w:rsid w:val="00070DA6"/>
    <w:rsid w:val="00095DEC"/>
    <w:rsid w:val="000A09D1"/>
    <w:rsid w:val="000A4808"/>
    <w:rsid w:val="000A7875"/>
    <w:rsid w:val="000F4080"/>
    <w:rsid w:val="000F68FE"/>
    <w:rsid w:val="00121E74"/>
    <w:rsid w:val="00126CD4"/>
    <w:rsid w:val="00140EC0"/>
    <w:rsid w:val="00150281"/>
    <w:rsid w:val="00165CF1"/>
    <w:rsid w:val="001707BE"/>
    <w:rsid w:val="00172105"/>
    <w:rsid w:val="00172DC5"/>
    <w:rsid w:val="00176D2C"/>
    <w:rsid w:val="00197BAE"/>
    <w:rsid w:val="001A5100"/>
    <w:rsid w:val="001B796C"/>
    <w:rsid w:val="001D0BB6"/>
    <w:rsid w:val="001F715B"/>
    <w:rsid w:val="0020743C"/>
    <w:rsid w:val="00237597"/>
    <w:rsid w:val="00257EFE"/>
    <w:rsid w:val="00274400"/>
    <w:rsid w:val="002757FE"/>
    <w:rsid w:val="0028512F"/>
    <w:rsid w:val="00290EDC"/>
    <w:rsid w:val="00291853"/>
    <w:rsid w:val="002C4B63"/>
    <w:rsid w:val="002C795F"/>
    <w:rsid w:val="002E0B08"/>
    <w:rsid w:val="002E4B29"/>
    <w:rsid w:val="002F2308"/>
    <w:rsid w:val="002F5D9C"/>
    <w:rsid w:val="002F5DD7"/>
    <w:rsid w:val="0031562F"/>
    <w:rsid w:val="00320A13"/>
    <w:rsid w:val="003265D7"/>
    <w:rsid w:val="0032713C"/>
    <w:rsid w:val="00332B77"/>
    <w:rsid w:val="003434A5"/>
    <w:rsid w:val="00350E0E"/>
    <w:rsid w:val="003569B3"/>
    <w:rsid w:val="00360C1B"/>
    <w:rsid w:val="00371073"/>
    <w:rsid w:val="00381410"/>
    <w:rsid w:val="0038144C"/>
    <w:rsid w:val="00390352"/>
    <w:rsid w:val="003C2D40"/>
    <w:rsid w:val="003D376C"/>
    <w:rsid w:val="003D7A1C"/>
    <w:rsid w:val="004001AA"/>
    <w:rsid w:val="00406C1D"/>
    <w:rsid w:val="004112B7"/>
    <w:rsid w:val="0044377B"/>
    <w:rsid w:val="00491689"/>
    <w:rsid w:val="004A285A"/>
    <w:rsid w:val="004C3E27"/>
    <w:rsid w:val="004E1C22"/>
    <w:rsid w:val="004E559E"/>
    <w:rsid w:val="004F3F38"/>
    <w:rsid w:val="004F5618"/>
    <w:rsid w:val="00501D26"/>
    <w:rsid w:val="00503ED3"/>
    <w:rsid w:val="005060C1"/>
    <w:rsid w:val="00522728"/>
    <w:rsid w:val="00523C11"/>
    <w:rsid w:val="00532B66"/>
    <w:rsid w:val="00541BC9"/>
    <w:rsid w:val="00566C6F"/>
    <w:rsid w:val="00567C0E"/>
    <w:rsid w:val="005750A4"/>
    <w:rsid w:val="005B623E"/>
    <w:rsid w:val="005B7BB5"/>
    <w:rsid w:val="005C302B"/>
    <w:rsid w:val="005E28F0"/>
    <w:rsid w:val="00603D8B"/>
    <w:rsid w:val="00617D38"/>
    <w:rsid w:val="00674C16"/>
    <w:rsid w:val="00675B9F"/>
    <w:rsid w:val="00692E8F"/>
    <w:rsid w:val="00694EEB"/>
    <w:rsid w:val="006B4C2B"/>
    <w:rsid w:val="006D2B15"/>
    <w:rsid w:val="0070413A"/>
    <w:rsid w:val="00746E0E"/>
    <w:rsid w:val="0076099E"/>
    <w:rsid w:val="00762E45"/>
    <w:rsid w:val="00764E33"/>
    <w:rsid w:val="007D1524"/>
    <w:rsid w:val="007D6E3A"/>
    <w:rsid w:val="007D75FD"/>
    <w:rsid w:val="007E3C4E"/>
    <w:rsid w:val="007E73F5"/>
    <w:rsid w:val="007E7829"/>
    <w:rsid w:val="007F193B"/>
    <w:rsid w:val="008053DA"/>
    <w:rsid w:val="00807580"/>
    <w:rsid w:val="00841C6B"/>
    <w:rsid w:val="00847EA6"/>
    <w:rsid w:val="00866035"/>
    <w:rsid w:val="00883286"/>
    <w:rsid w:val="008B75DD"/>
    <w:rsid w:val="008C1D7E"/>
    <w:rsid w:val="008C6ED8"/>
    <w:rsid w:val="0091312D"/>
    <w:rsid w:val="0094002E"/>
    <w:rsid w:val="00950446"/>
    <w:rsid w:val="009852A6"/>
    <w:rsid w:val="009B06FC"/>
    <w:rsid w:val="009C6774"/>
    <w:rsid w:val="009D2114"/>
    <w:rsid w:val="00A2370B"/>
    <w:rsid w:val="00A45827"/>
    <w:rsid w:val="00A65074"/>
    <w:rsid w:val="00A6771C"/>
    <w:rsid w:val="00A700FC"/>
    <w:rsid w:val="00AA76B7"/>
    <w:rsid w:val="00AB0867"/>
    <w:rsid w:val="00AC2DB7"/>
    <w:rsid w:val="00AD5E28"/>
    <w:rsid w:val="00B114CE"/>
    <w:rsid w:val="00B12D8D"/>
    <w:rsid w:val="00B14993"/>
    <w:rsid w:val="00B31355"/>
    <w:rsid w:val="00B34C77"/>
    <w:rsid w:val="00B52591"/>
    <w:rsid w:val="00B64CD3"/>
    <w:rsid w:val="00B65DB6"/>
    <w:rsid w:val="00B81028"/>
    <w:rsid w:val="00B82EB4"/>
    <w:rsid w:val="00B925E3"/>
    <w:rsid w:val="00BA0637"/>
    <w:rsid w:val="00BC0F48"/>
    <w:rsid w:val="00BE7E2E"/>
    <w:rsid w:val="00C11D04"/>
    <w:rsid w:val="00C407FC"/>
    <w:rsid w:val="00C64B4E"/>
    <w:rsid w:val="00C668E5"/>
    <w:rsid w:val="00C72B62"/>
    <w:rsid w:val="00C73515"/>
    <w:rsid w:val="00C8399E"/>
    <w:rsid w:val="00CB0ADA"/>
    <w:rsid w:val="00CB66B8"/>
    <w:rsid w:val="00CD752E"/>
    <w:rsid w:val="00CF6D76"/>
    <w:rsid w:val="00D03796"/>
    <w:rsid w:val="00D11886"/>
    <w:rsid w:val="00D279E0"/>
    <w:rsid w:val="00D352A7"/>
    <w:rsid w:val="00D56A5F"/>
    <w:rsid w:val="00D667EC"/>
    <w:rsid w:val="00D81F26"/>
    <w:rsid w:val="00D86635"/>
    <w:rsid w:val="00D905DC"/>
    <w:rsid w:val="00D96DEB"/>
    <w:rsid w:val="00DA07A9"/>
    <w:rsid w:val="00DA124B"/>
    <w:rsid w:val="00DA32F9"/>
    <w:rsid w:val="00DA76A3"/>
    <w:rsid w:val="00DC61D4"/>
    <w:rsid w:val="00DF26AD"/>
    <w:rsid w:val="00E059C7"/>
    <w:rsid w:val="00E247DA"/>
    <w:rsid w:val="00E52F83"/>
    <w:rsid w:val="00E60D1B"/>
    <w:rsid w:val="00E6422C"/>
    <w:rsid w:val="00E67028"/>
    <w:rsid w:val="00E82CA5"/>
    <w:rsid w:val="00EE4AE8"/>
    <w:rsid w:val="00F07BC1"/>
    <w:rsid w:val="00F14941"/>
    <w:rsid w:val="00F3400D"/>
    <w:rsid w:val="00F62B36"/>
    <w:rsid w:val="00F634C2"/>
    <w:rsid w:val="00F84F4A"/>
    <w:rsid w:val="00FA685F"/>
    <w:rsid w:val="00FF04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87"/>
    <o:shapelayout v:ext="edit">
      <o:idmap v:ext="edit" data="1"/>
    </o:shapelayout>
  </w:shapeDefaults>
  <w:decimalSymbol w:val=","/>
  <w:listSeparator w:val=";"/>
  <w15:docId w15:val="{BA3CB1FC-331B-48AB-96C1-9DE9EB0A73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623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0511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semiHidden/>
    <w:unhideWhenUsed/>
    <w:rsid w:val="00503ED3"/>
    <w:rPr>
      <w:rFonts w:ascii="Segoe UI" w:hAnsi="Segoe UI" w:cs="Segoe UI"/>
      <w:sz w:val="18"/>
      <w:szCs w:val="18"/>
    </w:rPr>
  </w:style>
  <w:style w:type="character" w:customStyle="1" w:styleId="a5">
    <w:name w:val="Текст выноски Знак"/>
    <w:basedOn w:val="a0"/>
    <w:link w:val="a4"/>
    <w:semiHidden/>
    <w:rsid w:val="00503ED3"/>
    <w:rPr>
      <w:rFonts w:ascii="Segoe UI" w:hAnsi="Segoe UI" w:cs="Segoe UI"/>
      <w:sz w:val="18"/>
      <w:szCs w:val="18"/>
    </w:rPr>
  </w:style>
  <w:style w:type="paragraph" w:styleId="a6">
    <w:name w:val="Body Text"/>
    <w:basedOn w:val="a"/>
    <w:link w:val="a7"/>
    <w:uiPriority w:val="1"/>
    <w:qFormat/>
    <w:rsid w:val="007D75FD"/>
    <w:pPr>
      <w:widowControl w:val="0"/>
      <w:autoSpaceDE w:val="0"/>
      <w:autoSpaceDN w:val="0"/>
    </w:pPr>
    <w:rPr>
      <w:sz w:val="28"/>
      <w:szCs w:val="28"/>
      <w:lang w:eastAsia="en-US"/>
    </w:rPr>
  </w:style>
  <w:style w:type="character" w:customStyle="1" w:styleId="a7">
    <w:name w:val="Основной текст Знак"/>
    <w:basedOn w:val="a0"/>
    <w:link w:val="a6"/>
    <w:uiPriority w:val="1"/>
    <w:rsid w:val="007D75FD"/>
    <w:rPr>
      <w:sz w:val="28"/>
      <w:szCs w:val="28"/>
      <w:lang w:eastAsia="en-US"/>
    </w:rPr>
  </w:style>
  <w:style w:type="table" w:customStyle="1" w:styleId="TableNormal">
    <w:name w:val="Table Normal"/>
    <w:uiPriority w:val="2"/>
    <w:semiHidden/>
    <w:unhideWhenUsed/>
    <w:qFormat/>
    <w:rsid w:val="007D75F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D75FD"/>
    <w:pPr>
      <w:widowControl w:val="0"/>
      <w:autoSpaceDE w:val="0"/>
      <w:autoSpaceDN w:val="0"/>
    </w:pPr>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99" Type="http://schemas.openxmlformats.org/officeDocument/2006/relationships/image" Target="media/image296.png"/><Relationship Id="rId21" Type="http://schemas.openxmlformats.org/officeDocument/2006/relationships/image" Target="media/image18.png"/><Relationship Id="rId63" Type="http://schemas.openxmlformats.org/officeDocument/2006/relationships/image" Target="media/image60.png"/><Relationship Id="rId159" Type="http://schemas.openxmlformats.org/officeDocument/2006/relationships/image" Target="media/image156.png"/><Relationship Id="rId324" Type="http://schemas.openxmlformats.org/officeDocument/2006/relationships/image" Target="media/image321.png"/><Relationship Id="rId366" Type="http://schemas.openxmlformats.org/officeDocument/2006/relationships/image" Target="media/image363.png"/><Relationship Id="rId531" Type="http://schemas.openxmlformats.org/officeDocument/2006/relationships/image" Target="media/image528.png"/><Relationship Id="rId170" Type="http://schemas.openxmlformats.org/officeDocument/2006/relationships/image" Target="media/image167.png"/><Relationship Id="rId226" Type="http://schemas.openxmlformats.org/officeDocument/2006/relationships/image" Target="media/image223.png"/><Relationship Id="rId433" Type="http://schemas.openxmlformats.org/officeDocument/2006/relationships/image" Target="media/image430.png"/><Relationship Id="rId268" Type="http://schemas.openxmlformats.org/officeDocument/2006/relationships/image" Target="media/image265.png"/><Relationship Id="rId475" Type="http://schemas.openxmlformats.org/officeDocument/2006/relationships/image" Target="media/image472.png"/><Relationship Id="rId32" Type="http://schemas.openxmlformats.org/officeDocument/2006/relationships/image" Target="media/image29.png"/><Relationship Id="rId74" Type="http://schemas.openxmlformats.org/officeDocument/2006/relationships/image" Target="media/image71.png"/><Relationship Id="rId128" Type="http://schemas.openxmlformats.org/officeDocument/2006/relationships/image" Target="media/image125.png"/><Relationship Id="rId335" Type="http://schemas.openxmlformats.org/officeDocument/2006/relationships/image" Target="media/image332.png"/><Relationship Id="rId377" Type="http://schemas.openxmlformats.org/officeDocument/2006/relationships/image" Target="media/image374.png"/><Relationship Id="rId500" Type="http://schemas.openxmlformats.org/officeDocument/2006/relationships/image" Target="media/image497.png"/><Relationship Id="rId542" Type="http://schemas.openxmlformats.org/officeDocument/2006/relationships/image" Target="media/image539.png"/><Relationship Id="rId5" Type="http://schemas.openxmlformats.org/officeDocument/2006/relationships/image" Target="media/image2.png"/><Relationship Id="rId181" Type="http://schemas.openxmlformats.org/officeDocument/2006/relationships/image" Target="media/image178.png"/><Relationship Id="rId237" Type="http://schemas.openxmlformats.org/officeDocument/2006/relationships/image" Target="media/image234.png"/><Relationship Id="rId402" Type="http://schemas.openxmlformats.org/officeDocument/2006/relationships/image" Target="media/image399.png"/><Relationship Id="rId279" Type="http://schemas.openxmlformats.org/officeDocument/2006/relationships/image" Target="media/image276.png"/><Relationship Id="rId444" Type="http://schemas.openxmlformats.org/officeDocument/2006/relationships/image" Target="media/image441.png"/><Relationship Id="rId486" Type="http://schemas.openxmlformats.org/officeDocument/2006/relationships/image" Target="media/image483.png"/><Relationship Id="rId43" Type="http://schemas.openxmlformats.org/officeDocument/2006/relationships/image" Target="media/image40.png"/><Relationship Id="rId139" Type="http://schemas.openxmlformats.org/officeDocument/2006/relationships/image" Target="media/image136.png"/><Relationship Id="rId290" Type="http://schemas.openxmlformats.org/officeDocument/2006/relationships/image" Target="media/image287.png"/><Relationship Id="rId304" Type="http://schemas.openxmlformats.org/officeDocument/2006/relationships/image" Target="media/image301.png"/><Relationship Id="rId346" Type="http://schemas.openxmlformats.org/officeDocument/2006/relationships/image" Target="media/image343.png"/><Relationship Id="rId388" Type="http://schemas.openxmlformats.org/officeDocument/2006/relationships/image" Target="media/image385.png"/><Relationship Id="rId511" Type="http://schemas.openxmlformats.org/officeDocument/2006/relationships/image" Target="media/image508.png"/><Relationship Id="rId553" Type="http://schemas.openxmlformats.org/officeDocument/2006/relationships/image" Target="media/image550.png"/><Relationship Id="rId85" Type="http://schemas.openxmlformats.org/officeDocument/2006/relationships/image" Target="media/image82.png"/><Relationship Id="rId150" Type="http://schemas.openxmlformats.org/officeDocument/2006/relationships/image" Target="media/image147.png"/><Relationship Id="rId192" Type="http://schemas.openxmlformats.org/officeDocument/2006/relationships/image" Target="media/image189.png"/><Relationship Id="rId206" Type="http://schemas.openxmlformats.org/officeDocument/2006/relationships/image" Target="media/image203.png"/><Relationship Id="rId413" Type="http://schemas.openxmlformats.org/officeDocument/2006/relationships/image" Target="media/image410.png"/><Relationship Id="rId248" Type="http://schemas.openxmlformats.org/officeDocument/2006/relationships/image" Target="media/image245.png"/><Relationship Id="rId455" Type="http://schemas.openxmlformats.org/officeDocument/2006/relationships/image" Target="media/image452.png"/><Relationship Id="rId497" Type="http://schemas.openxmlformats.org/officeDocument/2006/relationships/image" Target="media/image494.png"/><Relationship Id="rId12" Type="http://schemas.openxmlformats.org/officeDocument/2006/relationships/image" Target="media/image9.png"/><Relationship Id="rId108" Type="http://schemas.openxmlformats.org/officeDocument/2006/relationships/image" Target="media/image105.png"/><Relationship Id="rId315" Type="http://schemas.openxmlformats.org/officeDocument/2006/relationships/image" Target="media/image312.png"/><Relationship Id="rId357" Type="http://schemas.openxmlformats.org/officeDocument/2006/relationships/image" Target="media/image354.png"/><Relationship Id="rId522" Type="http://schemas.openxmlformats.org/officeDocument/2006/relationships/image" Target="media/image519.png"/><Relationship Id="rId54" Type="http://schemas.openxmlformats.org/officeDocument/2006/relationships/image" Target="media/image51.png"/><Relationship Id="rId96" Type="http://schemas.openxmlformats.org/officeDocument/2006/relationships/image" Target="media/image93.png"/><Relationship Id="rId161" Type="http://schemas.openxmlformats.org/officeDocument/2006/relationships/image" Target="media/image158.png"/><Relationship Id="rId217" Type="http://schemas.openxmlformats.org/officeDocument/2006/relationships/image" Target="media/image214.png"/><Relationship Id="rId399" Type="http://schemas.openxmlformats.org/officeDocument/2006/relationships/image" Target="media/image396.png"/><Relationship Id="rId259" Type="http://schemas.openxmlformats.org/officeDocument/2006/relationships/image" Target="media/image256.png"/><Relationship Id="rId424" Type="http://schemas.openxmlformats.org/officeDocument/2006/relationships/image" Target="media/image421.png"/><Relationship Id="rId466" Type="http://schemas.openxmlformats.org/officeDocument/2006/relationships/image" Target="media/image463.png"/><Relationship Id="rId23" Type="http://schemas.openxmlformats.org/officeDocument/2006/relationships/image" Target="media/image20.png"/><Relationship Id="rId119" Type="http://schemas.openxmlformats.org/officeDocument/2006/relationships/image" Target="media/image116.png"/><Relationship Id="rId270" Type="http://schemas.openxmlformats.org/officeDocument/2006/relationships/image" Target="media/image267.png"/><Relationship Id="rId326" Type="http://schemas.openxmlformats.org/officeDocument/2006/relationships/image" Target="media/image323.png"/><Relationship Id="rId533" Type="http://schemas.openxmlformats.org/officeDocument/2006/relationships/image" Target="media/image530.png"/><Relationship Id="rId65" Type="http://schemas.openxmlformats.org/officeDocument/2006/relationships/image" Target="media/image62.png"/><Relationship Id="rId130" Type="http://schemas.openxmlformats.org/officeDocument/2006/relationships/image" Target="media/image127.png"/><Relationship Id="rId368" Type="http://schemas.openxmlformats.org/officeDocument/2006/relationships/image" Target="media/image365.png"/><Relationship Id="rId172" Type="http://schemas.openxmlformats.org/officeDocument/2006/relationships/image" Target="media/image169.png"/><Relationship Id="rId228" Type="http://schemas.openxmlformats.org/officeDocument/2006/relationships/image" Target="media/image225.png"/><Relationship Id="rId435" Type="http://schemas.openxmlformats.org/officeDocument/2006/relationships/image" Target="media/image432.png"/><Relationship Id="rId477" Type="http://schemas.openxmlformats.org/officeDocument/2006/relationships/image" Target="media/image474.png"/><Relationship Id="rId281" Type="http://schemas.openxmlformats.org/officeDocument/2006/relationships/image" Target="media/image278.png"/><Relationship Id="rId337" Type="http://schemas.openxmlformats.org/officeDocument/2006/relationships/image" Target="media/image334.png"/><Relationship Id="rId502" Type="http://schemas.openxmlformats.org/officeDocument/2006/relationships/image" Target="media/image499.png"/><Relationship Id="rId34" Type="http://schemas.openxmlformats.org/officeDocument/2006/relationships/image" Target="media/image31.png"/><Relationship Id="rId76" Type="http://schemas.openxmlformats.org/officeDocument/2006/relationships/image" Target="media/image73.png"/><Relationship Id="rId141" Type="http://schemas.openxmlformats.org/officeDocument/2006/relationships/image" Target="media/image138.png"/><Relationship Id="rId379" Type="http://schemas.openxmlformats.org/officeDocument/2006/relationships/image" Target="media/image376.png"/><Relationship Id="rId544" Type="http://schemas.openxmlformats.org/officeDocument/2006/relationships/image" Target="media/image541.png"/><Relationship Id="rId7" Type="http://schemas.openxmlformats.org/officeDocument/2006/relationships/image" Target="media/image4.png"/><Relationship Id="rId183" Type="http://schemas.openxmlformats.org/officeDocument/2006/relationships/image" Target="media/image180.png"/><Relationship Id="rId239" Type="http://schemas.openxmlformats.org/officeDocument/2006/relationships/image" Target="media/image236.png"/><Relationship Id="rId390" Type="http://schemas.openxmlformats.org/officeDocument/2006/relationships/image" Target="media/image387.png"/><Relationship Id="rId404" Type="http://schemas.openxmlformats.org/officeDocument/2006/relationships/image" Target="media/image401.png"/><Relationship Id="rId446" Type="http://schemas.openxmlformats.org/officeDocument/2006/relationships/image" Target="media/image443.png"/><Relationship Id="rId250" Type="http://schemas.openxmlformats.org/officeDocument/2006/relationships/image" Target="media/image247.png"/><Relationship Id="rId292" Type="http://schemas.openxmlformats.org/officeDocument/2006/relationships/image" Target="media/image289.png"/><Relationship Id="rId306" Type="http://schemas.openxmlformats.org/officeDocument/2006/relationships/image" Target="media/image303.png"/><Relationship Id="rId488" Type="http://schemas.openxmlformats.org/officeDocument/2006/relationships/image" Target="media/image485.png"/><Relationship Id="rId45" Type="http://schemas.openxmlformats.org/officeDocument/2006/relationships/image" Target="media/image42.png"/><Relationship Id="rId87" Type="http://schemas.openxmlformats.org/officeDocument/2006/relationships/image" Target="media/image84.png"/><Relationship Id="rId110" Type="http://schemas.openxmlformats.org/officeDocument/2006/relationships/image" Target="media/image107.png"/><Relationship Id="rId348" Type="http://schemas.openxmlformats.org/officeDocument/2006/relationships/image" Target="media/image345.png"/><Relationship Id="rId513" Type="http://schemas.openxmlformats.org/officeDocument/2006/relationships/image" Target="media/image510.png"/><Relationship Id="rId555" Type="http://schemas.openxmlformats.org/officeDocument/2006/relationships/fontTable" Target="fontTable.xml"/><Relationship Id="rId152" Type="http://schemas.openxmlformats.org/officeDocument/2006/relationships/image" Target="media/image149.png"/><Relationship Id="rId194" Type="http://schemas.openxmlformats.org/officeDocument/2006/relationships/image" Target="media/image191.png"/><Relationship Id="rId208" Type="http://schemas.openxmlformats.org/officeDocument/2006/relationships/image" Target="media/image205.png"/><Relationship Id="rId415" Type="http://schemas.openxmlformats.org/officeDocument/2006/relationships/image" Target="media/image412.png"/><Relationship Id="rId457" Type="http://schemas.openxmlformats.org/officeDocument/2006/relationships/image" Target="media/image454.png"/><Relationship Id="rId261" Type="http://schemas.openxmlformats.org/officeDocument/2006/relationships/image" Target="media/image258.png"/><Relationship Id="rId499" Type="http://schemas.openxmlformats.org/officeDocument/2006/relationships/image" Target="media/image496.png"/><Relationship Id="rId14" Type="http://schemas.openxmlformats.org/officeDocument/2006/relationships/image" Target="media/image11.png"/><Relationship Id="rId56" Type="http://schemas.openxmlformats.org/officeDocument/2006/relationships/image" Target="media/image53.png"/><Relationship Id="rId317" Type="http://schemas.openxmlformats.org/officeDocument/2006/relationships/image" Target="media/image314.png"/><Relationship Id="rId359" Type="http://schemas.openxmlformats.org/officeDocument/2006/relationships/image" Target="media/image356.png"/><Relationship Id="rId524" Type="http://schemas.openxmlformats.org/officeDocument/2006/relationships/image" Target="media/image521.png"/><Relationship Id="rId98" Type="http://schemas.openxmlformats.org/officeDocument/2006/relationships/image" Target="media/image95.png"/><Relationship Id="rId121" Type="http://schemas.openxmlformats.org/officeDocument/2006/relationships/image" Target="media/image118.png"/><Relationship Id="rId163" Type="http://schemas.openxmlformats.org/officeDocument/2006/relationships/image" Target="media/image160.png"/><Relationship Id="rId219" Type="http://schemas.openxmlformats.org/officeDocument/2006/relationships/image" Target="media/image216.png"/><Relationship Id="rId370" Type="http://schemas.openxmlformats.org/officeDocument/2006/relationships/image" Target="media/image367.png"/><Relationship Id="rId426" Type="http://schemas.openxmlformats.org/officeDocument/2006/relationships/image" Target="media/image423.png"/><Relationship Id="rId230" Type="http://schemas.openxmlformats.org/officeDocument/2006/relationships/image" Target="media/image227.png"/><Relationship Id="rId468" Type="http://schemas.openxmlformats.org/officeDocument/2006/relationships/image" Target="media/image465.png"/><Relationship Id="rId25" Type="http://schemas.openxmlformats.org/officeDocument/2006/relationships/image" Target="media/image22.png"/><Relationship Id="rId67" Type="http://schemas.openxmlformats.org/officeDocument/2006/relationships/image" Target="media/image64.png"/><Relationship Id="rId272" Type="http://schemas.openxmlformats.org/officeDocument/2006/relationships/image" Target="media/image269.png"/><Relationship Id="rId328" Type="http://schemas.openxmlformats.org/officeDocument/2006/relationships/image" Target="media/image325.png"/><Relationship Id="rId535" Type="http://schemas.openxmlformats.org/officeDocument/2006/relationships/image" Target="media/image532.png"/><Relationship Id="rId132" Type="http://schemas.openxmlformats.org/officeDocument/2006/relationships/image" Target="media/image129.png"/><Relationship Id="rId174" Type="http://schemas.openxmlformats.org/officeDocument/2006/relationships/image" Target="media/image171.png"/><Relationship Id="rId381" Type="http://schemas.openxmlformats.org/officeDocument/2006/relationships/image" Target="media/image378.png"/><Relationship Id="rId241" Type="http://schemas.openxmlformats.org/officeDocument/2006/relationships/image" Target="media/image238.png"/><Relationship Id="rId437" Type="http://schemas.openxmlformats.org/officeDocument/2006/relationships/image" Target="media/image434.png"/><Relationship Id="rId479" Type="http://schemas.openxmlformats.org/officeDocument/2006/relationships/image" Target="media/image476.png"/><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image" Target="media/image54.png"/><Relationship Id="rId262" Type="http://schemas.openxmlformats.org/officeDocument/2006/relationships/image" Target="media/image259.png"/><Relationship Id="rId283" Type="http://schemas.openxmlformats.org/officeDocument/2006/relationships/image" Target="media/image280.png"/><Relationship Id="rId318" Type="http://schemas.openxmlformats.org/officeDocument/2006/relationships/image" Target="media/image315.png"/><Relationship Id="rId339" Type="http://schemas.openxmlformats.org/officeDocument/2006/relationships/image" Target="media/image336.png"/><Relationship Id="rId490" Type="http://schemas.openxmlformats.org/officeDocument/2006/relationships/image" Target="media/image487.png"/><Relationship Id="rId504" Type="http://schemas.openxmlformats.org/officeDocument/2006/relationships/image" Target="media/image501.png"/><Relationship Id="rId525" Type="http://schemas.openxmlformats.org/officeDocument/2006/relationships/image" Target="media/image522.png"/><Relationship Id="rId546" Type="http://schemas.openxmlformats.org/officeDocument/2006/relationships/image" Target="media/image543.png"/><Relationship Id="rId78" Type="http://schemas.openxmlformats.org/officeDocument/2006/relationships/image" Target="media/image75.png"/><Relationship Id="rId99" Type="http://schemas.openxmlformats.org/officeDocument/2006/relationships/image" Target="media/image96.png"/><Relationship Id="rId101" Type="http://schemas.openxmlformats.org/officeDocument/2006/relationships/image" Target="media/image98.png"/><Relationship Id="rId122" Type="http://schemas.openxmlformats.org/officeDocument/2006/relationships/image" Target="media/image119.png"/><Relationship Id="rId143" Type="http://schemas.openxmlformats.org/officeDocument/2006/relationships/image" Target="media/image140.png"/><Relationship Id="rId164" Type="http://schemas.openxmlformats.org/officeDocument/2006/relationships/image" Target="media/image161.png"/><Relationship Id="rId185" Type="http://schemas.openxmlformats.org/officeDocument/2006/relationships/image" Target="media/image182.png"/><Relationship Id="rId350" Type="http://schemas.openxmlformats.org/officeDocument/2006/relationships/image" Target="media/image347.png"/><Relationship Id="rId371" Type="http://schemas.openxmlformats.org/officeDocument/2006/relationships/image" Target="media/image368.png"/><Relationship Id="rId406" Type="http://schemas.openxmlformats.org/officeDocument/2006/relationships/image" Target="media/image403.png"/><Relationship Id="rId9" Type="http://schemas.openxmlformats.org/officeDocument/2006/relationships/image" Target="media/image6.png"/><Relationship Id="rId210" Type="http://schemas.openxmlformats.org/officeDocument/2006/relationships/image" Target="media/image207.png"/><Relationship Id="rId392" Type="http://schemas.openxmlformats.org/officeDocument/2006/relationships/image" Target="media/image389.png"/><Relationship Id="rId427" Type="http://schemas.openxmlformats.org/officeDocument/2006/relationships/image" Target="media/image424.png"/><Relationship Id="rId448" Type="http://schemas.openxmlformats.org/officeDocument/2006/relationships/image" Target="media/image445.png"/><Relationship Id="rId469" Type="http://schemas.openxmlformats.org/officeDocument/2006/relationships/image" Target="media/image466.png"/><Relationship Id="rId26" Type="http://schemas.openxmlformats.org/officeDocument/2006/relationships/image" Target="media/image23.png"/><Relationship Id="rId231" Type="http://schemas.openxmlformats.org/officeDocument/2006/relationships/image" Target="media/image228.png"/><Relationship Id="rId252" Type="http://schemas.openxmlformats.org/officeDocument/2006/relationships/image" Target="media/image249.png"/><Relationship Id="rId273" Type="http://schemas.openxmlformats.org/officeDocument/2006/relationships/image" Target="media/image270.png"/><Relationship Id="rId294" Type="http://schemas.openxmlformats.org/officeDocument/2006/relationships/image" Target="media/image291.png"/><Relationship Id="rId308" Type="http://schemas.openxmlformats.org/officeDocument/2006/relationships/image" Target="media/image305.png"/><Relationship Id="rId329" Type="http://schemas.openxmlformats.org/officeDocument/2006/relationships/image" Target="media/image326.png"/><Relationship Id="rId480" Type="http://schemas.openxmlformats.org/officeDocument/2006/relationships/image" Target="media/image477.png"/><Relationship Id="rId515" Type="http://schemas.openxmlformats.org/officeDocument/2006/relationships/image" Target="media/image512.png"/><Relationship Id="rId536" Type="http://schemas.openxmlformats.org/officeDocument/2006/relationships/image" Target="media/image533.png"/><Relationship Id="rId47" Type="http://schemas.openxmlformats.org/officeDocument/2006/relationships/image" Target="media/image44.png"/><Relationship Id="rId68" Type="http://schemas.openxmlformats.org/officeDocument/2006/relationships/image" Target="media/image65.png"/><Relationship Id="rId89" Type="http://schemas.openxmlformats.org/officeDocument/2006/relationships/image" Target="media/image86.png"/><Relationship Id="rId112" Type="http://schemas.openxmlformats.org/officeDocument/2006/relationships/image" Target="media/image109.png"/><Relationship Id="rId133" Type="http://schemas.openxmlformats.org/officeDocument/2006/relationships/image" Target="media/image130.png"/><Relationship Id="rId154" Type="http://schemas.openxmlformats.org/officeDocument/2006/relationships/image" Target="media/image151.png"/><Relationship Id="rId175" Type="http://schemas.openxmlformats.org/officeDocument/2006/relationships/image" Target="media/image172.png"/><Relationship Id="rId340" Type="http://schemas.openxmlformats.org/officeDocument/2006/relationships/image" Target="media/image337.png"/><Relationship Id="rId361" Type="http://schemas.openxmlformats.org/officeDocument/2006/relationships/image" Target="media/image358.png"/><Relationship Id="rId196" Type="http://schemas.openxmlformats.org/officeDocument/2006/relationships/image" Target="media/image193.png"/><Relationship Id="rId200" Type="http://schemas.openxmlformats.org/officeDocument/2006/relationships/image" Target="media/image197.png"/><Relationship Id="rId382" Type="http://schemas.openxmlformats.org/officeDocument/2006/relationships/image" Target="media/image379.png"/><Relationship Id="rId417" Type="http://schemas.openxmlformats.org/officeDocument/2006/relationships/image" Target="media/image414.png"/><Relationship Id="rId438" Type="http://schemas.openxmlformats.org/officeDocument/2006/relationships/image" Target="media/image435.png"/><Relationship Id="rId459" Type="http://schemas.openxmlformats.org/officeDocument/2006/relationships/image" Target="media/image456.png"/><Relationship Id="rId16" Type="http://schemas.openxmlformats.org/officeDocument/2006/relationships/image" Target="media/image13.png"/><Relationship Id="rId221" Type="http://schemas.openxmlformats.org/officeDocument/2006/relationships/image" Target="media/image218.png"/><Relationship Id="rId242" Type="http://schemas.openxmlformats.org/officeDocument/2006/relationships/image" Target="media/image239.png"/><Relationship Id="rId263" Type="http://schemas.openxmlformats.org/officeDocument/2006/relationships/image" Target="media/image260.png"/><Relationship Id="rId284" Type="http://schemas.openxmlformats.org/officeDocument/2006/relationships/image" Target="media/image281.png"/><Relationship Id="rId319" Type="http://schemas.openxmlformats.org/officeDocument/2006/relationships/image" Target="media/image316.png"/><Relationship Id="rId470" Type="http://schemas.openxmlformats.org/officeDocument/2006/relationships/image" Target="media/image467.png"/><Relationship Id="rId491" Type="http://schemas.openxmlformats.org/officeDocument/2006/relationships/image" Target="media/image488.png"/><Relationship Id="rId505" Type="http://schemas.openxmlformats.org/officeDocument/2006/relationships/image" Target="media/image502.png"/><Relationship Id="rId526" Type="http://schemas.openxmlformats.org/officeDocument/2006/relationships/image" Target="media/image523.png"/><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330" Type="http://schemas.openxmlformats.org/officeDocument/2006/relationships/image" Target="media/image327.png"/><Relationship Id="rId547" Type="http://schemas.openxmlformats.org/officeDocument/2006/relationships/image" Target="media/image544.png"/><Relationship Id="rId90" Type="http://schemas.openxmlformats.org/officeDocument/2006/relationships/image" Target="media/image87.png"/><Relationship Id="rId165" Type="http://schemas.openxmlformats.org/officeDocument/2006/relationships/image" Target="media/image162.png"/><Relationship Id="rId186" Type="http://schemas.openxmlformats.org/officeDocument/2006/relationships/image" Target="media/image183.png"/><Relationship Id="rId351" Type="http://schemas.openxmlformats.org/officeDocument/2006/relationships/image" Target="media/image348.png"/><Relationship Id="rId372" Type="http://schemas.openxmlformats.org/officeDocument/2006/relationships/image" Target="media/image369.png"/><Relationship Id="rId393" Type="http://schemas.openxmlformats.org/officeDocument/2006/relationships/image" Target="media/image390.png"/><Relationship Id="rId407" Type="http://schemas.openxmlformats.org/officeDocument/2006/relationships/image" Target="media/image404.png"/><Relationship Id="rId428" Type="http://schemas.openxmlformats.org/officeDocument/2006/relationships/image" Target="media/image425.png"/><Relationship Id="rId449" Type="http://schemas.openxmlformats.org/officeDocument/2006/relationships/image" Target="media/image446.png"/><Relationship Id="rId211" Type="http://schemas.openxmlformats.org/officeDocument/2006/relationships/image" Target="media/image208.png"/><Relationship Id="rId232" Type="http://schemas.openxmlformats.org/officeDocument/2006/relationships/image" Target="media/image229.png"/><Relationship Id="rId253" Type="http://schemas.openxmlformats.org/officeDocument/2006/relationships/image" Target="media/image250.png"/><Relationship Id="rId274" Type="http://schemas.openxmlformats.org/officeDocument/2006/relationships/image" Target="media/image271.png"/><Relationship Id="rId295" Type="http://schemas.openxmlformats.org/officeDocument/2006/relationships/image" Target="media/image292.png"/><Relationship Id="rId309" Type="http://schemas.openxmlformats.org/officeDocument/2006/relationships/image" Target="media/image306.png"/><Relationship Id="rId460" Type="http://schemas.openxmlformats.org/officeDocument/2006/relationships/image" Target="media/image457.png"/><Relationship Id="rId481" Type="http://schemas.openxmlformats.org/officeDocument/2006/relationships/image" Target="media/image478.png"/><Relationship Id="rId516" Type="http://schemas.openxmlformats.org/officeDocument/2006/relationships/image" Target="media/image513.pn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 Id="rId320" Type="http://schemas.openxmlformats.org/officeDocument/2006/relationships/image" Target="media/image317.png"/><Relationship Id="rId537" Type="http://schemas.openxmlformats.org/officeDocument/2006/relationships/image" Target="media/image534.png"/><Relationship Id="rId80" Type="http://schemas.openxmlformats.org/officeDocument/2006/relationships/image" Target="media/image77.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 Id="rId341" Type="http://schemas.openxmlformats.org/officeDocument/2006/relationships/image" Target="media/image338.png"/><Relationship Id="rId362" Type="http://schemas.openxmlformats.org/officeDocument/2006/relationships/image" Target="media/image359.png"/><Relationship Id="rId383" Type="http://schemas.openxmlformats.org/officeDocument/2006/relationships/image" Target="media/image380.png"/><Relationship Id="rId418" Type="http://schemas.openxmlformats.org/officeDocument/2006/relationships/image" Target="media/image415.png"/><Relationship Id="rId439" Type="http://schemas.openxmlformats.org/officeDocument/2006/relationships/image" Target="media/image436.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image" Target="media/image240.png"/><Relationship Id="rId264" Type="http://schemas.openxmlformats.org/officeDocument/2006/relationships/image" Target="media/image261.png"/><Relationship Id="rId285" Type="http://schemas.openxmlformats.org/officeDocument/2006/relationships/image" Target="media/image282.png"/><Relationship Id="rId450" Type="http://schemas.openxmlformats.org/officeDocument/2006/relationships/image" Target="media/image447.png"/><Relationship Id="rId471" Type="http://schemas.openxmlformats.org/officeDocument/2006/relationships/image" Target="media/image468.png"/><Relationship Id="rId506" Type="http://schemas.openxmlformats.org/officeDocument/2006/relationships/image" Target="media/image503.png"/><Relationship Id="rId17" Type="http://schemas.openxmlformats.org/officeDocument/2006/relationships/image" Target="media/image14.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24" Type="http://schemas.openxmlformats.org/officeDocument/2006/relationships/image" Target="media/image121.png"/><Relationship Id="rId310" Type="http://schemas.openxmlformats.org/officeDocument/2006/relationships/image" Target="media/image307.png"/><Relationship Id="rId492" Type="http://schemas.openxmlformats.org/officeDocument/2006/relationships/image" Target="media/image489.png"/><Relationship Id="rId527" Type="http://schemas.openxmlformats.org/officeDocument/2006/relationships/image" Target="media/image524.png"/><Relationship Id="rId548" Type="http://schemas.openxmlformats.org/officeDocument/2006/relationships/image" Target="media/image545.png"/><Relationship Id="rId70" Type="http://schemas.openxmlformats.org/officeDocument/2006/relationships/image" Target="media/image67.png"/><Relationship Id="rId91" Type="http://schemas.openxmlformats.org/officeDocument/2006/relationships/image" Target="media/image88.png"/><Relationship Id="rId145" Type="http://schemas.openxmlformats.org/officeDocument/2006/relationships/image" Target="media/image142.png"/><Relationship Id="rId166" Type="http://schemas.openxmlformats.org/officeDocument/2006/relationships/image" Target="media/image163.png"/><Relationship Id="rId187" Type="http://schemas.openxmlformats.org/officeDocument/2006/relationships/image" Target="media/image184.png"/><Relationship Id="rId331" Type="http://schemas.openxmlformats.org/officeDocument/2006/relationships/image" Target="media/image328.png"/><Relationship Id="rId352" Type="http://schemas.openxmlformats.org/officeDocument/2006/relationships/image" Target="media/image349.png"/><Relationship Id="rId373" Type="http://schemas.openxmlformats.org/officeDocument/2006/relationships/image" Target="media/image370.png"/><Relationship Id="rId394" Type="http://schemas.openxmlformats.org/officeDocument/2006/relationships/image" Target="media/image391.png"/><Relationship Id="rId408" Type="http://schemas.openxmlformats.org/officeDocument/2006/relationships/image" Target="media/image405.png"/><Relationship Id="rId429" Type="http://schemas.openxmlformats.org/officeDocument/2006/relationships/image" Target="media/image426.png"/><Relationship Id="rId1" Type="http://schemas.openxmlformats.org/officeDocument/2006/relationships/styles" Target="styles.xml"/><Relationship Id="rId212" Type="http://schemas.openxmlformats.org/officeDocument/2006/relationships/image" Target="media/image209.png"/><Relationship Id="rId233" Type="http://schemas.openxmlformats.org/officeDocument/2006/relationships/image" Target="media/image230.png"/><Relationship Id="rId254" Type="http://schemas.openxmlformats.org/officeDocument/2006/relationships/image" Target="media/image251.png"/><Relationship Id="rId440" Type="http://schemas.openxmlformats.org/officeDocument/2006/relationships/image" Target="media/image437.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275" Type="http://schemas.openxmlformats.org/officeDocument/2006/relationships/image" Target="media/image272.png"/><Relationship Id="rId296" Type="http://schemas.openxmlformats.org/officeDocument/2006/relationships/image" Target="media/image293.png"/><Relationship Id="rId300" Type="http://schemas.openxmlformats.org/officeDocument/2006/relationships/image" Target="media/image297.png"/><Relationship Id="rId461" Type="http://schemas.openxmlformats.org/officeDocument/2006/relationships/image" Target="media/image458.png"/><Relationship Id="rId482" Type="http://schemas.openxmlformats.org/officeDocument/2006/relationships/image" Target="media/image479.png"/><Relationship Id="rId517" Type="http://schemas.openxmlformats.org/officeDocument/2006/relationships/image" Target="media/image514.png"/><Relationship Id="rId538" Type="http://schemas.openxmlformats.org/officeDocument/2006/relationships/image" Target="media/image535.png"/><Relationship Id="rId60" Type="http://schemas.openxmlformats.org/officeDocument/2006/relationships/image" Target="media/image57.png"/><Relationship Id="rId81" Type="http://schemas.openxmlformats.org/officeDocument/2006/relationships/image" Target="media/image78.png"/><Relationship Id="rId135" Type="http://schemas.openxmlformats.org/officeDocument/2006/relationships/image" Target="media/image132.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 Id="rId321" Type="http://schemas.openxmlformats.org/officeDocument/2006/relationships/image" Target="media/image318.png"/><Relationship Id="rId342" Type="http://schemas.openxmlformats.org/officeDocument/2006/relationships/image" Target="media/image339.png"/><Relationship Id="rId363" Type="http://schemas.openxmlformats.org/officeDocument/2006/relationships/image" Target="media/image360.png"/><Relationship Id="rId384" Type="http://schemas.openxmlformats.org/officeDocument/2006/relationships/image" Target="media/image381.png"/><Relationship Id="rId419" Type="http://schemas.openxmlformats.org/officeDocument/2006/relationships/image" Target="media/image416.png"/><Relationship Id="rId202" Type="http://schemas.openxmlformats.org/officeDocument/2006/relationships/image" Target="media/image199.png"/><Relationship Id="rId223" Type="http://schemas.openxmlformats.org/officeDocument/2006/relationships/image" Target="media/image220.png"/><Relationship Id="rId244" Type="http://schemas.openxmlformats.org/officeDocument/2006/relationships/image" Target="media/image241.png"/><Relationship Id="rId430" Type="http://schemas.openxmlformats.org/officeDocument/2006/relationships/image" Target="media/image427.png"/><Relationship Id="rId18" Type="http://schemas.openxmlformats.org/officeDocument/2006/relationships/image" Target="media/image15.png"/><Relationship Id="rId39" Type="http://schemas.openxmlformats.org/officeDocument/2006/relationships/image" Target="media/image36.png"/><Relationship Id="rId265" Type="http://schemas.openxmlformats.org/officeDocument/2006/relationships/image" Target="media/image262.png"/><Relationship Id="rId286" Type="http://schemas.openxmlformats.org/officeDocument/2006/relationships/image" Target="media/image283.png"/><Relationship Id="rId451" Type="http://schemas.openxmlformats.org/officeDocument/2006/relationships/image" Target="media/image448.png"/><Relationship Id="rId472" Type="http://schemas.openxmlformats.org/officeDocument/2006/relationships/image" Target="media/image469.png"/><Relationship Id="rId493" Type="http://schemas.openxmlformats.org/officeDocument/2006/relationships/image" Target="media/image490.png"/><Relationship Id="rId507" Type="http://schemas.openxmlformats.org/officeDocument/2006/relationships/image" Target="media/image504.png"/><Relationship Id="rId528" Type="http://schemas.openxmlformats.org/officeDocument/2006/relationships/image" Target="media/image525.png"/><Relationship Id="rId549" Type="http://schemas.openxmlformats.org/officeDocument/2006/relationships/image" Target="media/image546.png"/><Relationship Id="rId50" Type="http://schemas.openxmlformats.org/officeDocument/2006/relationships/image" Target="media/image47.png"/><Relationship Id="rId104" Type="http://schemas.openxmlformats.org/officeDocument/2006/relationships/image" Target="media/image101.png"/><Relationship Id="rId125" Type="http://schemas.openxmlformats.org/officeDocument/2006/relationships/image" Target="media/image122.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311" Type="http://schemas.openxmlformats.org/officeDocument/2006/relationships/image" Target="media/image308.png"/><Relationship Id="rId332" Type="http://schemas.openxmlformats.org/officeDocument/2006/relationships/image" Target="media/image329.png"/><Relationship Id="rId353" Type="http://schemas.openxmlformats.org/officeDocument/2006/relationships/image" Target="media/image350.png"/><Relationship Id="rId374" Type="http://schemas.openxmlformats.org/officeDocument/2006/relationships/image" Target="media/image371.png"/><Relationship Id="rId395" Type="http://schemas.openxmlformats.org/officeDocument/2006/relationships/image" Target="media/image392.png"/><Relationship Id="rId409" Type="http://schemas.openxmlformats.org/officeDocument/2006/relationships/image" Target="media/image406.png"/><Relationship Id="rId71" Type="http://schemas.openxmlformats.org/officeDocument/2006/relationships/image" Target="media/image68.png"/><Relationship Id="rId92" Type="http://schemas.openxmlformats.org/officeDocument/2006/relationships/image" Target="media/image89.png"/><Relationship Id="rId213" Type="http://schemas.openxmlformats.org/officeDocument/2006/relationships/image" Target="media/image210.png"/><Relationship Id="rId234" Type="http://schemas.openxmlformats.org/officeDocument/2006/relationships/image" Target="media/image231.png"/><Relationship Id="rId420" Type="http://schemas.openxmlformats.org/officeDocument/2006/relationships/image" Target="media/image417.png"/><Relationship Id="rId2" Type="http://schemas.openxmlformats.org/officeDocument/2006/relationships/settings" Target="settings.xml"/><Relationship Id="rId29" Type="http://schemas.openxmlformats.org/officeDocument/2006/relationships/image" Target="media/image26.png"/><Relationship Id="rId255" Type="http://schemas.openxmlformats.org/officeDocument/2006/relationships/image" Target="media/image252.png"/><Relationship Id="rId276" Type="http://schemas.openxmlformats.org/officeDocument/2006/relationships/image" Target="media/image273.png"/><Relationship Id="rId297" Type="http://schemas.openxmlformats.org/officeDocument/2006/relationships/image" Target="media/image294.png"/><Relationship Id="rId441" Type="http://schemas.openxmlformats.org/officeDocument/2006/relationships/image" Target="media/image438.png"/><Relationship Id="rId462" Type="http://schemas.openxmlformats.org/officeDocument/2006/relationships/image" Target="media/image459.png"/><Relationship Id="rId483" Type="http://schemas.openxmlformats.org/officeDocument/2006/relationships/image" Target="media/image480.png"/><Relationship Id="rId518" Type="http://schemas.openxmlformats.org/officeDocument/2006/relationships/image" Target="media/image515.png"/><Relationship Id="rId539" Type="http://schemas.openxmlformats.org/officeDocument/2006/relationships/image" Target="media/image536.png"/><Relationship Id="rId40" Type="http://schemas.openxmlformats.org/officeDocument/2006/relationships/image" Target="media/image37.png"/><Relationship Id="rId115" Type="http://schemas.openxmlformats.org/officeDocument/2006/relationships/image" Target="media/image112.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301" Type="http://schemas.openxmlformats.org/officeDocument/2006/relationships/image" Target="media/image298.png"/><Relationship Id="rId322" Type="http://schemas.openxmlformats.org/officeDocument/2006/relationships/image" Target="media/image319.png"/><Relationship Id="rId343" Type="http://schemas.openxmlformats.org/officeDocument/2006/relationships/image" Target="media/image340.png"/><Relationship Id="rId364" Type="http://schemas.openxmlformats.org/officeDocument/2006/relationships/image" Target="media/image361.png"/><Relationship Id="rId550" Type="http://schemas.openxmlformats.org/officeDocument/2006/relationships/image" Target="media/image547.png"/><Relationship Id="rId61" Type="http://schemas.openxmlformats.org/officeDocument/2006/relationships/image" Target="media/image58.png"/><Relationship Id="rId82" Type="http://schemas.openxmlformats.org/officeDocument/2006/relationships/image" Target="media/image79.png"/><Relationship Id="rId199" Type="http://schemas.openxmlformats.org/officeDocument/2006/relationships/image" Target="media/image196.png"/><Relationship Id="rId203" Type="http://schemas.openxmlformats.org/officeDocument/2006/relationships/image" Target="media/image200.png"/><Relationship Id="rId385" Type="http://schemas.openxmlformats.org/officeDocument/2006/relationships/image" Target="media/image382.png"/><Relationship Id="rId19" Type="http://schemas.openxmlformats.org/officeDocument/2006/relationships/image" Target="media/image16.png"/><Relationship Id="rId224" Type="http://schemas.openxmlformats.org/officeDocument/2006/relationships/image" Target="media/image221.png"/><Relationship Id="rId245" Type="http://schemas.openxmlformats.org/officeDocument/2006/relationships/image" Target="media/image242.png"/><Relationship Id="rId266" Type="http://schemas.openxmlformats.org/officeDocument/2006/relationships/image" Target="media/image263.png"/><Relationship Id="rId287" Type="http://schemas.openxmlformats.org/officeDocument/2006/relationships/image" Target="media/image284.png"/><Relationship Id="rId410" Type="http://schemas.openxmlformats.org/officeDocument/2006/relationships/image" Target="media/image407.png"/><Relationship Id="rId431" Type="http://schemas.openxmlformats.org/officeDocument/2006/relationships/image" Target="media/image428.png"/><Relationship Id="rId452" Type="http://schemas.openxmlformats.org/officeDocument/2006/relationships/image" Target="media/image449.png"/><Relationship Id="rId473" Type="http://schemas.openxmlformats.org/officeDocument/2006/relationships/image" Target="media/image470.png"/><Relationship Id="rId494" Type="http://schemas.openxmlformats.org/officeDocument/2006/relationships/image" Target="media/image491.png"/><Relationship Id="rId508" Type="http://schemas.openxmlformats.org/officeDocument/2006/relationships/image" Target="media/image505.png"/><Relationship Id="rId529" Type="http://schemas.openxmlformats.org/officeDocument/2006/relationships/image" Target="media/image526.png"/><Relationship Id="rId30" Type="http://schemas.openxmlformats.org/officeDocument/2006/relationships/image" Target="media/image2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312" Type="http://schemas.openxmlformats.org/officeDocument/2006/relationships/image" Target="media/image309.png"/><Relationship Id="rId333" Type="http://schemas.openxmlformats.org/officeDocument/2006/relationships/image" Target="media/image330.png"/><Relationship Id="rId354" Type="http://schemas.openxmlformats.org/officeDocument/2006/relationships/image" Target="media/image351.png"/><Relationship Id="rId540" Type="http://schemas.openxmlformats.org/officeDocument/2006/relationships/image" Target="media/image537.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189" Type="http://schemas.openxmlformats.org/officeDocument/2006/relationships/image" Target="media/image186.png"/><Relationship Id="rId375" Type="http://schemas.openxmlformats.org/officeDocument/2006/relationships/image" Target="media/image372.png"/><Relationship Id="rId396" Type="http://schemas.openxmlformats.org/officeDocument/2006/relationships/image" Target="media/image393.png"/><Relationship Id="rId3" Type="http://schemas.openxmlformats.org/officeDocument/2006/relationships/webSettings" Target="webSettings.xml"/><Relationship Id="rId214" Type="http://schemas.openxmlformats.org/officeDocument/2006/relationships/image" Target="media/image211.png"/><Relationship Id="rId235" Type="http://schemas.openxmlformats.org/officeDocument/2006/relationships/image" Target="media/image232.png"/><Relationship Id="rId256" Type="http://schemas.openxmlformats.org/officeDocument/2006/relationships/image" Target="media/image253.png"/><Relationship Id="rId277" Type="http://schemas.openxmlformats.org/officeDocument/2006/relationships/image" Target="media/image274.png"/><Relationship Id="rId298" Type="http://schemas.openxmlformats.org/officeDocument/2006/relationships/image" Target="media/image295.png"/><Relationship Id="rId400" Type="http://schemas.openxmlformats.org/officeDocument/2006/relationships/image" Target="media/image397.png"/><Relationship Id="rId421" Type="http://schemas.openxmlformats.org/officeDocument/2006/relationships/image" Target="media/image418.png"/><Relationship Id="rId442" Type="http://schemas.openxmlformats.org/officeDocument/2006/relationships/image" Target="media/image439.png"/><Relationship Id="rId463" Type="http://schemas.openxmlformats.org/officeDocument/2006/relationships/image" Target="media/image460.png"/><Relationship Id="rId484" Type="http://schemas.openxmlformats.org/officeDocument/2006/relationships/image" Target="media/image481.png"/><Relationship Id="rId519" Type="http://schemas.openxmlformats.org/officeDocument/2006/relationships/image" Target="media/image516.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302" Type="http://schemas.openxmlformats.org/officeDocument/2006/relationships/image" Target="media/image299.png"/><Relationship Id="rId323" Type="http://schemas.openxmlformats.org/officeDocument/2006/relationships/image" Target="media/image320.png"/><Relationship Id="rId344" Type="http://schemas.openxmlformats.org/officeDocument/2006/relationships/image" Target="media/image341.png"/><Relationship Id="rId530" Type="http://schemas.openxmlformats.org/officeDocument/2006/relationships/image" Target="media/image527.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179" Type="http://schemas.openxmlformats.org/officeDocument/2006/relationships/image" Target="media/image176.png"/><Relationship Id="rId365" Type="http://schemas.openxmlformats.org/officeDocument/2006/relationships/image" Target="media/image362.png"/><Relationship Id="rId386" Type="http://schemas.openxmlformats.org/officeDocument/2006/relationships/image" Target="media/image383.png"/><Relationship Id="rId551" Type="http://schemas.openxmlformats.org/officeDocument/2006/relationships/image" Target="media/image548.png"/><Relationship Id="rId190" Type="http://schemas.openxmlformats.org/officeDocument/2006/relationships/image" Target="media/image187.png"/><Relationship Id="rId204" Type="http://schemas.openxmlformats.org/officeDocument/2006/relationships/image" Target="media/image201.png"/><Relationship Id="rId225" Type="http://schemas.openxmlformats.org/officeDocument/2006/relationships/image" Target="media/image222.png"/><Relationship Id="rId246" Type="http://schemas.openxmlformats.org/officeDocument/2006/relationships/image" Target="media/image243.png"/><Relationship Id="rId267" Type="http://schemas.openxmlformats.org/officeDocument/2006/relationships/image" Target="media/image264.png"/><Relationship Id="rId288" Type="http://schemas.openxmlformats.org/officeDocument/2006/relationships/image" Target="media/image285.png"/><Relationship Id="rId411" Type="http://schemas.openxmlformats.org/officeDocument/2006/relationships/image" Target="media/image408.png"/><Relationship Id="rId432" Type="http://schemas.openxmlformats.org/officeDocument/2006/relationships/image" Target="media/image429.png"/><Relationship Id="rId453" Type="http://schemas.openxmlformats.org/officeDocument/2006/relationships/image" Target="media/image450.png"/><Relationship Id="rId474" Type="http://schemas.openxmlformats.org/officeDocument/2006/relationships/image" Target="media/image471.png"/><Relationship Id="rId509" Type="http://schemas.openxmlformats.org/officeDocument/2006/relationships/image" Target="media/image506.png"/><Relationship Id="rId106" Type="http://schemas.openxmlformats.org/officeDocument/2006/relationships/image" Target="media/image103.png"/><Relationship Id="rId127" Type="http://schemas.openxmlformats.org/officeDocument/2006/relationships/image" Target="media/image124.png"/><Relationship Id="rId313" Type="http://schemas.openxmlformats.org/officeDocument/2006/relationships/image" Target="media/image310.png"/><Relationship Id="rId495" Type="http://schemas.openxmlformats.org/officeDocument/2006/relationships/image" Target="media/image492.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94" Type="http://schemas.openxmlformats.org/officeDocument/2006/relationships/image" Target="media/image91.png"/><Relationship Id="rId148" Type="http://schemas.openxmlformats.org/officeDocument/2006/relationships/image" Target="media/image145.png"/><Relationship Id="rId169" Type="http://schemas.openxmlformats.org/officeDocument/2006/relationships/image" Target="media/image166.png"/><Relationship Id="rId334" Type="http://schemas.openxmlformats.org/officeDocument/2006/relationships/image" Target="media/image331.png"/><Relationship Id="rId355" Type="http://schemas.openxmlformats.org/officeDocument/2006/relationships/image" Target="media/image352.png"/><Relationship Id="rId376" Type="http://schemas.openxmlformats.org/officeDocument/2006/relationships/image" Target="media/image373.png"/><Relationship Id="rId397" Type="http://schemas.openxmlformats.org/officeDocument/2006/relationships/image" Target="media/image394.png"/><Relationship Id="rId520" Type="http://schemas.openxmlformats.org/officeDocument/2006/relationships/image" Target="media/image517.png"/><Relationship Id="rId541" Type="http://schemas.openxmlformats.org/officeDocument/2006/relationships/image" Target="media/image538.png"/><Relationship Id="rId4" Type="http://schemas.openxmlformats.org/officeDocument/2006/relationships/image" Target="media/image1.png"/><Relationship Id="rId180" Type="http://schemas.openxmlformats.org/officeDocument/2006/relationships/image" Target="media/image177.png"/><Relationship Id="rId215" Type="http://schemas.openxmlformats.org/officeDocument/2006/relationships/image" Target="media/image212.png"/><Relationship Id="rId236" Type="http://schemas.openxmlformats.org/officeDocument/2006/relationships/image" Target="media/image233.png"/><Relationship Id="rId257" Type="http://schemas.openxmlformats.org/officeDocument/2006/relationships/image" Target="media/image254.png"/><Relationship Id="rId278" Type="http://schemas.openxmlformats.org/officeDocument/2006/relationships/image" Target="media/image275.png"/><Relationship Id="rId401" Type="http://schemas.openxmlformats.org/officeDocument/2006/relationships/image" Target="media/image398.png"/><Relationship Id="rId422" Type="http://schemas.openxmlformats.org/officeDocument/2006/relationships/image" Target="media/image419.png"/><Relationship Id="rId443" Type="http://schemas.openxmlformats.org/officeDocument/2006/relationships/image" Target="media/image440.png"/><Relationship Id="rId464" Type="http://schemas.openxmlformats.org/officeDocument/2006/relationships/image" Target="media/image461.png"/><Relationship Id="rId303" Type="http://schemas.openxmlformats.org/officeDocument/2006/relationships/image" Target="media/image300.png"/><Relationship Id="rId485" Type="http://schemas.openxmlformats.org/officeDocument/2006/relationships/image" Target="media/image482.png"/><Relationship Id="rId42" Type="http://schemas.openxmlformats.org/officeDocument/2006/relationships/image" Target="media/image39.png"/><Relationship Id="rId84" Type="http://schemas.openxmlformats.org/officeDocument/2006/relationships/image" Target="media/image81.png"/><Relationship Id="rId138" Type="http://schemas.openxmlformats.org/officeDocument/2006/relationships/image" Target="media/image135.png"/><Relationship Id="rId345" Type="http://schemas.openxmlformats.org/officeDocument/2006/relationships/image" Target="media/image342.png"/><Relationship Id="rId387" Type="http://schemas.openxmlformats.org/officeDocument/2006/relationships/image" Target="media/image384.png"/><Relationship Id="rId510" Type="http://schemas.openxmlformats.org/officeDocument/2006/relationships/image" Target="media/image507.png"/><Relationship Id="rId552" Type="http://schemas.openxmlformats.org/officeDocument/2006/relationships/image" Target="media/image549.png"/><Relationship Id="rId191" Type="http://schemas.openxmlformats.org/officeDocument/2006/relationships/image" Target="media/image188.png"/><Relationship Id="rId205" Type="http://schemas.openxmlformats.org/officeDocument/2006/relationships/image" Target="media/image202.png"/><Relationship Id="rId247" Type="http://schemas.openxmlformats.org/officeDocument/2006/relationships/image" Target="media/image244.png"/><Relationship Id="rId412" Type="http://schemas.openxmlformats.org/officeDocument/2006/relationships/image" Target="media/image409.png"/><Relationship Id="rId107" Type="http://schemas.openxmlformats.org/officeDocument/2006/relationships/image" Target="media/image104.png"/><Relationship Id="rId289" Type="http://schemas.openxmlformats.org/officeDocument/2006/relationships/image" Target="media/image286.png"/><Relationship Id="rId454" Type="http://schemas.openxmlformats.org/officeDocument/2006/relationships/image" Target="media/image451.png"/><Relationship Id="rId496" Type="http://schemas.openxmlformats.org/officeDocument/2006/relationships/image" Target="media/image493.png"/><Relationship Id="rId11" Type="http://schemas.openxmlformats.org/officeDocument/2006/relationships/image" Target="media/image8.png"/><Relationship Id="rId53" Type="http://schemas.openxmlformats.org/officeDocument/2006/relationships/image" Target="media/image50.png"/><Relationship Id="rId149" Type="http://schemas.openxmlformats.org/officeDocument/2006/relationships/image" Target="media/image146.png"/><Relationship Id="rId314" Type="http://schemas.openxmlformats.org/officeDocument/2006/relationships/image" Target="media/image311.png"/><Relationship Id="rId356" Type="http://schemas.openxmlformats.org/officeDocument/2006/relationships/image" Target="media/image353.png"/><Relationship Id="rId398" Type="http://schemas.openxmlformats.org/officeDocument/2006/relationships/image" Target="media/image395.png"/><Relationship Id="rId521" Type="http://schemas.openxmlformats.org/officeDocument/2006/relationships/image" Target="media/image518.png"/><Relationship Id="rId95" Type="http://schemas.openxmlformats.org/officeDocument/2006/relationships/image" Target="media/image92.png"/><Relationship Id="rId160" Type="http://schemas.openxmlformats.org/officeDocument/2006/relationships/image" Target="media/image157.png"/><Relationship Id="rId216" Type="http://schemas.openxmlformats.org/officeDocument/2006/relationships/image" Target="media/image213.png"/><Relationship Id="rId423" Type="http://schemas.openxmlformats.org/officeDocument/2006/relationships/image" Target="media/image420.png"/><Relationship Id="rId258" Type="http://schemas.openxmlformats.org/officeDocument/2006/relationships/image" Target="media/image255.png"/><Relationship Id="rId465" Type="http://schemas.openxmlformats.org/officeDocument/2006/relationships/image" Target="media/image462.png"/><Relationship Id="rId22" Type="http://schemas.openxmlformats.org/officeDocument/2006/relationships/image" Target="media/image19.png"/><Relationship Id="rId64" Type="http://schemas.openxmlformats.org/officeDocument/2006/relationships/image" Target="media/image61.png"/><Relationship Id="rId118" Type="http://schemas.openxmlformats.org/officeDocument/2006/relationships/image" Target="media/image115.png"/><Relationship Id="rId325" Type="http://schemas.openxmlformats.org/officeDocument/2006/relationships/image" Target="media/image322.png"/><Relationship Id="rId367" Type="http://schemas.openxmlformats.org/officeDocument/2006/relationships/image" Target="media/image364.png"/><Relationship Id="rId532" Type="http://schemas.openxmlformats.org/officeDocument/2006/relationships/image" Target="media/image529.png"/><Relationship Id="rId171" Type="http://schemas.openxmlformats.org/officeDocument/2006/relationships/image" Target="media/image168.png"/><Relationship Id="rId227" Type="http://schemas.openxmlformats.org/officeDocument/2006/relationships/image" Target="media/image224.png"/><Relationship Id="rId269" Type="http://schemas.openxmlformats.org/officeDocument/2006/relationships/image" Target="media/image266.png"/><Relationship Id="rId434" Type="http://schemas.openxmlformats.org/officeDocument/2006/relationships/image" Target="media/image431.png"/><Relationship Id="rId476" Type="http://schemas.openxmlformats.org/officeDocument/2006/relationships/image" Target="media/image473.png"/><Relationship Id="rId33" Type="http://schemas.openxmlformats.org/officeDocument/2006/relationships/image" Target="media/image30.png"/><Relationship Id="rId129" Type="http://schemas.openxmlformats.org/officeDocument/2006/relationships/image" Target="media/image126.png"/><Relationship Id="rId280" Type="http://schemas.openxmlformats.org/officeDocument/2006/relationships/image" Target="media/image277.png"/><Relationship Id="rId336" Type="http://schemas.openxmlformats.org/officeDocument/2006/relationships/image" Target="media/image333.png"/><Relationship Id="rId501" Type="http://schemas.openxmlformats.org/officeDocument/2006/relationships/image" Target="media/image498.png"/><Relationship Id="rId543" Type="http://schemas.openxmlformats.org/officeDocument/2006/relationships/image" Target="media/image540.png"/><Relationship Id="rId75" Type="http://schemas.openxmlformats.org/officeDocument/2006/relationships/image" Target="media/image72.png"/><Relationship Id="rId140" Type="http://schemas.openxmlformats.org/officeDocument/2006/relationships/image" Target="media/image137.png"/><Relationship Id="rId182" Type="http://schemas.openxmlformats.org/officeDocument/2006/relationships/image" Target="media/image179.png"/><Relationship Id="rId378" Type="http://schemas.openxmlformats.org/officeDocument/2006/relationships/image" Target="media/image375.png"/><Relationship Id="rId403" Type="http://schemas.openxmlformats.org/officeDocument/2006/relationships/image" Target="media/image400.png"/><Relationship Id="rId6" Type="http://schemas.openxmlformats.org/officeDocument/2006/relationships/image" Target="media/image3.png"/><Relationship Id="rId238" Type="http://schemas.openxmlformats.org/officeDocument/2006/relationships/image" Target="media/image235.png"/><Relationship Id="rId445" Type="http://schemas.openxmlformats.org/officeDocument/2006/relationships/image" Target="media/image442.png"/><Relationship Id="rId487" Type="http://schemas.openxmlformats.org/officeDocument/2006/relationships/image" Target="media/image484.png"/><Relationship Id="rId291" Type="http://schemas.openxmlformats.org/officeDocument/2006/relationships/image" Target="media/image288.png"/><Relationship Id="rId305" Type="http://schemas.openxmlformats.org/officeDocument/2006/relationships/image" Target="media/image302.png"/><Relationship Id="rId347" Type="http://schemas.openxmlformats.org/officeDocument/2006/relationships/image" Target="media/image344.png"/><Relationship Id="rId512" Type="http://schemas.openxmlformats.org/officeDocument/2006/relationships/image" Target="media/image509.png"/><Relationship Id="rId44" Type="http://schemas.openxmlformats.org/officeDocument/2006/relationships/image" Target="media/image41.png"/><Relationship Id="rId86" Type="http://schemas.openxmlformats.org/officeDocument/2006/relationships/image" Target="media/image83.png"/><Relationship Id="rId151" Type="http://schemas.openxmlformats.org/officeDocument/2006/relationships/image" Target="media/image148.png"/><Relationship Id="rId389" Type="http://schemas.openxmlformats.org/officeDocument/2006/relationships/image" Target="media/image386.png"/><Relationship Id="rId554" Type="http://schemas.openxmlformats.org/officeDocument/2006/relationships/image" Target="media/image551.png"/><Relationship Id="rId193" Type="http://schemas.openxmlformats.org/officeDocument/2006/relationships/image" Target="media/image190.png"/><Relationship Id="rId207" Type="http://schemas.openxmlformats.org/officeDocument/2006/relationships/image" Target="media/image204.png"/><Relationship Id="rId249" Type="http://schemas.openxmlformats.org/officeDocument/2006/relationships/image" Target="media/image246.png"/><Relationship Id="rId414" Type="http://schemas.openxmlformats.org/officeDocument/2006/relationships/image" Target="media/image411.png"/><Relationship Id="rId456" Type="http://schemas.openxmlformats.org/officeDocument/2006/relationships/image" Target="media/image453.png"/><Relationship Id="rId498" Type="http://schemas.openxmlformats.org/officeDocument/2006/relationships/image" Target="media/image495.png"/><Relationship Id="rId13" Type="http://schemas.openxmlformats.org/officeDocument/2006/relationships/image" Target="media/image10.png"/><Relationship Id="rId109" Type="http://schemas.openxmlformats.org/officeDocument/2006/relationships/image" Target="media/image106.png"/><Relationship Id="rId260" Type="http://schemas.openxmlformats.org/officeDocument/2006/relationships/image" Target="media/image257.png"/><Relationship Id="rId316" Type="http://schemas.openxmlformats.org/officeDocument/2006/relationships/image" Target="media/image313.png"/><Relationship Id="rId523" Type="http://schemas.openxmlformats.org/officeDocument/2006/relationships/image" Target="media/image520.png"/><Relationship Id="rId55" Type="http://schemas.openxmlformats.org/officeDocument/2006/relationships/image" Target="media/image52.png"/><Relationship Id="rId97" Type="http://schemas.openxmlformats.org/officeDocument/2006/relationships/image" Target="media/image94.png"/><Relationship Id="rId120" Type="http://schemas.openxmlformats.org/officeDocument/2006/relationships/image" Target="media/image117.png"/><Relationship Id="rId358" Type="http://schemas.openxmlformats.org/officeDocument/2006/relationships/image" Target="media/image355.png"/><Relationship Id="rId162" Type="http://schemas.openxmlformats.org/officeDocument/2006/relationships/image" Target="media/image159.png"/><Relationship Id="rId218" Type="http://schemas.openxmlformats.org/officeDocument/2006/relationships/image" Target="media/image215.png"/><Relationship Id="rId425" Type="http://schemas.openxmlformats.org/officeDocument/2006/relationships/image" Target="media/image422.png"/><Relationship Id="rId467" Type="http://schemas.openxmlformats.org/officeDocument/2006/relationships/image" Target="media/image464.png"/><Relationship Id="rId271" Type="http://schemas.openxmlformats.org/officeDocument/2006/relationships/image" Target="media/image268.png"/><Relationship Id="rId24" Type="http://schemas.openxmlformats.org/officeDocument/2006/relationships/image" Target="media/image21.png"/><Relationship Id="rId66" Type="http://schemas.openxmlformats.org/officeDocument/2006/relationships/image" Target="media/image63.png"/><Relationship Id="rId131" Type="http://schemas.openxmlformats.org/officeDocument/2006/relationships/image" Target="media/image128.png"/><Relationship Id="rId327" Type="http://schemas.openxmlformats.org/officeDocument/2006/relationships/image" Target="media/image324.png"/><Relationship Id="rId369" Type="http://schemas.openxmlformats.org/officeDocument/2006/relationships/image" Target="media/image366.png"/><Relationship Id="rId534" Type="http://schemas.openxmlformats.org/officeDocument/2006/relationships/image" Target="media/image531.png"/><Relationship Id="rId173" Type="http://schemas.openxmlformats.org/officeDocument/2006/relationships/image" Target="media/image170.png"/><Relationship Id="rId229" Type="http://schemas.openxmlformats.org/officeDocument/2006/relationships/image" Target="media/image226.png"/><Relationship Id="rId380" Type="http://schemas.openxmlformats.org/officeDocument/2006/relationships/image" Target="media/image377.png"/><Relationship Id="rId436" Type="http://schemas.openxmlformats.org/officeDocument/2006/relationships/image" Target="media/image433.png"/><Relationship Id="rId240" Type="http://schemas.openxmlformats.org/officeDocument/2006/relationships/image" Target="media/image237.png"/><Relationship Id="rId478" Type="http://schemas.openxmlformats.org/officeDocument/2006/relationships/image" Target="media/image475.png"/><Relationship Id="rId35" Type="http://schemas.openxmlformats.org/officeDocument/2006/relationships/image" Target="media/image32.png"/><Relationship Id="rId77" Type="http://schemas.openxmlformats.org/officeDocument/2006/relationships/image" Target="media/image74.png"/><Relationship Id="rId100" Type="http://schemas.openxmlformats.org/officeDocument/2006/relationships/image" Target="media/image97.png"/><Relationship Id="rId282" Type="http://schemas.openxmlformats.org/officeDocument/2006/relationships/image" Target="media/image279.png"/><Relationship Id="rId338" Type="http://schemas.openxmlformats.org/officeDocument/2006/relationships/image" Target="media/image335.png"/><Relationship Id="rId503" Type="http://schemas.openxmlformats.org/officeDocument/2006/relationships/image" Target="media/image500.png"/><Relationship Id="rId545" Type="http://schemas.openxmlformats.org/officeDocument/2006/relationships/image" Target="media/image542.png"/><Relationship Id="rId8" Type="http://schemas.openxmlformats.org/officeDocument/2006/relationships/image" Target="media/image5.png"/><Relationship Id="rId142" Type="http://schemas.openxmlformats.org/officeDocument/2006/relationships/image" Target="media/image139.png"/><Relationship Id="rId184" Type="http://schemas.openxmlformats.org/officeDocument/2006/relationships/image" Target="media/image181.png"/><Relationship Id="rId391" Type="http://schemas.openxmlformats.org/officeDocument/2006/relationships/image" Target="media/image388.png"/><Relationship Id="rId405" Type="http://schemas.openxmlformats.org/officeDocument/2006/relationships/image" Target="media/image402.png"/><Relationship Id="rId447" Type="http://schemas.openxmlformats.org/officeDocument/2006/relationships/image" Target="media/image444.png"/><Relationship Id="rId251" Type="http://schemas.openxmlformats.org/officeDocument/2006/relationships/image" Target="media/image248.png"/><Relationship Id="rId489" Type="http://schemas.openxmlformats.org/officeDocument/2006/relationships/image" Target="media/image486.png"/><Relationship Id="rId46" Type="http://schemas.openxmlformats.org/officeDocument/2006/relationships/image" Target="media/image43.png"/><Relationship Id="rId293" Type="http://schemas.openxmlformats.org/officeDocument/2006/relationships/image" Target="media/image290.png"/><Relationship Id="rId307" Type="http://schemas.openxmlformats.org/officeDocument/2006/relationships/image" Target="media/image304.png"/><Relationship Id="rId349" Type="http://schemas.openxmlformats.org/officeDocument/2006/relationships/image" Target="media/image346.png"/><Relationship Id="rId514" Type="http://schemas.openxmlformats.org/officeDocument/2006/relationships/image" Target="media/image511.png"/><Relationship Id="rId556" Type="http://schemas.openxmlformats.org/officeDocument/2006/relationships/theme" Target="theme/theme1.xml"/><Relationship Id="rId88" Type="http://schemas.openxmlformats.org/officeDocument/2006/relationships/image" Target="media/image85.png"/><Relationship Id="rId111" Type="http://schemas.openxmlformats.org/officeDocument/2006/relationships/image" Target="media/image108.png"/><Relationship Id="rId153" Type="http://schemas.openxmlformats.org/officeDocument/2006/relationships/image" Target="media/image150.png"/><Relationship Id="rId195" Type="http://schemas.openxmlformats.org/officeDocument/2006/relationships/image" Target="media/image192.png"/><Relationship Id="rId209" Type="http://schemas.openxmlformats.org/officeDocument/2006/relationships/image" Target="media/image206.png"/><Relationship Id="rId360" Type="http://schemas.openxmlformats.org/officeDocument/2006/relationships/image" Target="media/image357.png"/><Relationship Id="rId416" Type="http://schemas.openxmlformats.org/officeDocument/2006/relationships/image" Target="media/image413.png"/><Relationship Id="rId220" Type="http://schemas.openxmlformats.org/officeDocument/2006/relationships/image" Target="media/image217.png"/><Relationship Id="rId458" Type="http://schemas.openxmlformats.org/officeDocument/2006/relationships/image" Target="media/image45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9\Desktop\&#1064;&#1072;&#1073;&#1083;&#1086;&#1085;&#1099;\&#1064;&#1072;&#1073;&#1083;&#1086;&#1085;%20&#1055;&#1086;&#1089;&#1090;&#1072;&#1085;&#1086;&#1074;&#1083;&#1077;&#1085;&#1080;&#1077;.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Шаблон Постановление</Template>
  <TotalTime>1</TotalTime>
  <Pages>30</Pages>
  <Words>5845</Words>
  <Characters>46415</Characters>
  <Application>Microsoft Office Word</Application>
  <DocSecurity>0</DocSecurity>
  <Lines>2109</Lines>
  <Paragraphs>517</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Company>
  <LinksUpToDate>false</LinksUpToDate>
  <CharactersWithSpaces>51743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39</dc:creator>
  <cp:lastModifiedBy>Org1</cp:lastModifiedBy>
  <cp:revision>3</cp:revision>
  <cp:lastPrinted>2022-07-22T11:17:00Z</cp:lastPrinted>
  <dcterms:created xsi:type="dcterms:W3CDTF">2022-07-26T05:40:00Z</dcterms:created>
  <dcterms:modified xsi:type="dcterms:W3CDTF">2022-07-26T05:06:00Z</dcterms:modified>
</cp:coreProperties>
</file>